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CDB" w:rsidRDefault="00736CDB" w:rsidP="00A35A7E">
      <w:pPr>
        <w:pStyle w:val="Standard"/>
        <w:shd w:val="clear" w:color="auto" w:fill="FFFFFF"/>
        <w:jc w:val="both"/>
        <w:rPr>
          <w:lang w:val="ru-RU"/>
        </w:rPr>
      </w:pPr>
      <w:r w:rsidRPr="00A35A7E">
        <w:rPr>
          <w:b/>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772.2pt">
            <v:imagedata r:id="rId5" o:title="" croptop="852f" cropbottom="2069f" cropleft="2120f" cropright="3802f"/>
          </v:shape>
        </w:pict>
      </w:r>
    </w:p>
    <w:p w:rsidR="00736CDB" w:rsidRDefault="00736CDB" w:rsidP="00BD44E2">
      <w:pPr>
        <w:pStyle w:val="Standard"/>
        <w:shd w:val="clear" w:color="auto" w:fill="FFFFFF"/>
        <w:ind w:firstLine="709"/>
        <w:jc w:val="both"/>
        <w:rPr>
          <w:lang w:val="ru-RU"/>
        </w:rPr>
      </w:pPr>
    </w:p>
    <w:p w:rsidR="00736CDB" w:rsidRPr="0032387B" w:rsidRDefault="00736CDB" w:rsidP="00BD44E2">
      <w:pPr>
        <w:pStyle w:val="Standard"/>
        <w:shd w:val="clear" w:color="auto" w:fill="FFFFFF"/>
        <w:ind w:firstLine="709"/>
        <w:jc w:val="both"/>
      </w:pPr>
      <w:r w:rsidRPr="0032387B">
        <w:t>Сегодня мы представляем   открытый доклад за</w:t>
      </w:r>
      <w:r w:rsidRPr="0032387B">
        <w:rPr>
          <w:lang w:val="ru-RU"/>
        </w:rPr>
        <w:t xml:space="preserve"> </w:t>
      </w:r>
      <w:r>
        <w:rPr>
          <w:lang w:val="ru-RU"/>
        </w:rPr>
        <w:t xml:space="preserve"> </w:t>
      </w:r>
      <w:r w:rsidRPr="0032387B">
        <w:t xml:space="preserve"> 201</w:t>
      </w:r>
      <w:r w:rsidRPr="0032387B">
        <w:rPr>
          <w:lang w:val="ru-RU"/>
        </w:rPr>
        <w:t>7</w:t>
      </w:r>
      <w:r>
        <w:rPr>
          <w:lang w:val="ru-RU"/>
        </w:rPr>
        <w:t xml:space="preserve"> </w:t>
      </w:r>
      <w:r w:rsidRPr="0032387B">
        <w:t>год. Он предназначен для всех участников образовательного процесса: обучающихся, их родителей, педагогов, социальных партнеров, а также для общественности поселка Чегдомын.  Открытый доклад подготовлен  педагогическим коллективом, представителями родительской и ученической общественности, которые  выполняли и обсуждали в течение года итоги реализации  программы развития ЦРТДиЮ.</w:t>
      </w:r>
    </w:p>
    <w:p w:rsidR="00736CDB" w:rsidRPr="0032387B" w:rsidRDefault="00736CDB" w:rsidP="00BD44E2">
      <w:pPr>
        <w:pStyle w:val="NormalWeb"/>
        <w:spacing w:before="120"/>
        <w:jc w:val="center"/>
      </w:pPr>
      <w:r w:rsidRPr="0032387B">
        <w:rPr>
          <w:b/>
          <w:bCs/>
        </w:rPr>
        <w:t>I. Общая характеристика</w:t>
      </w:r>
    </w:p>
    <w:p w:rsidR="00736CDB" w:rsidRPr="0032387B" w:rsidRDefault="00736CDB" w:rsidP="00BD44E2">
      <w:pPr>
        <w:pStyle w:val="Standard"/>
        <w:autoSpaceDE w:val="0"/>
        <w:rPr>
          <w:b/>
          <w:bCs/>
        </w:rPr>
      </w:pPr>
    </w:p>
    <w:p w:rsidR="00736CDB" w:rsidRPr="0032387B" w:rsidRDefault="00736CDB" w:rsidP="00BD44E2">
      <w:pPr>
        <w:pStyle w:val="Standard"/>
        <w:autoSpaceDE w:val="0"/>
        <w:spacing w:after="120"/>
        <w:rPr>
          <w:b/>
          <w:bCs/>
        </w:rPr>
      </w:pPr>
      <w:r w:rsidRPr="0032387B">
        <w:rPr>
          <w:b/>
          <w:bCs/>
        </w:rPr>
        <w:t>1.1 Информационная справка</w:t>
      </w:r>
    </w:p>
    <w:tbl>
      <w:tblPr>
        <w:tblW w:w="10760" w:type="dxa"/>
        <w:tblInd w:w="-8" w:type="dxa"/>
        <w:tblLayout w:type="fixed"/>
        <w:tblCellMar>
          <w:left w:w="10" w:type="dxa"/>
          <w:right w:w="10" w:type="dxa"/>
        </w:tblCellMar>
        <w:tblLook w:val="00A0"/>
      </w:tblPr>
      <w:tblGrid>
        <w:gridCol w:w="4219"/>
        <w:gridCol w:w="6541"/>
      </w:tblGrid>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Название (по уставу)</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Муниципальное бюджетное   учреждение дополнительного образования   Центр развития творчества детей и юношества городского поселения «Рабочий поселок Чегдомын» Верхнебуреинского муниципального района Хабаровского края</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Тип</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 xml:space="preserve">Образовательное учреждение дополнительного образования  </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Директор</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 xml:space="preserve"> Федоренко Анна Александровна, руководитель высшей категории, почетный работник общего образования.</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Количество обучающихся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1671</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 xml:space="preserve">Организационно-правовая форма  </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Муниципальное  бюджетное учреждение</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Учредитель</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 xml:space="preserve"> Учредитель: муниципальное образование Верхнебуреинский муниципальный  район.</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Год основания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pPr>
            <w:r w:rsidRPr="0032387B">
              <w:t>1993</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Юридический адрес образовательного учреждения</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snapToGrid w:val="0"/>
              <w:jc w:val="both"/>
            </w:pPr>
            <w:r w:rsidRPr="0032387B">
              <w:t>682030, Хабаровский край, Верхнебуреинский район, п.Чегдомын, ул. Парковая, 8.</w:t>
            </w:r>
          </w:p>
          <w:p w:rsidR="00736CDB" w:rsidRPr="0032387B" w:rsidRDefault="00736CDB" w:rsidP="00CE40C7">
            <w:pPr>
              <w:pStyle w:val="Standard"/>
              <w:autoSpaceDE w:val="0"/>
              <w:jc w:val="both"/>
            </w:pP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Контактные  телефоны</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jc w:val="both"/>
              <w:rPr>
                <w:rFonts w:ascii="Arial" w:hAnsi="Arial" w:cs="Arial"/>
              </w:rPr>
            </w:pPr>
            <w:r w:rsidRPr="0032387B">
              <w:rPr>
                <w:rFonts w:ascii="Arial" w:hAnsi="Arial" w:cs="Arial"/>
              </w:rPr>
              <w:t>8 (42149) 5 25 46</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rPr>
                <w:lang w:val="en-US"/>
              </w:rPr>
            </w:pPr>
            <w:r w:rsidRPr="0032387B">
              <w:rPr>
                <w:lang w:val="en-US"/>
              </w:rPr>
              <w:t>e-mail</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jc w:val="both"/>
              <w:rPr>
                <w:lang w:val="en-US"/>
              </w:rPr>
            </w:pPr>
            <w:r w:rsidRPr="0032387B">
              <w:rPr>
                <w:lang w:val="en-US"/>
              </w:rPr>
              <w:t>detstva-gorod@mail.ru</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сайт</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jc w:val="both"/>
            </w:pPr>
            <w:r w:rsidRPr="0032387B">
              <w:t>http://gorod-detstva.ippk.ru</w:t>
            </w:r>
          </w:p>
        </w:tc>
      </w:tr>
      <w:tr w:rsidR="00736CDB" w:rsidRPr="0032387B" w:rsidTr="00CE40C7">
        <w:tc>
          <w:tcPr>
            <w:tcW w:w="4219" w:type="dxa"/>
            <w:tcBorders>
              <w:top w:val="single" w:sz="8" w:space="0" w:color="000000"/>
              <w:left w:val="single" w:sz="8" w:space="0" w:color="000000"/>
              <w:bottom w:val="single" w:sz="8" w:space="0" w:color="000000"/>
            </w:tcBorders>
            <w:shd w:val="clear" w:color="auto" w:fill="D9D9D9"/>
            <w:tcMar>
              <w:top w:w="0" w:type="dxa"/>
              <w:left w:w="108" w:type="dxa"/>
              <w:bottom w:w="0" w:type="dxa"/>
              <w:right w:w="108" w:type="dxa"/>
            </w:tcMar>
          </w:tcPr>
          <w:p w:rsidR="00736CDB" w:rsidRPr="0032387B" w:rsidRDefault="00736CDB" w:rsidP="00CE40C7">
            <w:pPr>
              <w:pStyle w:val="Standard"/>
              <w:autoSpaceDE w:val="0"/>
              <w:snapToGrid w:val="0"/>
            </w:pPr>
            <w:r w:rsidRPr="0032387B">
              <w:t>лицензия на право ведения образовательной деятельности</w:t>
            </w:r>
          </w:p>
        </w:tc>
        <w:tc>
          <w:tcPr>
            <w:tcW w:w="65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36CDB" w:rsidRPr="0032387B" w:rsidRDefault="00736CDB" w:rsidP="00CE40C7">
            <w:pPr>
              <w:pStyle w:val="Standard"/>
              <w:autoSpaceDE w:val="0"/>
              <w:snapToGrid w:val="0"/>
              <w:jc w:val="both"/>
            </w:pPr>
            <w:r w:rsidRPr="0032387B">
              <w:t xml:space="preserve">Серия </w:t>
            </w:r>
            <w:r w:rsidRPr="0032387B">
              <w:rPr>
                <w:lang w:val="ru-RU"/>
              </w:rPr>
              <w:t>27Л01</w:t>
            </w:r>
            <w:r w:rsidRPr="0032387B">
              <w:t>№0000395 от 25.03.2014</w:t>
            </w:r>
          </w:p>
        </w:tc>
      </w:tr>
    </w:tbl>
    <w:p w:rsidR="00736CDB" w:rsidRPr="0032387B" w:rsidRDefault="00736CDB" w:rsidP="00BD44E2">
      <w:pPr>
        <w:pStyle w:val="Standard"/>
        <w:autoSpaceDE w:val="0"/>
        <w:spacing w:before="120" w:after="120"/>
        <w:jc w:val="both"/>
        <w:rPr>
          <w:b/>
          <w:bCs/>
        </w:rPr>
      </w:pPr>
    </w:p>
    <w:p w:rsidR="00736CDB" w:rsidRPr="0032387B" w:rsidRDefault="00736CDB" w:rsidP="00BD44E2">
      <w:pPr>
        <w:pStyle w:val="Standard"/>
        <w:autoSpaceDE w:val="0"/>
        <w:spacing w:before="120" w:after="120"/>
        <w:jc w:val="both"/>
        <w:rPr>
          <w:b/>
          <w:bCs/>
        </w:rPr>
      </w:pPr>
      <w:r w:rsidRPr="0032387B">
        <w:rPr>
          <w:b/>
          <w:bCs/>
        </w:rPr>
        <w:t>1.2. История и географическое положение ЦРТДиЮ</w:t>
      </w:r>
    </w:p>
    <w:p w:rsidR="00736CDB" w:rsidRPr="0032387B" w:rsidRDefault="00736CDB" w:rsidP="00BD44E2">
      <w:pPr>
        <w:pStyle w:val="Standard"/>
        <w:autoSpaceDE w:val="0"/>
      </w:pPr>
    </w:p>
    <w:p w:rsidR="00736CDB" w:rsidRPr="0032387B" w:rsidRDefault="00736CDB" w:rsidP="00BD44E2">
      <w:pPr>
        <w:pStyle w:val="Standard"/>
        <w:ind w:firstLine="720"/>
        <w:jc w:val="both"/>
      </w:pPr>
      <w:r w:rsidRPr="0032387B">
        <w:t xml:space="preserve">В </w:t>
      </w:r>
      <w:r>
        <w:rPr>
          <w:lang w:val="ru-RU"/>
        </w:rPr>
        <w:t>апреле</w:t>
      </w:r>
      <w:r w:rsidRPr="0032387B">
        <w:t xml:space="preserve"> 1993 года Центр  образовался в результате слияния внешкольных учреждений: Дома пионеров, ДЮСШ, СЮТа.</w:t>
      </w:r>
      <w:r>
        <w:rPr>
          <w:noProof/>
          <w:lang w:val="ru-RU" w:eastAsia="ru-RU"/>
        </w:rPr>
        <w:pict>
          <v:shape id="Рисунок 25" o:spid="_x0000_s1026" type="#_x0000_t75" style="position:absolute;left:0;text-align:left;margin-left:1.2pt;margin-top:-.1pt;width:244.5pt;height:171.75pt;z-index:251645440;visibility:visible;mso-position-horizontal-relative:text;mso-position-vertical-relative:text">
            <v:imagedata r:id="rId6" o:title=""/>
            <w10:wrap type="square"/>
          </v:shape>
        </w:pict>
      </w:r>
      <w:r>
        <w:rPr>
          <w:lang w:val="ru-RU"/>
        </w:rPr>
        <w:t xml:space="preserve"> </w:t>
      </w:r>
      <w:r w:rsidRPr="0032387B">
        <w:t xml:space="preserve">В то время многие детские организации стали распадаться, поэтому создание единого Внешкольного центра было необходимым.  </w:t>
      </w:r>
    </w:p>
    <w:p w:rsidR="00736CDB" w:rsidRPr="0032387B" w:rsidRDefault="00736CDB" w:rsidP="00BD44E2">
      <w:pPr>
        <w:pStyle w:val="Standard"/>
        <w:jc w:val="both"/>
      </w:pPr>
      <w:r w:rsidRPr="0032387B">
        <w:t>В 1999 году  Внешкольный центр получил статус Центра развития творчества детей и юношества.  В настоящее время  Центр развития творчества детей и юношества – это многопрофильное учреждение дополнительного образования детей, осуществляющее обучение детей по 4</w:t>
      </w:r>
      <w:r w:rsidRPr="0032387B">
        <w:rPr>
          <w:lang w:val="ru-RU"/>
        </w:rPr>
        <w:t>6дополнительным обще</w:t>
      </w:r>
      <w:r w:rsidRPr="0032387B">
        <w:t>образовательным программам следующих направленностей:</w:t>
      </w:r>
    </w:p>
    <w:p w:rsidR="00736CDB" w:rsidRPr="0032387B" w:rsidRDefault="00736CDB" w:rsidP="00BD44E2">
      <w:pPr>
        <w:pStyle w:val="Standard"/>
        <w:ind w:firstLine="720"/>
        <w:jc w:val="both"/>
        <w:rPr>
          <w:lang w:val="ru-RU"/>
        </w:rPr>
      </w:pPr>
    </w:p>
    <w:p w:rsidR="00736CDB" w:rsidRPr="0032387B" w:rsidRDefault="00736CDB" w:rsidP="00BD44E2">
      <w:pPr>
        <w:pStyle w:val="Standard"/>
        <w:numPr>
          <w:ilvl w:val="0"/>
          <w:numId w:val="1"/>
        </w:numPr>
        <w:tabs>
          <w:tab w:val="left" w:pos="426"/>
        </w:tabs>
        <w:jc w:val="both"/>
      </w:pPr>
      <w:r w:rsidRPr="0032387B">
        <w:rPr>
          <w:lang w:val="ru-RU"/>
        </w:rPr>
        <w:t>естественнонаучной</w:t>
      </w:r>
      <w:r w:rsidRPr="0032387B">
        <w:t>;</w:t>
      </w:r>
    </w:p>
    <w:p w:rsidR="00736CDB" w:rsidRPr="0032387B" w:rsidRDefault="00736CDB" w:rsidP="00BD44E2">
      <w:pPr>
        <w:pStyle w:val="Standard"/>
        <w:numPr>
          <w:ilvl w:val="0"/>
          <w:numId w:val="1"/>
        </w:numPr>
        <w:tabs>
          <w:tab w:val="left" w:pos="426"/>
        </w:tabs>
        <w:jc w:val="both"/>
      </w:pPr>
      <w:r w:rsidRPr="0032387B">
        <w:t>художественн</w:t>
      </w:r>
      <w:r w:rsidRPr="0032387B">
        <w:rPr>
          <w:lang w:val="ru-RU"/>
        </w:rPr>
        <w:t>ой</w:t>
      </w:r>
      <w:r w:rsidRPr="0032387B">
        <w:t>;</w:t>
      </w:r>
    </w:p>
    <w:p w:rsidR="00736CDB" w:rsidRPr="0032387B" w:rsidRDefault="00736CDB" w:rsidP="00BD44E2">
      <w:pPr>
        <w:pStyle w:val="Standard"/>
        <w:numPr>
          <w:ilvl w:val="0"/>
          <w:numId w:val="1"/>
        </w:numPr>
        <w:tabs>
          <w:tab w:val="left" w:pos="426"/>
        </w:tabs>
        <w:jc w:val="both"/>
      </w:pPr>
      <w:r w:rsidRPr="0032387B">
        <w:t>социально-педагогической;</w:t>
      </w:r>
    </w:p>
    <w:p w:rsidR="00736CDB" w:rsidRPr="0032387B" w:rsidRDefault="00736CDB" w:rsidP="00BD44E2">
      <w:pPr>
        <w:pStyle w:val="Standard"/>
        <w:numPr>
          <w:ilvl w:val="0"/>
          <w:numId w:val="1"/>
        </w:numPr>
        <w:tabs>
          <w:tab w:val="left" w:pos="426"/>
        </w:tabs>
        <w:jc w:val="both"/>
      </w:pPr>
      <w:r w:rsidRPr="0032387B">
        <w:t>физкультурно – спортивной;</w:t>
      </w:r>
    </w:p>
    <w:p w:rsidR="00736CDB" w:rsidRPr="0032387B" w:rsidRDefault="00736CDB" w:rsidP="00BD44E2">
      <w:pPr>
        <w:pStyle w:val="Standard"/>
        <w:numPr>
          <w:ilvl w:val="0"/>
          <w:numId w:val="1"/>
        </w:numPr>
        <w:tabs>
          <w:tab w:val="left" w:pos="426"/>
        </w:tabs>
        <w:jc w:val="both"/>
      </w:pPr>
      <w:r w:rsidRPr="0032387B">
        <w:t>туристско-краеведческой;</w:t>
      </w:r>
    </w:p>
    <w:p w:rsidR="00736CDB" w:rsidRPr="0032387B" w:rsidRDefault="00736CDB" w:rsidP="00BD44E2">
      <w:pPr>
        <w:pStyle w:val="Standard"/>
        <w:numPr>
          <w:ilvl w:val="0"/>
          <w:numId w:val="1"/>
        </w:numPr>
        <w:tabs>
          <w:tab w:val="left" w:pos="426"/>
        </w:tabs>
        <w:jc w:val="both"/>
      </w:pPr>
      <w:r w:rsidRPr="0032387B">
        <w:rPr>
          <w:lang w:val="ru-RU"/>
        </w:rPr>
        <w:t>технической</w:t>
      </w:r>
      <w:r w:rsidRPr="0032387B">
        <w:t>.</w:t>
      </w:r>
    </w:p>
    <w:p w:rsidR="00736CDB" w:rsidRPr="0032387B" w:rsidRDefault="00736CDB" w:rsidP="00BD44E2">
      <w:pPr>
        <w:pStyle w:val="Standard"/>
        <w:ind w:firstLine="720"/>
        <w:jc w:val="both"/>
      </w:pPr>
    </w:p>
    <w:p w:rsidR="00736CDB" w:rsidRPr="0032387B" w:rsidRDefault="00736CDB" w:rsidP="00BD44E2">
      <w:pPr>
        <w:pStyle w:val="Standard"/>
        <w:ind w:firstLine="720"/>
        <w:jc w:val="both"/>
      </w:pPr>
      <w:r w:rsidRPr="0032387B">
        <w:t xml:space="preserve">Географически ЦРТДиЮ  находится в центре поселка Чегдомын, что дает возможность сотрудничества с другими учреждениями.  </w:t>
      </w:r>
    </w:p>
    <w:p w:rsidR="00736CDB" w:rsidRPr="0032387B" w:rsidRDefault="00736CDB" w:rsidP="00BD44E2">
      <w:pPr>
        <w:pStyle w:val="Standard"/>
        <w:ind w:firstLine="709"/>
        <w:jc w:val="both"/>
      </w:pPr>
      <w:r w:rsidRPr="0032387B">
        <w:t>В 2009 году ЦРТДиЮ   стал лауреатом всероссийского смотра-конкурса на лучшую постановку массовой физкультурно-спортивной работы с детьми, подростками и молодежью по месту жительства и учебы за 2009год.</w:t>
      </w:r>
    </w:p>
    <w:p w:rsidR="00736CDB" w:rsidRPr="0032387B" w:rsidRDefault="00736CDB" w:rsidP="00BD44E2">
      <w:pPr>
        <w:pStyle w:val="Standard"/>
        <w:ind w:firstLine="709"/>
        <w:jc w:val="both"/>
      </w:pPr>
      <w:r w:rsidRPr="0032387B">
        <w:t>В 2009 году ЦРТДиЮ  стал дипломантом в Краевом конкурсе «ЭКО - лидер 2009» в номинации «Образовательное учреждение».</w:t>
      </w:r>
    </w:p>
    <w:p w:rsidR="00736CDB" w:rsidRPr="0032387B" w:rsidRDefault="00736CDB" w:rsidP="00BD44E2">
      <w:pPr>
        <w:pStyle w:val="Standard"/>
        <w:ind w:firstLine="709"/>
        <w:jc w:val="both"/>
      </w:pPr>
      <w:r w:rsidRPr="0032387B">
        <w:t xml:space="preserve"> В 2010 году ЦРТДиЮ прошел комплексную оценку своей образовательной деятельности (лицензирование,  и аккредитацию) и имеет лицензию на ведение образовательной деятельности. В настоящее время происходит процесс переоформления лицензии в связи с изменением названия учреждения.</w:t>
      </w:r>
    </w:p>
    <w:p w:rsidR="00736CDB" w:rsidRPr="0032387B" w:rsidRDefault="00736CDB" w:rsidP="00BD44E2">
      <w:pPr>
        <w:pStyle w:val="Standard"/>
        <w:ind w:firstLine="709"/>
        <w:jc w:val="both"/>
      </w:pPr>
      <w:r w:rsidRPr="0032387B">
        <w:t>В 2011 году Центр стал Лауреатом на премию Губернатора Хабаровского края в области молодежной политики.</w:t>
      </w:r>
    </w:p>
    <w:p w:rsidR="00736CDB" w:rsidRPr="0032387B" w:rsidRDefault="00736CDB" w:rsidP="00BD44E2">
      <w:pPr>
        <w:pStyle w:val="Standard"/>
        <w:ind w:firstLine="709"/>
        <w:jc w:val="both"/>
      </w:pPr>
      <w:r w:rsidRPr="0032387B">
        <w:t xml:space="preserve">В 2012 году – диплом </w:t>
      </w:r>
      <w:r w:rsidRPr="0032387B">
        <w:rPr>
          <w:lang w:val="en-US"/>
        </w:rPr>
        <w:t>I</w:t>
      </w:r>
      <w:r w:rsidRPr="0032387B">
        <w:t xml:space="preserve"> степени в краевом конкурсе учреждений дополнительного образования детей.</w:t>
      </w:r>
    </w:p>
    <w:p w:rsidR="00736CDB" w:rsidRPr="0032387B" w:rsidRDefault="00736CDB" w:rsidP="00BD44E2">
      <w:pPr>
        <w:pStyle w:val="Standard"/>
        <w:autoSpaceDE w:val="0"/>
        <w:jc w:val="both"/>
      </w:pPr>
      <w:r w:rsidRPr="0032387B">
        <w:t xml:space="preserve">          В 2013 году – диплом </w:t>
      </w:r>
      <w:r w:rsidRPr="0032387B">
        <w:rPr>
          <w:lang w:val="en-US"/>
        </w:rPr>
        <w:t>I</w:t>
      </w:r>
      <w:r w:rsidRPr="0032387B">
        <w:rPr>
          <w:lang w:val="ru-RU"/>
        </w:rPr>
        <w:t xml:space="preserve">степени </w:t>
      </w:r>
      <w:r w:rsidRPr="0032387B">
        <w:t>в краевом конкурсе на лучший фотоальбом об учреждении дополнительного образования детей, посвященном 95-летию системы дополнительного образования детей.</w:t>
      </w:r>
    </w:p>
    <w:p w:rsidR="00736CDB" w:rsidRPr="0032387B" w:rsidRDefault="00736CDB" w:rsidP="00BD44E2">
      <w:pPr>
        <w:pStyle w:val="Standard"/>
        <w:autoSpaceDE w:val="0"/>
        <w:spacing w:after="120"/>
        <w:jc w:val="both"/>
        <w:rPr>
          <w:lang w:val="ru-RU"/>
        </w:rPr>
      </w:pPr>
      <w:r w:rsidRPr="0032387B">
        <w:rPr>
          <w:lang w:val="ru-RU"/>
        </w:rPr>
        <w:t xml:space="preserve">В 2014 году – диплом </w:t>
      </w:r>
      <w:r w:rsidRPr="0032387B">
        <w:rPr>
          <w:lang w:val="en-US"/>
        </w:rPr>
        <w:t>II</w:t>
      </w:r>
      <w:r w:rsidRPr="0032387B">
        <w:rPr>
          <w:lang w:val="ru-RU"/>
        </w:rPr>
        <w:t xml:space="preserve"> степени в краевом конкурсе воспитательных систем образовательных организаций;</w:t>
      </w:r>
    </w:p>
    <w:p w:rsidR="00736CDB" w:rsidRDefault="00736CDB" w:rsidP="00BD44E2">
      <w:pPr>
        <w:pStyle w:val="Standard"/>
        <w:autoSpaceDE w:val="0"/>
        <w:spacing w:after="120"/>
        <w:jc w:val="both"/>
        <w:rPr>
          <w:shd w:val="clear" w:color="auto" w:fill="FFFFFF"/>
          <w:lang w:val="ru-RU"/>
        </w:rPr>
      </w:pPr>
      <w:r w:rsidRPr="0032387B">
        <w:rPr>
          <w:lang w:val="ru-RU"/>
        </w:rPr>
        <w:t xml:space="preserve">В </w:t>
      </w:r>
      <w:r w:rsidRPr="0032387B">
        <w:rPr>
          <w:shd w:val="clear" w:color="auto" w:fill="FFFFFF"/>
        </w:rPr>
        <w:t>2015</w:t>
      </w:r>
      <w:r>
        <w:rPr>
          <w:shd w:val="clear" w:color="auto" w:fill="FFFFFF"/>
          <w:lang w:val="ru-RU"/>
        </w:rPr>
        <w:t xml:space="preserve"> - 2017 гг.</w:t>
      </w:r>
      <w:r w:rsidRPr="0032387B">
        <w:rPr>
          <w:shd w:val="clear" w:color="auto" w:fill="FFFFFF"/>
          <w:lang w:val="ru-RU"/>
        </w:rPr>
        <w:t xml:space="preserve"> - </w:t>
      </w:r>
      <w:r w:rsidRPr="0032387B">
        <w:rPr>
          <w:shd w:val="clear" w:color="auto" w:fill="FFFFFF"/>
        </w:rPr>
        <w:t xml:space="preserve">Российский новый университет (РосНОУ) и издательство «Просвещение» </w:t>
      </w:r>
      <w:r w:rsidRPr="0032387B">
        <w:rPr>
          <w:shd w:val="clear" w:color="auto" w:fill="FFFFFF"/>
          <w:lang w:val="ru-RU"/>
        </w:rPr>
        <w:t xml:space="preserve">по </w:t>
      </w:r>
      <w:r w:rsidRPr="0032387B">
        <w:rPr>
          <w:shd w:val="clear" w:color="auto" w:fill="FFFFFF"/>
        </w:rPr>
        <w:t xml:space="preserve"> результатам Общероссийского рейтинга школьных сайтов присвоили оценку </w:t>
      </w:r>
      <w:r w:rsidRPr="0032387B">
        <w:rPr>
          <w:shd w:val="clear" w:color="auto" w:fill="FFFFFF"/>
          <w:lang w:val="ru-RU"/>
        </w:rPr>
        <w:t>«Отличное качество» сайту ЦРТДиЮ.</w:t>
      </w:r>
    </w:p>
    <w:p w:rsidR="00736CDB" w:rsidRPr="00CE40C7" w:rsidRDefault="00736CDB" w:rsidP="00CE40C7">
      <w:pPr>
        <w:rPr>
          <w:shd w:val="clear" w:color="auto" w:fill="FFFFFF"/>
        </w:rPr>
      </w:pPr>
      <w:r>
        <w:rPr>
          <w:shd w:val="clear" w:color="auto" w:fill="FFFFFF"/>
          <w:lang w:val="ru-RU"/>
        </w:rPr>
        <w:t xml:space="preserve">В 2017 году - </w:t>
      </w:r>
      <w:r w:rsidRPr="00CE40C7">
        <w:rPr>
          <w:shd w:val="clear" w:color="auto" w:fill="FFFFFF"/>
        </w:rPr>
        <w:t>ЦРТДиЮ стал победителем Краевого конкурса организаций дополнительного образования детей в номинации «Поддержка семейного воспитания».</w:t>
      </w:r>
    </w:p>
    <w:p w:rsidR="00736CDB" w:rsidRPr="00CE40C7" w:rsidRDefault="00736CDB" w:rsidP="00BD44E2">
      <w:pPr>
        <w:pStyle w:val="Standard"/>
        <w:autoSpaceDE w:val="0"/>
        <w:spacing w:after="120"/>
        <w:jc w:val="both"/>
        <w:rPr>
          <w:shd w:val="clear" w:color="auto" w:fill="FFFFFF"/>
        </w:rPr>
      </w:pPr>
    </w:p>
    <w:p w:rsidR="00736CDB" w:rsidRPr="0032387B" w:rsidRDefault="00736CDB" w:rsidP="00BD44E2">
      <w:pPr>
        <w:pStyle w:val="Standard"/>
        <w:autoSpaceDE w:val="0"/>
        <w:spacing w:after="120"/>
        <w:rPr>
          <w:b/>
          <w:bCs/>
        </w:rPr>
      </w:pPr>
      <w:r w:rsidRPr="0032387B">
        <w:rPr>
          <w:b/>
          <w:bCs/>
        </w:rPr>
        <w:t>1.3 Характеристика контингента обучающихся</w:t>
      </w:r>
    </w:p>
    <w:p w:rsidR="00736CDB" w:rsidRPr="0032387B" w:rsidRDefault="00736CDB" w:rsidP="00BD44E2">
      <w:pPr>
        <w:pStyle w:val="Standard"/>
        <w:jc w:val="center"/>
        <w:rPr>
          <w:b/>
          <w:bCs/>
        </w:rPr>
      </w:pPr>
    </w:p>
    <w:tbl>
      <w:tblPr>
        <w:tblW w:w="9050" w:type="dxa"/>
        <w:tblInd w:w="-8" w:type="dxa"/>
        <w:tblLayout w:type="fixed"/>
        <w:tblCellMar>
          <w:left w:w="10" w:type="dxa"/>
          <w:right w:w="10" w:type="dxa"/>
        </w:tblCellMar>
        <w:tblLook w:val="00A0"/>
      </w:tblPr>
      <w:tblGrid>
        <w:gridCol w:w="5650"/>
        <w:gridCol w:w="3400"/>
      </w:tblGrid>
      <w:tr w:rsidR="00736CDB" w:rsidRPr="0032387B" w:rsidTr="00CE40C7">
        <w:trPr>
          <w:trHeight w:val="427"/>
        </w:trPr>
        <w:tc>
          <w:tcPr>
            <w:tcW w:w="9050" w:type="dxa"/>
            <w:gridSpan w:val="2"/>
            <w:tcBorders>
              <w:top w:val="single" w:sz="8" w:space="0" w:color="000000"/>
              <w:left w:val="single" w:sz="8" w:space="0" w:color="000000"/>
              <w:bottom w:val="single" w:sz="4" w:space="0" w:color="000000"/>
              <w:right w:val="single" w:sz="8" w:space="0" w:color="000000"/>
            </w:tcBorders>
            <w:shd w:val="clear" w:color="auto" w:fill="D9D9D9"/>
            <w:tcMar>
              <w:top w:w="0" w:type="dxa"/>
              <w:left w:w="108" w:type="dxa"/>
              <w:bottom w:w="0" w:type="dxa"/>
              <w:right w:w="108" w:type="dxa"/>
            </w:tcMar>
            <w:vAlign w:val="center"/>
          </w:tcPr>
          <w:p w:rsidR="00736CDB" w:rsidRPr="0032387B" w:rsidRDefault="00736CDB" w:rsidP="00CE40C7">
            <w:pPr>
              <w:pStyle w:val="Standard"/>
              <w:snapToGrid w:val="0"/>
              <w:jc w:val="center"/>
              <w:rPr>
                <w:b/>
                <w:bCs/>
              </w:rPr>
            </w:pPr>
            <w:r w:rsidRPr="0032387B">
              <w:rPr>
                <w:b/>
                <w:bCs/>
              </w:rPr>
              <w:t>Состав обучающихся.  Социальная характеристика</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pPr>
            <w:r w:rsidRPr="0032387B">
              <w:t>Анализируемые позиции</w:t>
            </w:r>
          </w:p>
        </w:tc>
        <w:tc>
          <w:tcPr>
            <w:tcW w:w="3400" w:type="dxa"/>
            <w:tcBorders>
              <w:top w:val="single" w:sz="4" w:space="0" w:color="000000"/>
              <w:left w:val="single" w:sz="4" w:space="0" w:color="000000"/>
              <w:bottom w:val="single" w:sz="4" w:space="0" w:color="000000"/>
              <w:right w:val="single" w:sz="8" w:space="0" w:color="000000"/>
            </w:tcBorders>
            <w:shd w:val="clear" w:color="auto" w:fill="FFFFFF"/>
            <w:tcMar>
              <w:top w:w="0" w:type="dxa"/>
              <w:left w:w="108" w:type="dxa"/>
              <w:bottom w:w="0" w:type="dxa"/>
              <w:right w:w="108" w:type="dxa"/>
            </w:tcMar>
            <w:vAlign w:val="center"/>
          </w:tcPr>
          <w:p w:rsidR="00736CDB" w:rsidRPr="0032387B" w:rsidRDefault="00736CDB" w:rsidP="00CE40C7">
            <w:pPr>
              <w:pStyle w:val="Standard"/>
              <w:snapToGrid w:val="0"/>
              <w:jc w:val="center"/>
            </w:pPr>
            <w:r w:rsidRPr="0032387B">
              <w:t>Количество</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pPr>
            <w:r w:rsidRPr="0032387B">
              <w:t>Число обучающихся</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t>167</w:t>
            </w:r>
            <w:r w:rsidRPr="00583F62">
              <w:rPr>
                <w:lang w:val="ru-RU"/>
              </w:rPr>
              <w:t xml:space="preserve">2 </w:t>
            </w:r>
            <w:r w:rsidRPr="00583F62">
              <w:t>человек</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widowControl/>
            </w:pPr>
            <w:r w:rsidRPr="0032387B">
              <w:t>Детей дошкольного возраста (3 - 6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widowControl/>
              <w:jc w:val="center"/>
            </w:pPr>
            <w:r w:rsidRPr="00583F62">
              <w:rPr>
                <w:lang w:val="ru-RU"/>
              </w:rPr>
              <w:t>178</w:t>
            </w:r>
            <w:r w:rsidRPr="00583F62">
              <w:t>/</w:t>
            </w:r>
            <w:r w:rsidRPr="00583F62">
              <w:rPr>
                <w:lang w:val="ru-RU"/>
              </w:rPr>
              <w:t>11%</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widowControl/>
            </w:pPr>
            <w:r w:rsidRPr="0032387B">
              <w:t>Детей младшего школьного возраста (7 - 10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widowControl/>
              <w:jc w:val="center"/>
            </w:pPr>
            <w:r w:rsidRPr="00583F62">
              <w:rPr>
                <w:lang w:val="ru-RU"/>
              </w:rPr>
              <w:t>341</w:t>
            </w:r>
            <w:r w:rsidRPr="00583F62">
              <w:t>/</w:t>
            </w:r>
            <w:r w:rsidRPr="00583F62">
              <w:rPr>
                <w:lang w:val="ru-RU"/>
              </w:rPr>
              <w:t>20</w:t>
            </w:r>
            <w:r w:rsidRPr="00583F62">
              <w:t>%</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widowControl/>
            </w:pPr>
            <w:r w:rsidRPr="0032387B">
              <w:t>Детей среднего школьного возраста (11 - 14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widowControl/>
              <w:jc w:val="center"/>
            </w:pPr>
            <w:r w:rsidRPr="00583F62">
              <w:rPr>
                <w:lang w:val="ru-RU"/>
              </w:rPr>
              <w:t>743/44</w:t>
            </w:r>
            <w:r w:rsidRPr="00583F62">
              <w:t>%</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widowControl/>
            </w:pPr>
            <w:r w:rsidRPr="0032387B">
              <w:t>Детей старшего школьного возраста (15 - 17 лет)</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widowControl/>
              <w:jc w:val="center"/>
            </w:pPr>
            <w:r w:rsidRPr="00583F62">
              <w:rPr>
                <w:lang w:val="ru-RU"/>
              </w:rPr>
              <w:t>410</w:t>
            </w:r>
            <w:r w:rsidRPr="00583F62">
              <w:t>/2</w:t>
            </w:r>
            <w:r w:rsidRPr="00583F62">
              <w:rPr>
                <w:lang w:val="ru-RU"/>
              </w:rPr>
              <w:t>5</w:t>
            </w:r>
            <w:r w:rsidRPr="00583F62">
              <w:t>%</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pPr>
            <w:r w:rsidRPr="0032387B">
              <w:t>Опекаемых</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rPr>
                <w:lang w:val="ru-RU"/>
              </w:rPr>
              <w:t>26/1</w:t>
            </w:r>
            <w:r w:rsidRPr="00583F62">
              <w:t>.</w:t>
            </w:r>
            <w:r w:rsidRPr="00583F62">
              <w:rPr>
                <w:lang w:val="ru-RU"/>
              </w:rPr>
              <w:t>5</w:t>
            </w:r>
            <w:r w:rsidRPr="00583F62">
              <w:t>%</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rPr>
                <w:lang w:val="ru-RU"/>
              </w:rPr>
            </w:pPr>
            <w:r w:rsidRPr="0032387B">
              <w:rPr>
                <w:lang w:val="ru-RU"/>
              </w:rPr>
              <w:t>Дети с ограниченными возможностями здоровья (ОВЗ)</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rPr>
                <w:lang w:val="ru-RU"/>
              </w:rPr>
              <w:t>55</w:t>
            </w:r>
            <w:r w:rsidRPr="00583F62">
              <w:t>/</w:t>
            </w:r>
            <w:r w:rsidRPr="00583F62">
              <w:rPr>
                <w:lang w:val="ru-RU"/>
              </w:rPr>
              <w:t>3.2</w:t>
            </w:r>
            <w:r w:rsidRPr="00583F62">
              <w:t xml:space="preserve"> %</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pPr>
            <w:r w:rsidRPr="0032387B">
              <w:t>Состоят на внутришкольном  учете</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t>8</w:t>
            </w:r>
          </w:p>
        </w:tc>
      </w:tr>
      <w:tr w:rsidR="00736CDB" w:rsidRPr="0032387B" w:rsidTr="00CE40C7">
        <w:trPr>
          <w:trHeight w:val="397"/>
        </w:trPr>
        <w:tc>
          <w:tcPr>
            <w:tcW w:w="5650" w:type="dxa"/>
            <w:tcBorders>
              <w:top w:val="single" w:sz="4" w:space="0" w:color="000000"/>
              <w:left w:val="single" w:sz="8" w:space="0" w:color="000000"/>
              <w:bottom w:val="single" w:sz="4" w:space="0" w:color="000000"/>
            </w:tcBorders>
            <w:tcMar>
              <w:top w:w="0" w:type="dxa"/>
              <w:left w:w="108" w:type="dxa"/>
              <w:bottom w:w="0" w:type="dxa"/>
              <w:right w:w="108" w:type="dxa"/>
            </w:tcMar>
          </w:tcPr>
          <w:p w:rsidR="00736CDB" w:rsidRPr="0032387B" w:rsidRDefault="00736CDB" w:rsidP="00CE40C7">
            <w:pPr>
              <w:pStyle w:val="Standard"/>
              <w:snapToGrid w:val="0"/>
            </w:pPr>
            <w:r w:rsidRPr="0032387B">
              <w:t>Многодетных семей</w:t>
            </w:r>
          </w:p>
        </w:tc>
        <w:tc>
          <w:tcPr>
            <w:tcW w:w="340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t>4.</w:t>
            </w:r>
            <w:r w:rsidRPr="00583F62">
              <w:rPr>
                <w:lang w:val="ru-RU"/>
              </w:rPr>
              <w:t>2</w:t>
            </w:r>
            <w:r w:rsidRPr="00583F62">
              <w:t>%</w:t>
            </w:r>
          </w:p>
        </w:tc>
      </w:tr>
      <w:tr w:rsidR="00736CDB" w:rsidRPr="0032387B" w:rsidTr="00CE40C7">
        <w:tc>
          <w:tcPr>
            <w:tcW w:w="5650" w:type="dxa"/>
            <w:tcBorders>
              <w:top w:val="single" w:sz="4" w:space="0" w:color="000000"/>
              <w:left w:val="single" w:sz="8" w:space="0" w:color="000000"/>
              <w:bottom w:val="single" w:sz="8" w:space="0" w:color="000000"/>
            </w:tcBorders>
            <w:tcMar>
              <w:top w:w="0" w:type="dxa"/>
              <w:left w:w="108" w:type="dxa"/>
              <w:bottom w:w="0" w:type="dxa"/>
              <w:right w:w="108" w:type="dxa"/>
            </w:tcMar>
          </w:tcPr>
          <w:p w:rsidR="00736CDB" w:rsidRPr="0032387B" w:rsidRDefault="00736CDB" w:rsidP="00CE40C7">
            <w:pPr>
              <w:pStyle w:val="Standard"/>
              <w:snapToGrid w:val="0"/>
            </w:pPr>
            <w:r w:rsidRPr="0032387B">
              <w:t>Неполные семьи</w:t>
            </w:r>
          </w:p>
        </w:tc>
        <w:tc>
          <w:tcPr>
            <w:tcW w:w="3400"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rsidR="00736CDB" w:rsidRPr="00583F62" w:rsidRDefault="00736CDB" w:rsidP="00CE40C7">
            <w:pPr>
              <w:pStyle w:val="Standard"/>
              <w:snapToGrid w:val="0"/>
              <w:jc w:val="center"/>
            </w:pPr>
            <w:r w:rsidRPr="00583F62">
              <w:t>18,</w:t>
            </w:r>
            <w:r w:rsidRPr="00583F62">
              <w:rPr>
                <w:lang w:val="ru-RU"/>
              </w:rPr>
              <w:t>9</w:t>
            </w:r>
            <w:r w:rsidRPr="00583F62">
              <w:t>%</w:t>
            </w:r>
          </w:p>
        </w:tc>
      </w:tr>
    </w:tbl>
    <w:p w:rsidR="00736CDB" w:rsidRPr="0032387B" w:rsidRDefault="00736CDB" w:rsidP="00BD44E2">
      <w:pPr>
        <w:pStyle w:val="Standard"/>
        <w:autoSpaceDE w:val="0"/>
        <w:jc w:val="center"/>
        <w:rPr>
          <w:b/>
          <w:bCs/>
          <w:lang w:val="ru-RU"/>
        </w:rPr>
      </w:pPr>
    </w:p>
    <w:p w:rsidR="00736CDB" w:rsidRPr="0032387B" w:rsidRDefault="00736CDB" w:rsidP="00BD44E2">
      <w:pPr>
        <w:pStyle w:val="Standard"/>
        <w:autoSpaceDE w:val="0"/>
        <w:jc w:val="center"/>
        <w:rPr>
          <w:b/>
          <w:bCs/>
          <w:lang w:val="ru-RU"/>
        </w:rPr>
      </w:pPr>
    </w:p>
    <w:p w:rsidR="00736CDB" w:rsidRPr="0032387B" w:rsidRDefault="00736CDB" w:rsidP="00BD44E2">
      <w:pPr>
        <w:pStyle w:val="Standard"/>
        <w:autoSpaceDE w:val="0"/>
        <w:jc w:val="center"/>
      </w:pPr>
      <w:r w:rsidRPr="0032387B">
        <w:rPr>
          <w:b/>
          <w:bCs/>
          <w:lang w:val="en-US"/>
        </w:rPr>
        <w:t>II</w:t>
      </w:r>
      <w:r w:rsidRPr="0032387B">
        <w:rPr>
          <w:b/>
          <w:bCs/>
        </w:rPr>
        <w:t>. Образовательная политика</w:t>
      </w:r>
    </w:p>
    <w:p w:rsidR="00736CDB" w:rsidRPr="0032387B" w:rsidRDefault="00736CDB" w:rsidP="00BD44E2">
      <w:pPr>
        <w:pStyle w:val="Standard"/>
        <w:autoSpaceDE w:val="0"/>
        <w:jc w:val="center"/>
        <w:rPr>
          <w:b/>
          <w:bCs/>
        </w:rPr>
      </w:pPr>
    </w:p>
    <w:p w:rsidR="00736CDB" w:rsidRPr="0032387B" w:rsidRDefault="00736CDB" w:rsidP="00BD44E2">
      <w:pPr>
        <w:pStyle w:val="Standard"/>
        <w:autoSpaceDE w:val="0"/>
        <w:spacing w:after="120"/>
      </w:pPr>
      <w:r w:rsidRPr="0032387B">
        <w:rPr>
          <w:b/>
          <w:bCs/>
        </w:rPr>
        <w:t>2.1 Миссия ЦРТДиЮ  и цель образования.</w:t>
      </w:r>
    </w:p>
    <w:p w:rsidR="00736CDB" w:rsidRPr="0032387B" w:rsidRDefault="00736CDB" w:rsidP="00BD44E2">
      <w:pPr>
        <w:pStyle w:val="ListParagraph"/>
        <w:ind w:firstLine="709"/>
        <w:jc w:val="both"/>
      </w:pPr>
      <w:r w:rsidRPr="0032387B">
        <w:t xml:space="preserve">Для  ЦРТДиЮ,  развивающегося образовательного учреждения, цель политики реформирования дополнительного образования детей состоит в создании условий для активного включения детей и молодежи в социально-экономическую, политическую, научно-техническую, культурную жизнь общества, что  позволяет каждому   выпускнику Центра быть успешным в разных сферах жизни, в то же время  становиться субъектом собственного образования и учиться  всю жизнь. Педагоги Центра считают, что образование – это решающий фактор как индивидуального успеха, так  и долгосрочного  развития всей страны, что является  главной идеей национальной  образовательной стратегии – инициативы «Наша новая школа».  </w:t>
      </w:r>
    </w:p>
    <w:p w:rsidR="00736CDB" w:rsidRPr="0032387B" w:rsidRDefault="00736CDB" w:rsidP="00BD44E2">
      <w:pPr>
        <w:pStyle w:val="Standard"/>
        <w:ind w:firstLine="709"/>
        <w:jc w:val="both"/>
      </w:pPr>
      <w:r w:rsidRPr="0032387B">
        <w:t xml:space="preserve">Говоря о заказе общества к образованию, педагогический коллектив ЦРТДиЮ работает над построением такого образовательного пространства,   при котором станет возможным активная социализация личности обучающегося, развитие качеств, определяющих его  как гражданина и участника социальной жизни.   </w:t>
      </w:r>
    </w:p>
    <w:p w:rsidR="00736CDB" w:rsidRPr="0032387B" w:rsidRDefault="00736CDB" w:rsidP="00BD44E2">
      <w:pPr>
        <w:pStyle w:val="Standard"/>
        <w:ind w:firstLine="709"/>
        <w:jc w:val="both"/>
      </w:pPr>
      <w:r w:rsidRPr="0032387B">
        <w:t xml:space="preserve">В связи с этим была принята  программа развития муниципального образовательного учреждения   на 2012- 2018 год.  Педагогический коллектив  определил  </w:t>
      </w:r>
      <w:r w:rsidRPr="0032387B">
        <w:rPr>
          <w:b/>
          <w:bCs/>
          <w:lang w:val="ru-RU"/>
        </w:rPr>
        <w:t xml:space="preserve">Миссию ЦРТДиЮ  </w:t>
      </w:r>
      <w:r w:rsidRPr="0032387B">
        <w:rPr>
          <w:lang w:val="ru-RU"/>
        </w:rPr>
        <w:t>- это оказание</w:t>
      </w:r>
      <w:r w:rsidRPr="0032387B">
        <w:t xml:space="preserve"> доступных, качественных и эффективных образовательных услуг  в сфере дополнительного образования детей путем  формирования ключевых  компетенций воспитанников, делая акцент  на самоопределение обучающихся.</w:t>
      </w:r>
    </w:p>
    <w:p w:rsidR="00736CDB" w:rsidRPr="0032387B" w:rsidRDefault="00736CDB" w:rsidP="00BD44E2">
      <w:pPr>
        <w:pStyle w:val="Standard"/>
        <w:ind w:firstLine="709"/>
        <w:jc w:val="both"/>
      </w:pPr>
      <w:r w:rsidRPr="0032387B">
        <w:rPr>
          <w:b/>
          <w:bCs/>
        </w:rPr>
        <w:t>Цель развитияЦРТДиЮ</w:t>
      </w:r>
      <w:r w:rsidRPr="0032387B">
        <w:t xml:space="preserve"> состоит  в создании условий и формировани</w:t>
      </w:r>
      <w:r w:rsidRPr="0032387B">
        <w:rPr>
          <w:lang w:val="ru-RU"/>
        </w:rPr>
        <w:t xml:space="preserve">и </w:t>
      </w:r>
      <w:r w:rsidRPr="0032387B">
        <w:t xml:space="preserve">механизма устойчивого развития учреждения, обеспечении его  современного качества, доступности и  эффективности  на основе сохранения лучших традиций дополнительного образования по различным направлениям  образовательной деятельности.  </w:t>
      </w:r>
    </w:p>
    <w:p w:rsidR="00736CDB" w:rsidRPr="0032387B" w:rsidRDefault="00736CDB" w:rsidP="00BD44E2">
      <w:pPr>
        <w:pStyle w:val="Standard"/>
        <w:ind w:firstLine="709"/>
        <w:jc w:val="both"/>
      </w:pPr>
      <w:r w:rsidRPr="0032387B">
        <w:t>Определил</w:t>
      </w:r>
      <w:r w:rsidRPr="0032387B">
        <w:rPr>
          <w:lang w:val="ru-RU"/>
        </w:rPr>
        <w:t>и</w:t>
      </w:r>
      <w:r w:rsidRPr="0032387B">
        <w:t xml:space="preserve"> задачи:</w:t>
      </w:r>
    </w:p>
    <w:p w:rsidR="00736CDB" w:rsidRPr="0032387B" w:rsidRDefault="00736CDB" w:rsidP="00BD44E2">
      <w:pPr>
        <w:pStyle w:val="NormalWeb"/>
        <w:numPr>
          <w:ilvl w:val="0"/>
          <w:numId w:val="52"/>
        </w:numPr>
        <w:tabs>
          <w:tab w:val="left" w:pos="426"/>
        </w:tabs>
        <w:spacing w:before="28" w:after="28"/>
        <w:jc w:val="both"/>
      </w:pPr>
      <w:r w:rsidRPr="0032387B">
        <w:t>Обеспечение доступности дополнительного образования детей в прилежащем социуме;</w:t>
      </w:r>
    </w:p>
    <w:p w:rsidR="00736CDB" w:rsidRPr="0032387B" w:rsidRDefault="00736CDB" w:rsidP="00BD44E2">
      <w:pPr>
        <w:pStyle w:val="Standard"/>
        <w:numPr>
          <w:ilvl w:val="0"/>
          <w:numId w:val="52"/>
        </w:numPr>
        <w:tabs>
          <w:tab w:val="left" w:pos="440"/>
        </w:tabs>
        <w:spacing w:before="28" w:after="28"/>
        <w:jc w:val="both"/>
      </w:pPr>
      <w:r w:rsidRPr="0032387B">
        <w:t>Проектирование и сохранение  открытого образовательного пространства на основе партнерства и интеграции;</w:t>
      </w:r>
    </w:p>
    <w:p w:rsidR="00736CDB" w:rsidRPr="0032387B" w:rsidRDefault="00736CDB" w:rsidP="00BD44E2">
      <w:pPr>
        <w:pStyle w:val="Standard"/>
        <w:numPr>
          <w:ilvl w:val="0"/>
          <w:numId w:val="52"/>
        </w:numPr>
        <w:tabs>
          <w:tab w:val="left" w:pos="440"/>
        </w:tabs>
        <w:spacing w:before="28" w:after="28"/>
        <w:jc w:val="both"/>
      </w:pPr>
      <w:r w:rsidRPr="0032387B">
        <w:t>Обновление направлений и содержания деятельности методической службы;</w:t>
      </w:r>
    </w:p>
    <w:p w:rsidR="00736CDB" w:rsidRPr="0032387B" w:rsidRDefault="00736CDB" w:rsidP="00BD44E2">
      <w:pPr>
        <w:pStyle w:val="Standard"/>
        <w:numPr>
          <w:ilvl w:val="0"/>
          <w:numId w:val="52"/>
        </w:numPr>
        <w:tabs>
          <w:tab w:val="left" w:pos="440"/>
        </w:tabs>
        <w:spacing w:before="28" w:after="28"/>
        <w:jc w:val="both"/>
      </w:pPr>
      <w:r w:rsidRPr="0032387B">
        <w:t>Развитие инновационной деятельности в системе дополнительного образования;</w:t>
      </w:r>
    </w:p>
    <w:p w:rsidR="00736CDB" w:rsidRPr="0032387B" w:rsidRDefault="00736CDB" w:rsidP="00BD44E2">
      <w:pPr>
        <w:pStyle w:val="Standard"/>
        <w:numPr>
          <w:ilvl w:val="0"/>
          <w:numId w:val="52"/>
        </w:numPr>
        <w:tabs>
          <w:tab w:val="left" w:pos="440"/>
        </w:tabs>
        <w:spacing w:before="28" w:after="28"/>
        <w:jc w:val="both"/>
      </w:pPr>
      <w:r w:rsidRPr="0032387B">
        <w:t>Обновление  образовательного процесса  ЦРТДиЮ: содержания и видов образовательных программ, форм, технологий, способов оценивания образовательных результатов;</w:t>
      </w:r>
    </w:p>
    <w:p w:rsidR="00736CDB" w:rsidRPr="0032387B" w:rsidRDefault="00736CDB" w:rsidP="00BD44E2">
      <w:pPr>
        <w:pStyle w:val="Standard"/>
        <w:numPr>
          <w:ilvl w:val="0"/>
          <w:numId w:val="52"/>
        </w:numPr>
        <w:tabs>
          <w:tab w:val="left" w:pos="440"/>
        </w:tabs>
        <w:spacing w:before="28" w:after="28"/>
        <w:jc w:val="both"/>
      </w:pPr>
      <w:r w:rsidRPr="0032387B">
        <w:t>Совершенствование информационного сопровождения образовательного процесса;</w:t>
      </w:r>
    </w:p>
    <w:p w:rsidR="00736CDB" w:rsidRPr="0032387B" w:rsidRDefault="00736CDB" w:rsidP="00BD44E2">
      <w:pPr>
        <w:pStyle w:val="Standard"/>
        <w:numPr>
          <w:ilvl w:val="0"/>
          <w:numId w:val="52"/>
        </w:numPr>
        <w:tabs>
          <w:tab w:val="left" w:pos="440"/>
        </w:tabs>
        <w:spacing w:before="28" w:after="28"/>
        <w:jc w:val="both"/>
      </w:pPr>
      <w:r w:rsidRPr="0032387B">
        <w:t>Сопровождение процесса социализации детей, адаптации их к жизни в обществе, формирования привычки здорового образа жизни</w:t>
      </w:r>
      <w:r w:rsidRPr="0032387B">
        <w:rPr>
          <w:lang w:val="ru-RU"/>
        </w:rPr>
        <w:t>.</w:t>
      </w:r>
    </w:p>
    <w:p w:rsidR="00736CDB" w:rsidRPr="0032387B" w:rsidRDefault="00736CDB" w:rsidP="00BD44E2">
      <w:pPr>
        <w:pStyle w:val="Standard"/>
        <w:spacing w:after="120"/>
        <w:jc w:val="both"/>
        <w:rPr>
          <w:b/>
          <w:bCs/>
          <w:lang w:val="ru-RU"/>
        </w:rPr>
      </w:pPr>
    </w:p>
    <w:p w:rsidR="00736CDB" w:rsidRPr="0032387B" w:rsidRDefault="00736CDB" w:rsidP="00BD44E2">
      <w:pPr>
        <w:pStyle w:val="Standard"/>
        <w:spacing w:after="120"/>
        <w:jc w:val="both"/>
        <w:rPr>
          <w:b/>
          <w:bCs/>
        </w:rPr>
      </w:pPr>
      <w:r w:rsidRPr="0032387B">
        <w:rPr>
          <w:b/>
          <w:bCs/>
        </w:rPr>
        <w:t>2.2 Новый подход к реализации образовательных программ</w:t>
      </w:r>
    </w:p>
    <w:p w:rsidR="00736CDB" w:rsidRPr="0032387B" w:rsidRDefault="00736CDB" w:rsidP="00BD44E2">
      <w:pPr>
        <w:pStyle w:val="Standard"/>
        <w:spacing w:after="120"/>
        <w:jc w:val="both"/>
      </w:pPr>
      <w:r w:rsidRPr="0032387B">
        <w:t xml:space="preserve">          Коллектив ЦРТДиЮ исходит из того, что дополнительное образование, расширяющее возможности ребенка и способствующее развитию его личности, является  неотъемлемой составляющей качественного общего образования в современных условиях.</w:t>
      </w:r>
    </w:p>
    <w:p w:rsidR="00736CDB" w:rsidRPr="006322CD" w:rsidRDefault="00736CDB" w:rsidP="00BD44E2">
      <w:pPr>
        <w:pStyle w:val="ListParagraph"/>
        <w:ind w:firstLine="709"/>
        <w:jc w:val="both"/>
        <w:rPr>
          <w:lang w:val="ru-RU"/>
        </w:rPr>
      </w:pPr>
      <w:r w:rsidRPr="0032387B">
        <w:t xml:space="preserve">Для ЦРТДиЮ как развивающегося образовательного учреждения, думающего о будущем, цель политики модернизации дополнительного образования детей состоит в создании условий для активного включения детей и молодежи в социально-экономическую, политическую, научно-техническую, культурную жизнь общества, что  позволит каждому  нашему выпускнику быть успешным в разных сферах жизни, в то же время  становиться субъектом собственного образования и учиться  всю жизнь. Педагоги считают, что образование – это решающий фактор как индивидуального успеха, так  и долгосрочного  развития всей страны. Это и есть главная мысль  инициативы «Наша новая школа». </w:t>
      </w:r>
      <w:r>
        <w:rPr>
          <w:lang w:val="ru-RU"/>
        </w:rPr>
        <w:t xml:space="preserve"> </w:t>
      </w:r>
    </w:p>
    <w:p w:rsidR="00736CDB" w:rsidRPr="0032387B" w:rsidRDefault="00736CDB" w:rsidP="00BD44E2">
      <w:pPr>
        <w:pStyle w:val="ListParagraph"/>
        <w:ind w:firstLine="709"/>
        <w:jc w:val="both"/>
      </w:pPr>
      <w:r w:rsidRPr="0032387B">
        <w:t>В  ЦРТДиЮ  мы уже  работаем по этим направлениям.  Достижение цели будет зависеть от того, насколько тесным будет содружество «педагог – ребенок – родитель».</w:t>
      </w:r>
    </w:p>
    <w:p w:rsidR="00736CDB" w:rsidRPr="0032387B" w:rsidRDefault="00736CDB" w:rsidP="00BD44E2">
      <w:pPr>
        <w:pStyle w:val="Textbody"/>
        <w:ind w:firstLine="709"/>
        <w:rPr>
          <w:b/>
          <w:bCs/>
          <w:i/>
          <w:iCs/>
        </w:rPr>
      </w:pPr>
    </w:p>
    <w:p w:rsidR="00736CDB" w:rsidRPr="0032387B" w:rsidRDefault="00736CDB" w:rsidP="00BD44E2">
      <w:pPr>
        <w:pStyle w:val="Standard"/>
        <w:rPr>
          <w:b/>
          <w:bCs/>
        </w:rPr>
      </w:pPr>
      <w:r w:rsidRPr="0032387B">
        <w:rPr>
          <w:b/>
          <w:bCs/>
        </w:rPr>
        <w:t>2.3 Программное обеспечение образовательного процесса ЦРТДиЮ</w:t>
      </w:r>
    </w:p>
    <w:p w:rsidR="00736CDB" w:rsidRPr="0032387B" w:rsidRDefault="00736CDB" w:rsidP="00BD44E2">
      <w:pPr>
        <w:pStyle w:val="Standard"/>
        <w:jc w:val="both"/>
      </w:pPr>
      <w:r w:rsidRPr="0032387B">
        <w:t xml:space="preserve">      Согласно Закону «Об образовании </w:t>
      </w:r>
      <w:r w:rsidRPr="0032387B">
        <w:rPr>
          <w:lang w:val="ru-RU"/>
        </w:rPr>
        <w:t>в</w:t>
      </w:r>
      <w:r>
        <w:rPr>
          <w:lang w:val="ru-RU"/>
        </w:rPr>
        <w:t xml:space="preserve"> </w:t>
      </w:r>
      <w:r w:rsidRPr="0032387B">
        <w:rPr>
          <w:lang w:val="ru-RU"/>
        </w:rPr>
        <w:t>Российской Федерации</w:t>
      </w:r>
      <w:r w:rsidRPr="0032387B">
        <w:t xml:space="preserve">»  содержание образования в конкретном образовательном учреждении определяется образовательными программами, разрабатываемыми, принимаемыми и реализуемыми этим образовательным учреждением самостоятельно. В ЦРТДиЮ, разработка и реализация программ осуществляется в соответствии с </w:t>
      </w:r>
      <w:r w:rsidRPr="0032387B">
        <w:rPr>
          <w:lang w:val="ru-RU"/>
        </w:rPr>
        <w:t xml:space="preserve">Порядком организации и осуществления образовательной деятельности по дополнительным общеобразовательным </w:t>
      </w:r>
      <w:r w:rsidRPr="0032387B">
        <w:t xml:space="preserve"> программам</w:t>
      </w:r>
      <w:r w:rsidRPr="0032387B">
        <w:rPr>
          <w:lang w:val="ru-RU"/>
        </w:rPr>
        <w:t xml:space="preserve"> и Методическими рекомендациями по проектированию дополнительных общеобразовательных общеразвивающих программ (2015г.). </w:t>
      </w:r>
      <w:r w:rsidRPr="0032387B">
        <w:t xml:space="preserve">В настоящее время  в ЦРТДиЮ </w:t>
      </w:r>
      <w:r w:rsidRPr="006322CD">
        <w:t xml:space="preserve">реализуются  </w:t>
      </w:r>
      <w:r w:rsidRPr="006322CD">
        <w:rPr>
          <w:lang w:val="ru-RU"/>
        </w:rPr>
        <w:t>44</w:t>
      </w:r>
      <w:r w:rsidRPr="0032365C">
        <w:rPr>
          <w:color w:val="FF0000"/>
          <w:lang w:val="ru-RU"/>
        </w:rPr>
        <w:t xml:space="preserve"> </w:t>
      </w:r>
      <w:r w:rsidRPr="0032387B">
        <w:rPr>
          <w:lang w:val="ru-RU"/>
        </w:rPr>
        <w:t>дополнительных обще</w:t>
      </w:r>
      <w:r w:rsidRPr="0032387B">
        <w:t>образовательны</w:t>
      </w:r>
      <w:r w:rsidRPr="0032387B">
        <w:rPr>
          <w:lang w:val="ru-RU"/>
        </w:rPr>
        <w:t>х</w:t>
      </w:r>
      <w:r w:rsidRPr="0032387B">
        <w:t xml:space="preserve"> программ различных видов деятельности. </w:t>
      </w:r>
      <w:r w:rsidRPr="006322CD">
        <w:rPr>
          <w:lang w:val="ru-RU"/>
        </w:rPr>
        <w:t>8 программ – авторские, 29- модифицированные, 7 - экспериментальные</w:t>
      </w:r>
      <w:r w:rsidRPr="006322CD">
        <w:t>.</w:t>
      </w:r>
      <w:r w:rsidRPr="006322CD">
        <w:rPr>
          <w:lang w:val="ru-RU"/>
        </w:rPr>
        <w:t xml:space="preserve">  Из них краткосрочных (</w:t>
      </w:r>
      <w:r w:rsidRPr="0032387B">
        <w:rPr>
          <w:lang w:val="ru-RU"/>
        </w:rPr>
        <w:t>1год реализации)-17 программ, средней продолжительности (2-3 года реализации) -20 программ, длительной реализации (от 4-х лет и более) -9 программ.</w:t>
      </w:r>
      <w:r w:rsidRPr="0032387B">
        <w:t xml:space="preserve">   Основное внимание педагогического коллектива  сосредоточено на создании условий для свободного выбора каждым ребёнком образовательной области, профиля программы и времени её освоения. Содержание образовательного процесса ЦРТДиЮ определяется положениями комплексной образовательной программы «Успех». Цели и задачи всех программ согласуются с целями и задачами деятельности Центра, в то же время каждая программа содержит элементы новизны и отражает индивидуальность педагога и детей, занимающихся в объединении.</w:t>
      </w:r>
    </w:p>
    <w:p w:rsidR="00736CDB" w:rsidRPr="0032387B" w:rsidRDefault="00736CDB" w:rsidP="00BD44E2">
      <w:pPr>
        <w:pStyle w:val="Standard"/>
        <w:jc w:val="both"/>
      </w:pPr>
      <w:r w:rsidRPr="0032387B">
        <w:t xml:space="preserve">    Программы Центра показывают, как с учётом конкретных условий  в ЦРТДиЮ создается нетрадиционная </w:t>
      </w:r>
      <w:r w:rsidRPr="0032387B">
        <w:rPr>
          <w:lang w:val="ru-RU"/>
        </w:rPr>
        <w:t xml:space="preserve">четырехступенчатая </w:t>
      </w:r>
      <w:r w:rsidRPr="0032387B">
        <w:t>модель непрерывного дополнительного образования.</w:t>
      </w:r>
    </w:p>
    <w:p w:rsidR="00736CDB" w:rsidRPr="0032387B" w:rsidRDefault="00736CDB" w:rsidP="00BD44E2">
      <w:pPr>
        <w:pStyle w:val="Standard"/>
        <w:jc w:val="both"/>
      </w:pPr>
      <w:r w:rsidRPr="0032387B">
        <w:t xml:space="preserve">    Программы Центра открыты для реализации индивидуальных образовательных маршрутов </w:t>
      </w:r>
      <w:r w:rsidRPr="0032387B">
        <w:rPr>
          <w:lang w:val="ru-RU"/>
        </w:rPr>
        <w:t xml:space="preserve">учащихся </w:t>
      </w:r>
      <w:r w:rsidRPr="0032387B">
        <w:t>с учетом</w:t>
      </w:r>
      <w:r w:rsidRPr="0032387B">
        <w:rPr>
          <w:lang w:val="ru-RU"/>
        </w:rPr>
        <w:t xml:space="preserve"> возможностей и </w:t>
      </w:r>
      <w:r w:rsidRPr="0032387B">
        <w:t xml:space="preserve"> интересов детей и их родителей. Это дает возможность </w:t>
      </w:r>
      <w:r w:rsidRPr="0032387B">
        <w:rPr>
          <w:lang w:val="ru-RU"/>
        </w:rPr>
        <w:t>охватить дополнительным образованием разные категории детей: с ограниченными возможностями здоровья, инвалидов, детей, проявивших выдающиеся способности в определенных видах деятельности</w:t>
      </w:r>
      <w:r w:rsidRPr="0032387B">
        <w:t xml:space="preserve"> и  </w:t>
      </w:r>
      <w:r w:rsidRPr="0032387B">
        <w:rPr>
          <w:lang w:val="ru-RU"/>
        </w:rPr>
        <w:t>с</w:t>
      </w:r>
      <w:r w:rsidRPr="0032387B">
        <w:t>проектировать условия дополнительного образования с учетом индивидуальных особенностей детей.  Дифференцированный подход к образованию в программах выражается не только в поуровневой дифференциации обучения ( по вертикали), но и по горизонталям, т.е. внутри каждой группы предусмотрены задания разного уровня сложности, в зависимости от уровня продвижения обучающегося и его способностей.</w:t>
      </w:r>
    </w:p>
    <w:p w:rsidR="00736CDB" w:rsidRPr="0032387B" w:rsidRDefault="00736CDB" w:rsidP="00BD44E2">
      <w:pPr>
        <w:pStyle w:val="Standard"/>
        <w:jc w:val="both"/>
      </w:pPr>
      <w:r w:rsidRPr="0032387B">
        <w:t xml:space="preserve">    Интеграция в каждом курсе обеспечивается гармоничным сочетанием нескольких смежных дисциплин. Например, в вокальной студии «Свирель»- вокал, актерское мастерство, хореография; в театральной группе «Браво» - сценическая речь, сценическое движение, тренинг; в секции волейбола- спортивная игра, волейбол, общая физическая подготовка, </w:t>
      </w:r>
      <w:r w:rsidRPr="0032387B">
        <w:rPr>
          <w:lang w:val="ru-RU"/>
        </w:rPr>
        <w:t>в объединении «Юный журналист» учащиеся постигают</w:t>
      </w:r>
      <w:r w:rsidRPr="0032387B">
        <w:t xml:space="preserve"> основ</w:t>
      </w:r>
      <w:r w:rsidRPr="0032387B">
        <w:rPr>
          <w:lang w:val="ru-RU"/>
        </w:rPr>
        <w:t>ы</w:t>
      </w:r>
      <w:r>
        <w:rPr>
          <w:lang w:val="ru-RU"/>
        </w:rPr>
        <w:t xml:space="preserve"> </w:t>
      </w:r>
      <w:r w:rsidRPr="0032387B">
        <w:rPr>
          <w:lang w:val="ru-RU"/>
        </w:rPr>
        <w:t>журналистики</w:t>
      </w:r>
      <w:r w:rsidRPr="0032387B">
        <w:t xml:space="preserve">, </w:t>
      </w:r>
      <w:r w:rsidRPr="0032387B">
        <w:rPr>
          <w:lang w:val="ru-RU"/>
        </w:rPr>
        <w:t>учатся брать интервью, делать фото и видео съемки</w:t>
      </w:r>
      <w:r w:rsidRPr="0032387B">
        <w:t>, участву</w:t>
      </w:r>
      <w:r w:rsidRPr="0032387B">
        <w:rPr>
          <w:lang w:val="ru-RU"/>
        </w:rPr>
        <w:t>ю</w:t>
      </w:r>
      <w:r w:rsidRPr="0032387B">
        <w:t xml:space="preserve">т в общественной жизни поселка и района,  и т.д. </w:t>
      </w:r>
      <w:r w:rsidRPr="0032387B">
        <w:rPr>
          <w:lang w:val="ru-RU"/>
        </w:rPr>
        <w:t>Каждая программа предусматривает часы на  проектную деятельность.</w:t>
      </w:r>
      <w:r w:rsidRPr="0032387B">
        <w:t xml:space="preserve"> Все это дает возможность организовать деятельность объединений   насыщенной , разнообразной ,  результативной </w:t>
      </w:r>
      <w:r w:rsidRPr="0032387B">
        <w:rPr>
          <w:lang w:val="ru-RU"/>
        </w:rPr>
        <w:t>и социально-значимой</w:t>
      </w:r>
      <w:r w:rsidRPr="0032387B">
        <w:t>.</w:t>
      </w:r>
      <w:r>
        <w:rPr>
          <w:lang w:val="ru-RU"/>
        </w:rPr>
        <w:t xml:space="preserve"> </w:t>
      </w:r>
      <w:r w:rsidRPr="0032387B">
        <w:t>Одним из важнейших направлений развития системы дополнительного образования является постоянное обновление содержания дополнительного образования детей на основе разработки научных подходов  организации образовательного процесса, экспертизы программно-методического обеспечения, разработки программ нового поколения.</w:t>
      </w:r>
    </w:p>
    <w:p w:rsidR="00736CDB" w:rsidRPr="0032387B" w:rsidRDefault="00736CDB" w:rsidP="00BD44E2">
      <w:pPr>
        <w:pStyle w:val="Standard"/>
        <w:jc w:val="both"/>
        <w:rPr>
          <w:lang w:val="ru-RU"/>
        </w:rPr>
      </w:pPr>
      <w:r w:rsidRPr="0032387B">
        <w:t xml:space="preserve">     Постоянному совершенствованию программного обеспечения способствует проведение всероссийских конкурсов  авторских образовательных программ дополнительного образования, по итогам которых  издаются сборники  образовательных программ дополнительного образования детей по различным направлениям творческой и интеллектуальной деятельности. В ЦРТДиЮ  1</w:t>
      </w:r>
      <w:r w:rsidRPr="0032387B">
        <w:rPr>
          <w:lang w:val="ru-RU"/>
        </w:rPr>
        <w:t>5</w:t>
      </w:r>
      <w:r w:rsidRPr="0032387B">
        <w:t xml:space="preserve"> программ разных направленностей  были представлены для участия в данн</w:t>
      </w:r>
      <w:r w:rsidRPr="0032387B">
        <w:rPr>
          <w:lang w:val="ru-RU"/>
        </w:rPr>
        <w:t xml:space="preserve">ых </w:t>
      </w:r>
      <w:r w:rsidRPr="0032387B">
        <w:t>конкурс</w:t>
      </w:r>
      <w:r w:rsidRPr="0032387B">
        <w:rPr>
          <w:lang w:val="ru-RU"/>
        </w:rPr>
        <w:t>ах</w:t>
      </w:r>
      <w:r w:rsidRPr="0032387B">
        <w:t xml:space="preserve">. Две программы </w:t>
      </w:r>
      <w:r w:rsidRPr="0032387B">
        <w:rPr>
          <w:lang w:val="ru-RU"/>
        </w:rPr>
        <w:t>, из ныне реализующихся,</w:t>
      </w:r>
      <w:r w:rsidRPr="0032387B">
        <w:t xml:space="preserve"> – театральной студии «Сказка» и программа «ШАГ» (для детей с ограниченными возможностями) – стали Дипломантами </w:t>
      </w:r>
      <w:r w:rsidRPr="0032387B">
        <w:rPr>
          <w:lang w:val="ru-RU"/>
        </w:rPr>
        <w:t>Всероссийского конкурса</w:t>
      </w:r>
      <w:r w:rsidRPr="0032387B">
        <w:t>.</w:t>
      </w:r>
      <w:r w:rsidRPr="0032387B">
        <w:rPr>
          <w:lang w:val="ru-RU"/>
        </w:rPr>
        <w:t xml:space="preserve"> В  краевом этапе Всероссийского конкурса авторских образовательных программ дополнительного образования программа «Настольный теннис» педагога Переверзевой Т.Г. получила диплом </w:t>
      </w:r>
      <w:r w:rsidRPr="0032387B">
        <w:rPr>
          <w:lang w:val="en-US"/>
        </w:rPr>
        <w:t>I</w:t>
      </w:r>
      <w:r w:rsidRPr="0032387B">
        <w:rPr>
          <w:lang w:val="ru-RU"/>
        </w:rPr>
        <w:t xml:space="preserve"> степени  в номинации « Дополнительные образовательные программы», программа «Грация» -диплом </w:t>
      </w:r>
      <w:r w:rsidRPr="0032387B">
        <w:rPr>
          <w:lang w:val="en-US"/>
        </w:rPr>
        <w:t>III</w:t>
      </w:r>
      <w:r w:rsidRPr="0032387B">
        <w:rPr>
          <w:lang w:val="ru-RU"/>
        </w:rPr>
        <w:t>степени в номинации «Проект программы».</w:t>
      </w:r>
    </w:p>
    <w:p w:rsidR="00736CDB" w:rsidRPr="0032387B" w:rsidRDefault="00736CDB" w:rsidP="00BD44E2">
      <w:pPr>
        <w:pStyle w:val="Standard"/>
        <w:jc w:val="center"/>
        <w:rPr>
          <w:b/>
          <w:bCs/>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pPr>
    </w:p>
    <w:p w:rsidR="00736CDB" w:rsidRDefault="00736CDB" w:rsidP="00BD44E2">
      <w:pPr>
        <w:pStyle w:val="Title"/>
        <w:jc w:val="center"/>
        <w:rPr>
          <w:rFonts w:ascii="Times New Roman" w:hAnsi="Times New Roman"/>
          <w:b/>
          <w:bCs/>
          <w:sz w:val="24"/>
          <w:szCs w:val="24"/>
          <w:lang w:val="ru-RU"/>
        </w:rPr>
        <w:sectPr w:rsidR="00736CDB" w:rsidSect="00CE40C7">
          <w:pgSz w:w="11905" w:h="16837"/>
          <w:pgMar w:top="567" w:right="567" w:bottom="567" w:left="567" w:header="720" w:footer="720" w:gutter="0"/>
          <w:cols w:space="720"/>
          <w:titlePg/>
          <w:docGrid w:linePitch="326"/>
        </w:sectPr>
      </w:pPr>
    </w:p>
    <w:p w:rsidR="00736CDB" w:rsidRPr="0032387B" w:rsidRDefault="00736CDB" w:rsidP="00BD44E2">
      <w:pPr>
        <w:pStyle w:val="Title"/>
        <w:jc w:val="center"/>
        <w:rPr>
          <w:rFonts w:ascii="Times New Roman" w:hAnsi="Times New Roman"/>
          <w:b/>
          <w:bCs/>
          <w:sz w:val="24"/>
          <w:szCs w:val="24"/>
        </w:rPr>
      </w:pPr>
      <w:r w:rsidRPr="0032387B">
        <w:rPr>
          <w:rFonts w:ascii="Times New Roman" w:hAnsi="Times New Roman"/>
          <w:b/>
          <w:bCs/>
          <w:sz w:val="24"/>
          <w:szCs w:val="24"/>
          <w:lang w:val="ru-RU"/>
        </w:rPr>
        <w:t>Характеристика</w:t>
      </w:r>
      <w:r w:rsidRPr="0032387B">
        <w:rPr>
          <w:rFonts w:ascii="Times New Roman" w:hAnsi="Times New Roman"/>
          <w:b/>
          <w:bCs/>
          <w:sz w:val="24"/>
          <w:szCs w:val="24"/>
        </w:rPr>
        <w:t xml:space="preserve"> реализуемых общеобразовательных программ</w:t>
      </w:r>
    </w:p>
    <w:p w:rsidR="00736CDB" w:rsidRPr="0032387B" w:rsidRDefault="00736CDB" w:rsidP="00BD44E2">
      <w:pPr>
        <w:jc w:val="center"/>
        <w:rPr>
          <w:b/>
          <w:bCs/>
        </w:rPr>
      </w:pPr>
      <w:r w:rsidRPr="0032387B">
        <w:rPr>
          <w:b/>
          <w:bCs/>
        </w:rPr>
        <w:t>Центра развития творчества детей и юношества п.Чегдомын 201</w:t>
      </w:r>
      <w:r>
        <w:rPr>
          <w:b/>
          <w:bCs/>
          <w:lang w:val="ru-RU"/>
        </w:rPr>
        <w:t>7</w:t>
      </w:r>
      <w:r w:rsidRPr="0032387B">
        <w:rPr>
          <w:b/>
          <w:bCs/>
        </w:rPr>
        <w:t>/201</w:t>
      </w:r>
      <w:r>
        <w:rPr>
          <w:b/>
          <w:bCs/>
          <w:lang w:val="ru-RU"/>
        </w:rPr>
        <w:t>8</w:t>
      </w:r>
      <w:r w:rsidRPr="0032387B">
        <w:rPr>
          <w:b/>
          <w:bCs/>
        </w:rPr>
        <w:t xml:space="preserve"> уч.год.</w:t>
      </w:r>
    </w:p>
    <w:p w:rsidR="00736CDB" w:rsidRPr="0032387B" w:rsidRDefault="00736CDB" w:rsidP="00BD44E2">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
        <w:gridCol w:w="495"/>
        <w:gridCol w:w="2460"/>
        <w:gridCol w:w="2296"/>
        <w:gridCol w:w="1295"/>
        <w:gridCol w:w="1225"/>
        <w:gridCol w:w="1260"/>
        <w:gridCol w:w="168"/>
        <w:gridCol w:w="2084"/>
        <w:gridCol w:w="95"/>
        <w:gridCol w:w="1766"/>
        <w:gridCol w:w="1699"/>
        <w:gridCol w:w="1071"/>
      </w:tblGrid>
      <w:tr w:rsidR="00736CDB" w:rsidRPr="0032387B" w:rsidTr="00CE40C7">
        <w:tc>
          <w:tcPr>
            <w:tcW w:w="156" w:type="pct"/>
            <w:gridSpan w:val="2"/>
            <w:tcBorders>
              <w:top w:val="thinThickSmallGap" w:sz="18" w:space="0" w:color="000080"/>
              <w:left w:val="thinThickSmallGap" w:sz="18" w:space="0" w:color="000080"/>
              <w:bottom w:val="single" w:sz="4" w:space="0" w:color="000080"/>
              <w:right w:val="single" w:sz="4" w:space="0" w:color="000080"/>
            </w:tcBorders>
            <w:shd w:val="clear" w:color="auto" w:fill="CCECFF"/>
            <w:vAlign w:val="center"/>
          </w:tcPr>
          <w:p w:rsidR="00736CDB" w:rsidRPr="0032387B" w:rsidRDefault="00736CDB" w:rsidP="00CE40C7">
            <w:pPr>
              <w:jc w:val="center"/>
              <w:rPr>
                <w:b/>
                <w:bCs/>
              </w:rPr>
            </w:pPr>
            <w:r w:rsidRPr="0032387B">
              <w:rPr>
                <w:b/>
                <w:bCs/>
              </w:rPr>
              <w:t>№</w:t>
            </w:r>
          </w:p>
        </w:tc>
        <w:tc>
          <w:tcPr>
            <w:tcW w:w="773"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736CDB" w:rsidRPr="0032387B" w:rsidRDefault="00736CDB" w:rsidP="00CE40C7">
            <w:pPr>
              <w:jc w:val="center"/>
              <w:rPr>
                <w:b/>
                <w:bCs/>
              </w:rPr>
            </w:pPr>
            <w:r w:rsidRPr="0032387B">
              <w:rPr>
                <w:b/>
                <w:bCs/>
              </w:rPr>
              <w:t>Название</w:t>
            </w:r>
          </w:p>
          <w:p w:rsidR="00736CDB" w:rsidRPr="0032387B" w:rsidRDefault="00736CDB" w:rsidP="00CE40C7">
            <w:pPr>
              <w:jc w:val="center"/>
              <w:rPr>
                <w:b/>
                <w:bCs/>
              </w:rPr>
            </w:pPr>
            <w:r w:rsidRPr="0032387B">
              <w:rPr>
                <w:b/>
                <w:bCs/>
              </w:rPr>
              <w:t>реализуемых</w:t>
            </w:r>
          </w:p>
          <w:p w:rsidR="00736CDB" w:rsidRPr="0032387B" w:rsidRDefault="00736CDB" w:rsidP="00CE40C7">
            <w:pPr>
              <w:jc w:val="center"/>
              <w:rPr>
                <w:b/>
                <w:bCs/>
              </w:rPr>
            </w:pPr>
            <w:r w:rsidRPr="0032387B">
              <w:rPr>
                <w:b/>
                <w:bCs/>
              </w:rPr>
              <w:t>программ</w:t>
            </w:r>
          </w:p>
        </w:tc>
        <w:tc>
          <w:tcPr>
            <w:tcW w:w="721"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736CDB" w:rsidRPr="0032387B" w:rsidRDefault="00736CDB" w:rsidP="00CE40C7">
            <w:pPr>
              <w:rPr>
                <w:b/>
                <w:bCs/>
              </w:rPr>
            </w:pPr>
            <w:r w:rsidRPr="0032387B">
              <w:rPr>
                <w:b/>
                <w:bCs/>
              </w:rPr>
              <w:t>Цель программы</w:t>
            </w:r>
          </w:p>
        </w:tc>
        <w:tc>
          <w:tcPr>
            <w:tcW w:w="792" w:type="pct"/>
            <w:gridSpan w:val="2"/>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736CDB" w:rsidRPr="0032387B" w:rsidRDefault="00736CDB" w:rsidP="00CE40C7">
            <w:pPr>
              <w:jc w:val="center"/>
              <w:rPr>
                <w:b/>
                <w:bCs/>
              </w:rPr>
            </w:pPr>
            <w:r w:rsidRPr="0032387B">
              <w:rPr>
                <w:b/>
                <w:bCs/>
              </w:rPr>
              <w:t>Тип</w:t>
            </w:r>
          </w:p>
          <w:p w:rsidR="00736CDB" w:rsidRPr="00B120DF" w:rsidRDefault="00736CDB" w:rsidP="00CE40C7">
            <w:pPr>
              <w:jc w:val="center"/>
              <w:rPr>
                <w:b/>
                <w:bCs/>
                <w:lang w:val="ru-RU"/>
              </w:rPr>
            </w:pPr>
            <w:r w:rsidRPr="0032387B">
              <w:rPr>
                <w:b/>
                <w:bCs/>
              </w:rPr>
              <w:t>программы</w:t>
            </w:r>
          </w:p>
        </w:tc>
        <w:tc>
          <w:tcPr>
            <w:tcW w:w="1134" w:type="pct"/>
            <w:gridSpan w:val="4"/>
            <w:tcBorders>
              <w:top w:val="thinThickSmallGap" w:sz="18" w:space="0" w:color="000080"/>
              <w:left w:val="single" w:sz="4" w:space="0" w:color="000080"/>
              <w:bottom w:val="single" w:sz="4" w:space="0" w:color="000080"/>
              <w:right w:val="single" w:sz="4" w:space="0" w:color="000080"/>
            </w:tcBorders>
            <w:shd w:val="clear" w:color="auto" w:fill="CCECFF"/>
          </w:tcPr>
          <w:p w:rsidR="00736CDB" w:rsidRDefault="00736CDB" w:rsidP="00CE40C7">
            <w:pPr>
              <w:jc w:val="center"/>
              <w:rPr>
                <w:b/>
                <w:bCs/>
                <w:lang w:val="ru-RU"/>
              </w:rPr>
            </w:pPr>
          </w:p>
          <w:p w:rsidR="00736CDB" w:rsidRPr="0032387B" w:rsidRDefault="00736CDB" w:rsidP="00CE40C7">
            <w:pPr>
              <w:jc w:val="center"/>
              <w:rPr>
                <w:b/>
                <w:bCs/>
              </w:rPr>
            </w:pPr>
            <w:r w:rsidRPr="0032387B">
              <w:rPr>
                <w:b/>
                <w:bCs/>
              </w:rPr>
              <w:t>Учебные предметы, дисциплины, предусмотренные образовательной программой</w:t>
            </w:r>
          </w:p>
        </w:tc>
        <w:tc>
          <w:tcPr>
            <w:tcW w:w="555"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736CDB" w:rsidRPr="0032387B" w:rsidRDefault="00736CDB" w:rsidP="00CE40C7">
            <w:pPr>
              <w:jc w:val="center"/>
              <w:rPr>
                <w:b/>
                <w:bCs/>
              </w:rPr>
            </w:pPr>
            <w:r w:rsidRPr="0032387B">
              <w:rPr>
                <w:b/>
                <w:bCs/>
              </w:rPr>
              <w:t>Срок реализации программы</w:t>
            </w:r>
          </w:p>
        </w:tc>
        <w:tc>
          <w:tcPr>
            <w:tcW w:w="534" w:type="pct"/>
            <w:tcBorders>
              <w:top w:val="thinThickSmallGap" w:sz="18" w:space="0" w:color="000080"/>
              <w:left w:val="single" w:sz="4" w:space="0" w:color="000080"/>
              <w:bottom w:val="single" w:sz="4" w:space="0" w:color="000080"/>
              <w:right w:val="single" w:sz="4" w:space="0" w:color="000080"/>
            </w:tcBorders>
            <w:shd w:val="clear" w:color="auto" w:fill="CCECFF"/>
            <w:vAlign w:val="center"/>
          </w:tcPr>
          <w:p w:rsidR="00736CDB" w:rsidRPr="0032387B" w:rsidRDefault="00736CDB" w:rsidP="00CE40C7">
            <w:pPr>
              <w:jc w:val="center"/>
              <w:rPr>
                <w:b/>
                <w:bCs/>
              </w:rPr>
            </w:pPr>
            <w:r w:rsidRPr="0032387B">
              <w:rPr>
                <w:b/>
                <w:bCs/>
              </w:rPr>
              <w:t>Количество</w:t>
            </w:r>
          </w:p>
          <w:p w:rsidR="00736CDB" w:rsidRPr="0032387B" w:rsidRDefault="00736CDB" w:rsidP="00CE40C7">
            <w:pPr>
              <w:jc w:val="center"/>
              <w:rPr>
                <w:b/>
                <w:bCs/>
              </w:rPr>
            </w:pPr>
            <w:r w:rsidRPr="0032387B">
              <w:rPr>
                <w:b/>
                <w:bCs/>
              </w:rPr>
              <w:t>детей, обучающихся</w:t>
            </w:r>
          </w:p>
          <w:p w:rsidR="00736CDB" w:rsidRPr="0032387B" w:rsidRDefault="00736CDB" w:rsidP="00CE40C7">
            <w:pPr>
              <w:jc w:val="center"/>
              <w:rPr>
                <w:b/>
                <w:bCs/>
              </w:rPr>
            </w:pPr>
            <w:r w:rsidRPr="0032387B">
              <w:rPr>
                <w:b/>
                <w:bCs/>
              </w:rPr>
              <w:t>по</w:t>
            </w:r>
          </w:p>
          <w:p w:rsidR="00736CDB" w:rsidRPr="0032387B" w:rsidRDefault="00736CDB" w:rsidP="00CE40C7">
            <w:pPr>
              <w:jc w:val="center"/>
              <w:rPr>
                <w:b/>
                <w:bCs/>
              </w:rPr>
            </w:pPr>
            <w:r w:rsidRPr="0032387B">
              <w:rPr>
                <w:b/>
                <w:bCs/>
              </w:rPr>
              <w:t>программе</w:t>
            </w:r>
          </w:p>
        </w:tc>
        <w:tc>
          <w:tcPr>
            <w:tcW w:w="336" w:type="pct"/>
            <w:tcBorders>
              <w:top w:val="thinThickSmallGap" w:sz="18" w:space="0" w:color="000080"/>
              <w:left w:val="single" w:sz="4" w:space="0" w:color="000080"/>
              <w:bottom w:val="single" w:sz="4" w:space="0" w:color="000080"/>
              <w:right w:val="thinThickSmallGap" w:sz="18" w:space="0" w:color="000080"/>
            </w:tcBorders>
            <w:shd w:val="clear" w:color="auto" w:fill="CCECFF"/>
            <w:vAlign w:val="center"/>
          </w:tcPr>
          <w:p w:rsidR="00736CDB" w:rsidRPr="0032387B" w:rsidRDefault="00736CDB" w:rsidP="00CE40C7">
            <w:pPr>
              <w:jc w:val="center"/>
              <w:rPr>
                <w:b/>
                <w:bCs/>
              </w:rPr>
            </w:pPr>
            <w:r w:rsidRPr="0032387B">
              <w:rPr>
                <w:b/>
                <w:bCs/>
              </w:rPr>
              <w:t>Возраст детей</w:t>
            </w:r>
          </w:p>
        </w:tc>
      </w:tr>
      <w:tr w:rsidR="00736CDB" w:rsidRPr="0032387B" w:rsidTr="00CE40C7">
        <w:tc>
          <w:tcPr>
            <w:tcW w:w="5000" w:type="pct"/>
            <w:gridSpan w:val="13"/>
            <w:tcBorders>
              <w:top w:val="thinThickSmallGap" w:sz="18" w:space="0" w:color="000080"/>
              <w:left w:val="thinThickSmallGap" w:sz="18" w:space="0" w:color="000080"/>
              <w:bottom w:val="single" w:sz="4" w:space="0" w:color="000080"/>
              <w:right w:val="thinThickSmallGap" w:sz="18" w:space="0" w:color="000080"/>
            </w:tcBorders>
          </w:tcPr>
          <w:p w:rsidR="00736CDB" w:rsidRPr="0032387B" w:rsidRDefault="00736CDB" w:rsidP="00CE40C7">
            <w:pPr>
              <w:jc w:val="center"/>
              <w:rPr>
                <w:b/>
                <w:bCs/>
              </w:rPr>
            </w:pPr>
            <w:r w:rsidRPr="0032387B">
              <w:rPr>
                <w:b/>
                <w:bCs/>
              </w:rPr>
              <w:t>1.Художественная направленность</w:t>
            </w:r>
          </w:p>
        </w:tc>
      </w:tr>
      <w:tr w:rsidR="00736CDB" w:rsidRPr="0032387B" w:rsidTr="00CE40C7">
        <w:trPr>
          <w:trHeight w:val="1415"/>
        </w:trPr>
        <w:tc>
          <w:tcPr>
            <w:tcW w:w="156" w:type="pct"/>
            <w:gridSpan w:val="2"/>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r w:rsidRPr="0032387B">
              <w:t>1</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театральной</w:t>
            </w:r>
          </w:p>
          <w:p w:rsidR="00736CDB" w:rsidRPr="0032387B" w:rsidRDefault="00736CDB" w:rsidP="00CE40C7">
            <w:r w:rsidRPr="0032387B">
              <w:t>студии «Сказка»</w:t>
            </w:r>
          </w:p>
        </w:tc>
        <w:tc>
          <w:tcPr>
            <w:tcW w:w="72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творчески активной личности посредством театрального искусства</w:t>
            </w:r>
          </w:p>
        </w:tc>
        <w:tc>
          <w:tcPr>
            <w:tcW w:w="792"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авторская</w:t>
            </w:r>
          </w:p>
        </w:tc>
        <w:tc>
          <w:tcPr>
            <w:tcW w:w="1134" w:type="pct"/>
            <w:gridSpan w:val="4"/>
            <w:tcBorders>
              <w:top w:val="single" w:sz="4" w:space="0" w:color="000080"/>
              <w:left w:val="single" w:sz="4" w:space="0" w:color="000080"/>
              <w:bottom w:val="single" w:sz="4" w:space="0" w:color="000080"/>
              <w:right w:val="single" w:sz="4" w:space="0" w:color="000080"/>
            </w:tcBorders>
          </w:tcPr>
          <w:p w:rsidR="00736CDB" w:rsidRPr="0032387B" w:rsidRDefault="00736CDB" w:rsidP="00CE40C7"/>
          <w:p w:rsidR="00736CDB" w:rsidRPr="0032387B" w:rsidRDefault="00736CDB" w:rsidP="00CE40C7">
            <w:pPr>
              <w:jc w:val="both"/>
            </w:pPr>
            <w:r w:rsidRPr="0032387B">
              <w:t>-Сценическая речь;</w:t>
            </w:r>
          </w:p>
          <w:p w:rsidR="00736CDB" w:rsidRPr="0032387B" w:rsidRDefault="00736CDB" w:rsidP="00CE40C7">
            <w:pPr>
              <w:jc w:val="both"/>
            </w:pPr>
            <w:r w:rsidRPr="0032387B">
              <w:t>-актерское мастерство;</w:t>
            </w:r>
          </w:p>
          <w:p w:rsidR="00736CDB" w:rsidRPr="0032387B" w:rsidRDefault="00736CDB" w:rsidP="00CE40C7">
            <w:pPr>
              <w:jc w:val="both"/>
            </w:pPr>
            <w:r w:rsidRPr="0032387B">
              <w:t>-сценическое движение;</w:t>
            </w:r>
          </w:p>
          <w:p w:rsidR="00736CDB" w:rsidRPr="0032387B" w:rsidRDefault="00736CDB" w:rsidP="00CE40C7">
            <w:pPr>
              <w:jc w:val="both"/>
            </w:pPr>
            <w:r w:rsidRPr="0032387B">
              <w:t>-постановка спектаклей.</w:t>
            </w:r>
          </w:p>
          <w:p w:rsidR="00736CDB" w:rsidRPr="0032387B" w:rsidRDefault="00736CDB" w:rsidP="00CE40C7"/>
        </w:tc>
        <w:tc>
          <w:tcPr>
            <w:tcW w:w="55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4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36</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8-15 лет</w:t>
            </w:r>
          </w:p>
        </w:tc>
      </w:tr>
      <w:tr w:rsidR="00736CDB" w:rsidRPr="0032387B" w:rsidTr="00CE40C7">
        <w:trPr>
          <w:trHeight w:val="1453"/>
        </w:trPr>
        <w:tc>
          <w:tcPr>
            <w:tcW w:w="156" w:type="pct"/>
            <w:gridSpan w:val="2"/>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r w:rsidRPr="0032387B">
              <w:t>2</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театральной группы «Браво»</w:t>
            </w:r>
          </w:p>
        </w:tc>
        <w:tc>
          <w:tcPr>
            <w:tcW w:w="72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творчески активной личности воспитанника средствами театральной деятельности, содействие их жизненному и профессиональному самоопределению.</w:t>
            </w:r>
          </w:p>
        </w:tc>
        <w:tc>
          <w:tcPr>
            <w:tcW w:w="792"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top w:val="single" w:sz="4" w:space="0" w:color="000080"/>
              <w:left w:val="single" w:sz="4" w:space="0" w:color="000080"/>
              <w:bottom w:val="single" w:sz="4" w:space="0" w:color="000080"/>
              <w:right w:val="single" w:sz="4" w:space="0" w:color="000080"/>
            </w:tcBorders>
          </w:tcPr>
          <w:p w:rsidR="00736CDB" w:rsidRPr="0032387B" w:rsidRDefault="00736CDB" w:rsidP="00CE40C7"/>
          <w:p w:rsidR="00736CDB" w:rsidRPr="0032387B" w:rsidRDefault="00736CDB" w:rsidP="00CE40C7">
            <w:pPr>
              <w:jc w:val="both"/>
            </w:pPr>
            <w:r w:rsidRPr="0032387B">
              <w:t>-Театральная игра;</w:t>
            </w:r>
          </w:p>
          <w:p w:rsidR="00736CDB" w:rsidRPr="0032387B" w:rsidRDefault="00736CDB" w:rsidP="00CE40C7">
            <w:pPr>
              <w:jc w:val="both"/>
            </w:pPr>
            <w:r w:rsidRPr="0032387B">
              <w:t>-сценическая речь;</w:t>
            </w:r>
          </w:p>
          <w:p w:rsidR="00736CDB" w:rsidRPr="0032387B" w:rsidRDefault="00736CDB" w:rsidP="00CE40C7">
            <w:pPr>
              <w:jc w:val="both"/>
            </w:pPr>
            <w:r w:rsidRPr="0032387B">
              <w:t>-актерское мастерство;</w:t>
            </w:r>
          </w:p>
          <w:p w:rsidR="00736CDB" w:rsidRPr="0032387B" w:rsidRDefault="00736CDB" w:rsidP="00CE40C7">
            <w:pPr>
              <w:jc w:val="both"/>
            </w:pPr>
            <w:r w:rsidRPr="0032387B">
              <w:t>-сценическое движение;</w:t>
            </w:r>
          </w:p>
          <w:p w:rsidR="00736CDB" w:rsidRPr="0032387B" w:rsidRDefault="00736CDB" w:rsidP="00CE40C7">
            <w:pPr>
              <w:jc w:val="both"/>
            </w:pPr>
            <w:r w:rsidRPr="0032387B">
              <w:t>-грим.</w:t>
            </w:r>
          </w:p>
          <w:p w:rsidR="00736CDB" w:rsidRPr="0032387B" w:rsidRDefault="00736CDB" w:rsidP="00CE40C7">
            <w:pPr>
              <w:ind w:firstLine="708"/>
            </w:pPr>
          </w:p>
        </w:tc>
        <w:tc>
          <w:tcPr>
            <w:tcW w:w="55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4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36</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12-16 лет</w:t>
            </w:r>
          </w:p>
        </w:tc>
      </w:tr>
      <w:tr w:rsidR="00736CDB" w:rsidRPr="0032387B" w:rsidTr="00CE40C7">
        <w:trPr>
          <w:trHeight w:val="1262"/>
        </w:trPr>
        <w:tc>
          <w:tcPr>
            <w:tcW w:w="156" w:type="pct"/>
            <w:gridSpan w:val="2"/>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r w:rsidRPr="0032387B">
              <w:t>3</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ДПИ</w:t>
            </w:r>
          </w:p>
          <w:p w:rsidR="00736CDB" w:rsidRPr="0032387B" w:rsidRDefault="00736CDB" w:rsidP="00CE40C7">
            <w:r w:rsidRPr="0032387B">
              <w:t>«Пчелка»</w:t>
            </w:r>
          </w:p>
          <w:p w:rsidR="00736CDB" w:rsidRPr="0032387B" w:rsidRDefault="00736CDB" w:rsidP="00CE40C7"/>
          <w:p w:rsidR="00736CDB" w:rsidRPr="0032387B" w:rsidRDefault="00736CDB" w:rsidP="00CE40C7"/>
        </w:tc>
        <w:tc>
          <w:tcPr>
            <w:tcW w:w="72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Творческое развитие личности ребенка посредством занятий декоративно-прикладного искусства</w:t>
            </w:r>
          </w:p>
        </w:tc>
        <w:tc>
          <w:tcPr>
            <w:tcW w:w="792"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top w:val="single" w:sz="4" w:space="0" w:color="000080"/>
            </w:tcBorders>
          </w:tcPr>
          <w:p w:rsidR="00736CDB" w:rsidRPr="0032387B" w:rsidRDefault="00736CDB" w:rsidP="00CE40C7"/>
          <w:p w:rsidR="00736CDB" w:rsidRPr="0032387B" w:rsidRDefault="00736CDB" w:rsidP="00CE40C7">
            <w:r w:rsidRPr="0032387B">
              <w:t>- Вязание крючком;</w:t>
            </w:r>
          </w:p>
          <w:p w:rsidR="00736CDB" w:rsidRPr="0032387B" w:rsidRDefault="00736CDB" w:rsidP="00CE40C7">
            <w:r w:rsidRPr="0032387B">
              <w:t>-бисероплетение;</w:t>
            </w:r>
          </w:p>
          <w:p w:rsidR="00736CDB" w:rsidRPr="0032387B" w:rsidRDefault="00736CDB" w:rsidP="00CE40C7">
            <w:r w:rsidRPr="0032387B">
              <w:t>-работа с тканью</w:t>
            </w:r>
          </w:p>
        </w:tc>
        <w:tc>
          <w:tcPr>
            <w:tcW w:w="555" w:type="pct"/>
            <w:tcBorders>
              <w:top w:val="single" w:sz="4" w:space="0" w:color="000080"/>
            </w:tcBorders>
            <w:vAlign w:val="center"/>
          </w:tcPr>
          <w:p w:rsidR="00736CDB" w:rsidRPr="0032387B" w:rsidRDefault="00736CDB" w:rsidP="00CE40C7">
            <w:r w:rsidRPr="0032387B">
              <w:t>3 года</w:t>
            </w:r>
          </w:p>
        </w:tc>
        <w:tc>
          <w:tcPr>
            <w:tcW w:w="534" w:type="pct"/>
            <w:tcBorders>
              <w:top w:val="single" w:sz="4" w:space="0" w:color="000080"/>
              <w:right w:val="single" w:sz="4" w:space="0" w:color="000080"/>
            </w:tcBorders>
            <w:vAlign w:val="center"/>
          </w:tcPr>
          <w:p w:rsidR="00736CDB" w:rsidRPr="0032387B" w:rsidRDefault="00736CDB" w:rsidP="00CE40C7">
            <w:r w:rsidRPr="0032387B">
              <w:t>48</w:t>
            </w:r>
          </w:p>
        </w:tc>
        <w:tc>
          <w:tcPr>
            <w:tcW w:w="336" w:type="pct"/>
            <w:tcBorders>
              <w:top w:val="single" w:sz="4" w:space="0" w:color="000080"/>
              <w:left w:val="single" w:sz="4" w:space="0" w:color="000080"/>
              <w:right w:val="thinThickSmallGap" w:sz="18" w:space="0" w:color="000080"/>
            </w:tcBorders>
            <w:vAlign w:val="center"/>
          </w:tcPr>
          <w:p w:rsidR="00736CDB" w:rsidRPr="0032387B" w:rsidRDefault="00736CDB" w:rsidP="00CE40C7">
            <w:r w:rsidRPr="0032387B">
              <w:t>7-14 лет</w:t>
            </w:r>
          </w:p>
        </w:tc>
      </w:tr>
      <w:tr w:rsidR="00736CDB" w:rsidRPr="0032387B" w:rsidTr="00CE40C7">
        <w:tc>
          <w:tcPr>
            <w:tcW w:w="156" w:type="pct"/>
            <w:gridSpan w:val="2"/>
            <w:tcBorders>
              <w:top w:val="single" w:sz="4" w:space="0" w:color="000080"/>
              <w:left w:val="thinThickSmallGap" w:sz="18" w:space="0" w:color="000080"/>
              <w:right w:val="single" w:sz="4" w:space="0" w:color="000080"/>
            </w:tcBorders>
            <w:vAlign w:val="center"/>
          </w:tcPr>
          <w:p w:rsidR="00736CDB" w:rsidRPr="0032387B" w:rsidRDefault="00736CDB" w:rsidP="00CE40C7">
            <w:r w:rsidRPr="0032387B">
              <w:t>4</w:t>
            </w:r>
          </w:p>
        </w:tc>
        <w:tc>
          <w:tcPr>
            <w:tcW w:w="773"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хореографической студии «Фантазия»</w:t>
            </w:r>
          </w:p>
        </w:tc>
        <w:tc>
          <w:tcPr>
            <w:tcW w:w="721"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Развитие личности, социальное самоопределение ребенка средствами хореографической деятельности.</w:t>
            </w:r>
          </w:p>
        </w:tc>
        <w:tc>
          <w:tcPr>
            <w:tcW w:w="792" w:type="pct"/>
            <w:gridSpan w:val="2"/>
            <w:tcBorders>
              <w:top w:val="single" w:sz="4" w:space="0" w:color="000080"/>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left w:val="single" w:sz="4" w:space="0" w:color="000080"/>
              <w:right w:val="single" w:sz="4" w:space="0" w:color="000080"/>
            </w:tcBorders>
          </w:tcPr>
          <w:p w:rsidR="00736CDB" w:rsidRPr="0032387B" w:rsidRDefault="00736CDB" w:rsidP="00CE40C7">
            <w:pPr>
              <w:rPr>
                <w:rStyle w:val="Emphasis"/>
                <w:i w:val="0"/>
              </w:rPr>
            </w:pPr>
            <w:r w:rsidRPr="0032387B">
              <w:rPr>
                <w:rStyle w:val="Emphasis"/>
                <w:i w:val="0"/>
              </w:rPr>
              <w:t>-партерная гимнастика;</w:t>
            </w:r>
          </w:p>
          <w:p w:rsidR="00736CDB" w:rsidRPr="0032387B" w:rsidRDefault="00736CDB" w:rsidP="00CE40C7">
            <w:pPr>
              <w:rPr>
                <w:rStyle w:val="Emphasis"/>
                <w:i w:val="0"/>
              </w:rPr>
            </w:pPr>
            <w:r w:rsidRPr="0032387B">
              <w:rPr>
                <w:rStyle w:val="Emphasis"/>
                <w:i w:val="0"/>
              </w:rPr>
              <w:t>-классический танец;</w:t>
            </w:r>
          </w:p>
          <w:p w:rsidR="00736CDB" w:rsidRPr="0032387B" w:rsidRDefault="00736CDB" w:rsidP="00CE40C7">
            <w:pPr>
              <w:rPr>
                <w:rStyle w:val="Emphasis"/>
                <w:i w:val="0"/>
              </w:rPr>
            </w:pPr>
            <w:r w:rsidRPr="0032387B">
              <w:rPr>
                <w:rStyle w:val="Emphasis"/>
                <w:i w:val="0"/>
              </w:rPr>
              <w:t>-народно-сценический танец;</w:t>
            </w:r>
          </w:p>
          <w:p w:rsidR="00736CDB" w:rsidRPr="0032387B" w:rsidRDefault="00736CDB" w:rsidP="00CE40C7">
            <w:pPr>
              <w:rPr>
                <w:rStyle w:val="Emphasis"/>
                <w:i w:val="0"/>
              </w:rPr>
            </w:pPr>
            <w:r w:rsidRPr="0032387B">
              <w:rPr>
                <w:rStyle w:val="Emphasis"/>
                <w:i w:val="0"/>
              </w:rPr>
              <w:t>-современный танец;</w:t>
            </w:r>
          </w:p>
          <w:p w:rsidR="00736CDB" w:rsidRPr="0032387B" w:rsidRDefault="00736CDB" w:rsidP="00CE40C7">
            <w:r w:rsidRPr="0032387B">
              <w:rPr>
                <w:rStyle w:val="Emphasis"/>
                <w:i w:val="0"/>
              </w:rPr>
              <w:t>-композиционное построение танца</w:t>
            </w:r>
            <w:r w:rsidRPr="0032387B">
              <w:t>.</w:t>
            </w:r>
          </w:p>
        </w:tc>
        <w:tc>
          <w:tcPr>
            <w:tcW w:w="555" w:type="pct"/>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r w:rsidRPr="0032387B">
              <w:t>10 лет</w:t>
            </w:r>
          </w:p>
        </w:tc>
        <w:tc>
          <w:tcPr>
            <w:tcW w:w="534" w:type="pct"/>
            <w:tcBorders>
              <w:left w:val="single" w:sz="4" w:space="0" w:color="000080"/>
              <w:right w:val="single" w:sz="4" w:space="0" w:color="000080"/>
            </w:tcBorders>
            <w:vAlign w:val="center"/>
          </w:tcPr>
          <w:p w:rsidR="00736CDB" w:rsidRPr="0032387B" w:rsidRDefault="00736CDB" w:rsidP="00CE40C7">
            <w:r w:rsidRPr="0032387B">
              <w:t>60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 xml:space="preserve">5-17 </w:t>
            </w:r>
          </w:p>
        </w:tc>
      </w:tr>
      <w:tr w:rsidR="00736CDB" w:rsidRPr="0032387B" w:rsidTr="00CE40C7">
        <w:tc>
          <w:tcPr>
            <w:tcW w:w="156" w:type="pct"/>
            <w:gridSpan w:val="2"/>
            <w:tcBorders>
              <w:left w:val="thinThickSmallGap" w:sz="18" w:space="0" w:color="000080"/>
              <w:right w:val="single" w:sz="4" w:space="0" w:color="000080"/>
            </w:tcBorders>
            <w:vAlign w:val="center"/>
          </w:tcPr>
          <w:p w:rsidR="00736CDB" w:rsidRPr="0032387B" w:rsidRDefault="00736CDB" w:rsidP="00CE40C7">
            <w:r w:rsidRPr="0032387B">
              <w:t>5</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студии сольного пения «Свирель»</w:t>
            </w:r>
          </w:p>
        </w:tc>
        <w:tc>
          <w:tcPr>
            <w:tcW w:w="721" w:type="pct"/>
            <w:tcBorders>
              <w:left w:val="single" w:sz="4" w:space="0" w:color="000080"/>
              <w:right w:val="single" w:sz="4" w:space="0" w:color="000080"/>
            </w:tcBorders>
            <w:vAlign w:val="center"/>
          </w:tcPr>
          <w:p w:rsidR="00736CDB" w:rsidRPr="0032387B" w:rsidRDefault="00736CDB" w:rsidP="00CE40C7">
            <w:r w:rsidRPr="0032387B">
              <w:t>Развитие социально-активный, творческой личности ребенка посредством вокала.</w:t>
            </w:r>
          </w:p>
        </w:tc>
        <w:tc>
          <w:tcPr>
            <w:tcW w:w="792" w:type="pct"/>
            <w:gridSpan w:val="2"/>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left w:val="single" w:sz="4" w:space="0" w:color="000080"/>
              <w:right w:val="single" w:sz="4" w:space="0" w:color="000080"/>
            </w:tcBorders>
          </w:tcPr>
          <w:p w:rsidR="00736CDB" w:rsidRPr="0032387B" w:rsidRDefault="00736CDB" w:rsidP="00CE40C7">
            <w:r w:rsidRPr="0032387B">
              <w:t>-Пение как вид музыкальной деятельности</w:t>
            </w:r>
          </w:p>
          <w:p w:rsidR="00736CDB" w:rsidRPr="0032387B" w:rsidRDefault="00736CDB" w:rsidP="00CE40C7">
            <w:r w:rsidRPr="0032387B">
              <w:t>- формирование детского голоса;</w:t>
            </w:r>
          </w:p>
          <w:p w:rsidR="00736CDB" w:rsidRPr="0032387B" w:rsidRDefault="00736CDB" w:rsidP="00CE40C7">
            <w:r w:rsidRPr="0032387B">
              <w:t>- слушание, разучивание, исполнение музыкальных произведений;</w:t>
            </w:r>
          </w:p>
          <w:p w:rsidR="00736CDB" w:rsidRPr="0032387B" w:rsidRDefault="00736CDB" w:rsidP="00CE40C7">
            <w:r w:rsidRPr="0032387B">
              <w:t>- концертно-исполнительская деятельность.</w:t>
            </w:r>
          </w:p>
        </w:tc>
        <w:tc>
          <w:tcPr>
            <w:tcW w:w="555" w:type="pct"/>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3 года</w:t>
            </w:r>
          </w:p>
        </w:tc>
        <w:tc>
          <w:tcPr>
            <w:tcW w:w="534" w:type="pct"/>
            <w:tcBorders>
              <w:left w:val="single" w:sz="4" w:space="0" w:color="000080"/>
              <w:right w:val="single" w:sz="4" w:space="0" w:color="000080"/>
            </w:tcBorders>
            <w:vAlign w:val="center"/>
          </w:tcPr>
          <w:p w:rsidR="00736CDB" w:rsidRPr="0032387B" w:rsidRDefault="00736CDB" w:rsidP="00CE40C7">
            <w:r w:rsidRPr="0032387B">
              <w:t>18</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7-17 лет</w:t>
            </w:r>
          </w:p>
        </w:tc>
      </w:tr>
      <w:tr w:rsidR="00736CDB" w:rsidRPr="0032387B" w:rsidTr="00CE40C7">
        <w:trPr>
          <w:trHeight w:val="1542"/>
        </w:trPr>
        <w:tc>
          <w:tcPr>
            <w:tcW w:w="156" w:type="pct"/>
            <w:gridSpan w:val="2"/>
            <w:tcBorders>
              <w:left w:val="thinThickSmallGap" w:sz="18" w:space="0" w:color="000080"/>
              <w:bottom w:val="single" w:sz="4" w:space="0" w:color="000080"/>
              <w:right w:val="single" w:sz="4" w:space="0" w:color="000080"/>
            </w:tcBorders>
            <w:vAlign w:val="center"/>
          </w:tcPr>
          <w:p w:rsidR="00736CDB" w:rsidRPr="0032387B" w:rsidRDefault="00736CDB" w:rsidP="00CE40C7">
            <w:r w:rsidRPr="0032387B">
              <w:t>6</w:t>
            </w:r>
          </w:p>
        </w:tc>
        <w:tc>
          <w:tcPr>
            <w:tcW w:w="773"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театральной группы «Сверчок»</w:t>
            </w:r>
          </w:p>
        </w:tc>
        <w:tc>
          <w:tcPr>
            <w:tcW w:w="721"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и активизация у ребенка эстетических способностей средствами театрального искусства.</w:t>
            </w:r>
          </w:p>
        </w:tc>
        <w:tc>
          <w:tcPr>
            <w:tcW w:w="792" w:type="pct"/>
            <w:gridSpan w:val="2"/>
            <w:tcBorders>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left w:val="single" w:sz="4" w:space="0" w:color="000080"/>
              <w:bottom w:val="single" w:sz="4" w:space="0" w:color="000080"/>
              <w:right w:val="single" w:sz="4" w:space="0" w:color="000080"/>
            </w:tcBorders>
          </w:tcPr>
          <w:p w:rsidR="00736CDB" w:rsidRPr="0032387B" w:rsidRDefault="00736CDB" w:rsidP="00CE40C7">
            <w:r w:rsidRPr="0032387B">
              <w:t>-Театральная игра;</w:t>
            </w:r>
          </w:p>
          <w:p w:rsidR="00736CDB" w:rsidRPr="0032387B" w:rsidRDefault="00736CDB" w:rsidP="00CE40C7">
            <w:r w:rsidRPr="0032387B">
              <w:t>-ритмопластика;</w:t>
            </w:r>
          </w:p>
          <w:p w:rsidR="00736CDB" w:rsidRPr="0032387B" w:rsidRDefault="00736CDB" w:rsidP="00CE40C7">
            <w:r w:rsidRPr="0032387B">
              <w:t>-культура и техника речи;</w:t>
            </w:r>
          </w:p>
          <w:p w:rsidR="00736CDB" w:rsidRPr="0032387B" w:rsidRDefault="00736CDB" w:rsidP="00CE40C7">
            <w:r w:rsidRPr="0032387B">
              <w:t>-работа над спектаклем.</w:t>
            </w:r>
          </w:p>
        </w:tc>
        <w:tc>
          <w:tcPr>
            <w:tcW w:w="555"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12</w:t>
            </w:r>
          </w:p>
        </w:tc>
        <w:tc>
          <w:tcPr>
            <w:tcW w:w="336" w:type="pct"/>
            <w:tcBorders>
              <w:left w:val="single" w:sz="4" w:space="0" w:color="000080"/>
              <w:bottom w:val="single" w:sz="4" w:space="0" w:color="000080"/>
              <w:right w:val="thinThickSmallGap" w:sz="18" w:space="0" w:color="000080"/>
            </w:tcBorders>
            <w:vAlign w:val="center"/>
          </w:tcPr>
          <w:p w:rsidR="00736CDB" w:rsidRPr="0032387B" w:rsidRDefault="00736CDB" w:rsidP="00CE40C7">
            <w:r w:rsidRPr="0032387B">
              <w:t>6-8 лет</w:t>
            </w:r>
          </w:p>
        </w:tc>
      </w:tr>
      <w:tr w:rsidR="00736CDB" w:rsidRPr="0032387B" w:rsidTr="00CE40C7">
        <w:trPr>
          <w:trHeight w:val="1401"/>
        </w:trPr>
        <w:tc>
          <w:tcPr>
            <w:tcW w:w="156" w:type="pct"/>
            <w:gridSpan w:val="2"/>
            <w:tcBorders>
              <w:left w:val="thinThickSmallGap" w:sz="18" w:space="0" w:color="000080"/>
              <w:right w:val="single" w:sz="4" w:space="0" w:color="000080"/>
            </w:tcBorders>
            <w:vAlign w:val="center"/>
          </w:tcPr>
          <w:p w:rsidR="00736CDB" w:rsidRPr="0032387B" w:rsidRDefault="00736CDB" w:rsidP="00CE40C7">
            <w:r w:rsidRPr="0032387B">
              <w:t>7</w:t>
            </w:r>
          </w:p>
        </w:tc>
        <w:tc>
          <w:tcPr>
            <w:tcW w:w="773"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хореографической студии «Овация»</w:t>
            </w:r>
          </w:p>
        </w:tc>
        <w:tc>
          <w:tcPr>
            <w:tcW w:w="721" w:type="pct"/>
            <w:tcBorders>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личности ребенка средствами хореографической деятельности.</w:t>
            </w:r>
          </w:p>
        </w:tc>
        <w:tc>
          <w:tcPr>
            <w:tcW w:w="792" w:type="pct"/>
            <w:gridSpan w:val="2"/>
            <w:tcBorders>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left w:val="single" w:sz="4" w:space="0" w:color="000080"/>
              <w:right w:val="single" w:sz="4" w:space="0" w:color="000080"/>
            </w:tcBorders>
          </w:tcPr>
          <w:p w:rsidR="00736CDB" w:rsidRPr="0032387B" w:rsidRDefault="00736CDB" w:rsidP="00CE40C7">
            <w:r w:rsidRPr="0032387B">
              <w:t>-Ритмика;</w:t>
            </w:r>
          </w:p>
          <w:p w:rsidR="00736CDB" w:rsidRPr="0032387B" w:rsidRDefault="00736CDB" w:rsidP="00CE40C7">
            <w:r w:rsidRPr="0032387B">
              <w:t>-партерная гимнастика;</w:t>
            </w:r>
          </w:p>
          <w:p w:rsidR="00736CDB" w:rsidRPr="0032387B" w:rsidRDefault="00736CDB" w:rsidP="00CE40C7">
            <w:r w:rsidRPr="0032387B">
              <w:t>-классический танец;</w:t>
            </w:r>
          </w:p>
          <w:p w:rsidR="00736CDB" w:rsidRPr="0032387B" w:rsidRDefault="00736CDB" w:rsidP="00CE40C7">
            <w:r w:rsidRPr="0032387B">
              <w:t>-народно-сценический танец;</w:t>
            </w:r>
          </w:p>
          <w:p w:rsidR="00736CDB" w:rsidRPr="0032387B" w:rsidRDefault="00736CDB" w:rsidP="00CE40C7">
            <w:r w:rsidRPr="0032387B">
              <w:t>-современный танец;</w:t>
            </w:r>
          </w:p>
          <w:p w:rsidR="00736CDB" w:rsidRPr="0032387B" w:rsidRDefault="00736CDB" w:rsidP="00CE40C7">
            <w:r w:rsidRPr="0032387B">
              <w:t>-композиционное построение танца</w:t>
            </w:r>
          </w:p>
        </w:tc>
        <w:tc>
          <w:tcPr>
            <w:tcW w:w="555" w:type="pct"/>
            <w:tcBorders>
              <w:left w:val="single" w:sz="4" w:space="0" w:color="000080"/>
              <w:right w:val="single" w:sz="4" w:space="0" w:color="000080"/>
            </w:tcBorders>
            <w:vAlign w:val="center"/>
          </w:tcPr>
          <w:p w:rsidR="00736CDB" w:rsidRPr="0032387B" w:rsidRDefault="00736CDB" w:rsidP="00CE40C7">
            <w:r w:rsidRPr="0032387B">
              <w:t>10 лет</w:t>
            </w:r>
          </w:p>
        </w:tc>
        <w:tc>
          <w:tcPr>
            <w:tcW w:w="534" w:type="pct"/>
            <w:tcBorders>
              <w:left w:val="single" w:sz="4" w:space="0" w:color="000080"/>
              <w:right w:val="single" w:sz="4" w:space="0" w:color="000080"/>
            </w:tcBorders>
            <w:vAlign w:val="center"/>
          </w:tcPr>
          <w:p w:rsidR="00736CDB" w:rsidRPr="0032387B" w:rsidRDefault="00736CDB" w:rsidP="00CE40C7">
            <w:r w:rsidRPr="0032387B">
              <w:t>36</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6-16 лет</w:t>
            </w:r>
          </w:p>
        </w:tc>
      </w:tr>
      <w:tr w:rsidR="00736CDB" w:rsidRPr="0032387B" w:rsidTr="00CE40C7">
        <w:trPr>
          <w:trHeight w:val="70"/>
        </w:trPr>
        <w:tc>
          <w:tcPr>
            <w:tcW w:w="156" w:type="pct"/>
            <w:gridSpan w:val="2"/>
            <w:tcBorders>
              <w:left w:val="thinThickSmallGap" w:sz="18" w:space="0" w:color="000080"/>
              <w:right w:val="single" w:sz="4" w:space="0" w:color="000080"/>
            </w:tcBorders>
            <w:vAlign w:val="center"/>
          </w:tcPr>
          <w:p w:rsidR="00736CDB" w:rsidRPr="0032387B" w:rsidRDefault="00736CDB" w:rsidP="00CE40C7">
            <w:r w:rsidRPr="0032387B">
              <w:t>8</w:t>
            </w:r>
          </w:p>
        </w:tc>
        <w:tc>
          <w:tcPr>
            <w:tcW w:w="773" w:type="pct"/>
            <w:tcBorders>
              <w:left w:val="single" w:sz="4" w:space="0" w:color="000080"/>
            </w:tcBorders>
            <w:vAlign w:val="center"/>
          </w:tcPr>
          <w:p w:rsidR="00736CDB" w:rsidRPr="0032387B" w:rsidRDefault="00736CDB" w:rsidP="00CE40C7">
            <w:r w:rsidRPr="0032387B">
              <w:t>Дополнительная общеобразовательная программа ИЗО - студии «Колибри»</w:t>
            </w:r>
          </w:p>
        </w:tc>
        <w:tc>
          <w:tcPr>
            <w:tcW w:w="721" w:type="pct"/>
            <w:tcBorders>
              <w:right w:val="single" w:sz="4" w:space="0" w:color="000080"/>
            </w:tcBorders>
            <w:vAlign w:val="center"/>
          </w:tcPr>
          <w:p w:rsidR="00736CDB" w:rsidRPr="0032387B" w:rsidRDefault="00736CDB" w:rsidP="00CE40C7">
            <w:r w:rsidRPr="0032387B">
              <w:t>Развитие художественно-творческих способностей детей средствами ИЗО деятельности.</w:t>
            </w:r>
          </w:p>
        </w:tc>
        <w:tc>
          <w:tcPr>
            <w:tcW w:w="792" w:type="pct"/>
            <w:gridSpan w:val="2"/>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left w:val="single" w:sz="4" w:space="0" w:color="000080"/>
              <w:right w:val="single" w:sz="4" w:space="0" w:color="000080"/>
            </w:tcBorders>
          </w:tcPr>
          <w:p w:rsidR="00736CDB" w:rsidRPr="0032387B" w:rsidRDefault="00736CDB" w:rsidP="00CE40C7">
            <w:r w:rsidRPr="0032387B">
              <w:t>-Основы ИЗО;</w:t>
            </w:r>
          </w:p>
          <w:p w:rsidR="00736CDB" w:rsidRPr="0032387B" w:rsidRDefault="00736CDB" w:rsidP="00CE40C7">
            <w:r w:rsidRPr="0032387B">
              <w:t>-графика;</w:t>
            </w:r>
          </w:p>
          <w:p w:rsidR="00736CDB" w:rsidRPr="0032387B" w:rsidRDefault="00736CDB" w:rsidP="00CE40C7">
            <w:r w:rsidRPr="0032387B">
              <w:t>-композиция;</w:t>
            </w:r>
          </w:p>
          <w:p w:rsidR="00736CDB" w:rsidRPr="0032387B" w:rsidRDefault="00736CDB" w:rsidP="00CE40C7">
            <w:r w:rsidRPr="0032387B">
              <w:t>-декоративно-прикладное искусство;</w:t>
            </w:r>
          </w:p>
          <w:p w:rsidR="00736CDB" w:rsidRPr="0032387B" w:rsidRDefault="00736CDB" w:rsidP="00CE40C7">
            <w:r w:rsidRPr="0032387B">
              <w:t>-лепка.</w:t>
            </w:r>
          </w:p>
          <w:p w:rsidR="00736CDB" w:rsidRPr="0032387B" w:rsidRDefault="00736CDB" w:rsidP="00CE40C7"/>
        </w:tc>
        <w:tc>
          <w:tcPr>
            <w:tcW w:w="555" w:type="pct"/>
            <w:tcBorders>
              <w:left w:val="single" w:sz="4" w:space="0" w:color="000080"/>
              <w:right w:val="single" w:sz="4" w:space="0" w:color="000080"/>
            </w:tcBorders>
            <w:vAlign w:val="center"/>
          </w:tcPr>
          <w:p w:rsidR="00736CDB" w:rsidRPr="0032387B" w:rsidRDefault="00736CDB" w:rsidP="00CE40C7">
            <w:r w:rsidRPr="0032387B">
              <w:t>3 года</w:t>
            </w:r>
          </w:p>
        </w:tc>
        <w:tc>
          <w:tcPr>
            <w:tcW w:w="534" w:type="pct"/>
            <w:tcBorders>
              <w:left w:val="single" w:sz="4" w:space="0" w:color="000080"/>
              <w:right w:val="single" w:sz="4" w:space="0" w:color="000080"/>
            </w:tcBorders>
            <w:vAlign w:val="center"/>
          </w:tcPr>
          <w:p w:rsidR="00736CDB" w:rsidRPr="0032387B" w:rsidRDefault="00736CDB" w:rsidP="00CE40C7">
            <w:pPr>
              <w:rPr>
                <w:lang w:val="ru-RU"/>
              </w:rPr>
            </w:pPr>
            <w:r w:rsidRPr="0032387B">
              <w:rPr>
                <w:lang w:val="ru-RU"/>
              </w:rPr>
              <w:t>52</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7-16 лет</w:t>
            </w:r>
          </w:p>
        </w:tc>
      </w:tr>
      <w:tr w:rsidR="00736CDB" w:rsidRPr="0032387B" w:rsidTr="00CE40C7">
        <w:trPr>
          <w:trHeight w:val="70"/>
        </w:trPr>
        <w:tc>
          <w:tcPr>
            <w:tcW w:w="156" w:type="pct"/>
            <w:gridSpan w:val="2"/>
            <w:tcBorders>
              <w:left w:val="thinThickSmallGap" w:sz="18" w:space="0" w:color="000080"/>
              <w:right w:val="single" w:sz="4" w:space="0" w:color="000080"/>
            </w:tcBorders>
            <w:vAlign w:val="center"/>
          </w:tcPr>
          <w:p w:rsidR="00736CDB" w:rsidRPr="00786C21" w:rsidRDefault="00736CDB" w:rsidP="00CE40C7">
            <w:pPr>
              <w:rPr>
                <w:lang w:val="ru-RU"/>
              </w:rPr>
            </w:pPr>
            <w:r>
              <w:rPr>
                <w:lang w:val="ru-RU"/>
              </w:rPr>
              <w:t>9</w:t>
            </w:r>
          </w:p>
        </w:tc>
        <w:tc>
          <w:tcPr>
            <w:tcW w:w="773" w:type="pct"/>
            <w:tcBorders>
              <w:left w:val="single" w:sz="4" w:space="0" w:color="000080"/>
            </w:tcBorders>
            <w:vAlign w:val="center"/>
          </w:tcPr>
          <w:p w:rsidR="00736CDB" w:rsidRPr="0032387B" w:rsidRDefault="00736CDB" w:rsidP="00CE40C7">
            <w:r w:rsidRPr="0032387B">
              <w:t>Дополнительная общеобразовательная программа «Юный волшебник»</w:t>
            </w:r>
          </w:p>
          <w:p w:rsidR="00736CDB" w:rsidRPr="0032387B" w:rsidRDefault="00736CDB" w:rsidP="00CE40C7"/>
        </w:tc>
        <w:tc>
          <w:tcPr>
            <w:tcW w:w="721" w:type="pct"/>
            <w:tcBorders>
              <w:bottom w:val="single" w:sz="4" w:space="0" w:color="000080"/>
              <w:right w:val="single" w:sz="4" w:space="0" w:color="000080"/>
            </w:tcBorders>
            <w:vAlign w:val="center"/>
          </w:tcPr>
          <w:p w:rsidR="00736CDB" w:rsidRPr="0032387B" w:rsidRDefault="00736CDB" w:rsidP="00CE40C7">
            <w:r w:rsidRPr="0032387B">
              <w:t>Развитие творческих способностей детей, привитие трудовых умений и навыков при создании декоративных изделий.</w:t>
            </w:r>
          </w:p>
          <w:p w:rsidR="00736CDB" w:rsidRPr="0032387B" w:rsidRDefault="00736CDB" w:rsidP="00CE40C7"/>
        </w:tc>
        <w:tc>
          <w:tcPr>
            <w:tcW w:w="792" w:type="pct"/>
            <w:gridSpan w:val="2"/>
            <w:tcBorders>
              <w:left w:val="single" w:sz="4" w:space="0" w:color="000080"/>
              <w:right w:val="single" w:sz="4" w:space="0" w:color="000080"/>
            </w:tcBorders>
            <w:vAlign w:val="center"/>
          </w:tcPr>
          <w:p w:rsidR="00736CDB" w:rsidRPr="0032387B" w:rsidRDefault="00736CDB" w:rsidP="00CE40C7">
            <w:r w:rsidRPr="0032387B">
              <w:t xml:space="preserve">Модифицированная </w:t>
            </w:r>
          </w:p>
        </w:tc>
        <w:tc>
          <w:tcPr>
            <w:tcW w:w="1134" w:type="pct"/>
            <w:gridSpan w:val="4"/>
            <w:tcBorders>
              <w:left w:val="single" w:sz="4" w:space="0" w:color="000080"/>
              <w:right w:val="single" w:sz="4" w:space="0" w:color="000080"/>
            </w:tcBorders>
          </w:tcPr>
          <w:p w:rsidR="00736CDB" w:rsidRPr="0032387B" w:rsidRDefault="00736CDB" w:rsidP="00CE40C7">
            <w:r w:rsidRPr="0032387B">
              <w:t>-Оригами;</w:t>
            </w:r>
          </w:p>
          <w:p w:rsidR="00736CDB" w:rsidRPr="0032387B" w:rsidRDefault="00736CDB" w:rsidP="00CE40C7">
            <w:r w:rsidRPr="0032387B">
              <w:t>-бумагопластика;</w:t>
            </w:r>
          </w:p>
          <w:p w:rsidR="00736CDB" w:rsidRPr="0032387B" w:rsidRDefault="00736CDB" w:rsidP="00CE40C7">
            <w:r w:rsidRPr="0032387B">
              <w:t>-аппликация.</w:t>
            </w:r>
          </w:p>
        </w:tc>
        <w:tc>
          <w:tcPr>
            <w:tcW w:w="555" w:type="pct"/>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60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7-10 лет</w:t>
            </w:r>
          </w:p>
        </w:tc>
      </w:tr>
      <w:tr w:rsidR="00736CDB" w:rsidRPr="0032387B" w:rsidTr="00CE40C7">
        <w:trPr>
          <w:trHeight w:val="70"/>
        </w:trPr>
        <w:tc>
          <w:tcPr>
            <w:tcW w:w="156" w:type="pct"/>
            <w:gridSpan w:val="2"/>
            <w:tcBorders>
              <w:left w:val="thinThickSmallGap" w:sz="18" w:space="0" w:color="000080"/>
              <w:right w:val="single" w:sz="4" w:space="0" w:color="000080"/>
            </w:tcBorders>
            <w:vAlign w:val="center"/>
          </w:tcPr>
          <w:p w:rsidR="00736CDB" w:rsidRPr="00786C21" w:rsidRDefault="00736CDB" w:rsidP="00CE40C7">
            <w:pPr>
              <w:rPr>
                <w:lang w:val="ru-RU"/>
              </w:rPr>
            </w:pPr>
            <w:r w:rsidRPr="0032387B">
              <w:t>1</w:t>
            </w:r>
            <w:r>
              <w:rPr>
                <w:lang w:val="ru-RU"/>
              </w:rPr>
              <w:t>0</w:t>
            </w:r>
          </w:p>
        </w:tc>
        <w:tc>
          <w:tcPr>
            <w:tcW w:w="773" w:type="pct"/>
            <w:tcBorders>
              <w:left w:val="single" w:sz="4" w:space="0" w:color="000080"/>
            </w:tcBorders>
            <w:vAlign w:val="center"/>
          </w:tcPr>
          <w:p w:rsidR="00736CDB" w:rsidRPr="0032387B" w:rsidRDefault="00736CDB" w:rsidP="00CE40C7">
            <w:r w:rsidRPr="0032387B">
              <w:t>Дополнительная общеобразовательная программа «Оч. умелые ручки»</w:t>
            </w:r>
          </w:p>
          <w:p w:rsidR="00736CDB" w:rsidRPr="0032387B" w:rsidRDefault="00736CDB" w:rsidP="00CE40C7">
            <w:pPr>
              <w:rPr>
                <w:b/>
                <w:bCs/>
              </w:rPr>
            </w:pPr>
          </w:p>
        </w:tc>
        <w:tc>
          <w:tcPr>
            <w:tcW w:w="721" w:type="pct"/>
            <w:tcBorders>
              <w:bottom w:val="single" w:sz="4" w:space="0" w:color="000080"/>
              <w:right w:val="single" w:sz="4" w:space="0" w:color="000080"/>
            </w:tcBorders>
            <w:vAlign w:val="center"/>
          </w:tcPr>
          <w:p w:rsidR="00736CDB" w:rsidRPr="0032387B" w:rsidRDefault="00736CDB" w:rsidP="00CE40C7">
            <w:r w:rsidRPr="0032387B">
              <w:t>Творческое развитие личности ребенка посредством занятий декоративно-прикладного искусства.</w:t>
            </w:r>
          </w:p>
        </w:tc>
        <w:tc>
          <w:tcPr>
            <w:tcW w:w="792" w:type="pct"/>
            <w:gridSpan w:val="2"/>
            <w:tcBorders>
              <w:left w:val="single" w:sz="4" w:space="0" w:color="000080"/>
              <w:right w:val="single" w:sz="4" w:space="0" w:color="000080"/>
            </w:tcBorders>
            <w:vAlign w:val="center"/>
          </w:tcPr>
          <w:p w:rsidR="00736CDB" w:rsidRPr="0032387B" w:rsidRDefault="00736CDB" w:rsidP="00CE40C7">
            <w:r w:rsidRPr="0032387B">
              <w:t xml:space="preserve">модифицированная </w:t>
            </w:r>
          </w:p>
        </w:tc>
        <w:tc>
          <w:tcPr>
            <w:tcW w:w="1134" w:type="pct"/>
            <w:gridSpan w:val="4"/>
            <w:tcBorders>
              <w:left w:val="single" w:sz="4" w:space="0" w:color="000080"/>
              <w:right w:val="single" w:sz="4" w:space="0" w:color="000080"/>
            </w:tcBorders>
          </w:tcPr>
          <w:p w:rsidR="00736CDB" w:rsidRPr="0032387B" w:rsidRDefault="00736CDB" w:rsidP="00CE40C7">
            <w:pPr>
              <w:rPr>
                <w:lang w:val="ru-RU"/>
              </w:rPr>
            </w:pPr>
          </w:p>
          <w:p w:rsidR="00736CDB" w:rsidRPr="0032387B" w:rsidRDefault="00736CDB" w:rsidP="00CE40C7">
            <w:r w:rsidRPr="0032387B">
              <w:t>- Изготовление кукол «мотанок»;</w:t>
            </w:r>
          </w:p>
          <w:p w:rsidR="00736CDB" w:rsidRPr="0032387B" w:rsidRDefault="00736CDB" w:rsidP="00CE40C7">
            <w:r w:rsidRPr="0032387B">
              <w:t>-техника лоскутного шитья;</w:t>
            </w:r>
          </w:p>
          <w:p w:rsidR="00736CDB" w:rsidRPr="0032387B" w:rsidRDefault="00736CDB" w:rsidP="00CE40C7">
            <w:r w:rsidRPr="0032387B">
              <w:t>-изготовление игрушек ( мягких, с каркасом и т.д.).</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24</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8-12 лет</w:t>
            </w:r>
          </w:p>
        </w:tc>
      </w:tr>
      <w:tr w:rsidR="00736CDB" w:rsidRPr="0032387B" w:rsidTr="00CE40C7">
        <w:trPr>
          <w:trHeight w:val="279"/>
        </w:trPr>
        <w:tc>
          <w:tcPr>
            <w:tcW w:w="5000" w:type="pct"/>
            <w:gridSpan w:val="13"/>
            <w:tcBorders>
              <w:left w:val="thinThickSmallGap" w:sz="18" w:space="0" w:color="000080"/>
              <w:right w:val="thinThickSmallGap" w:sz="18" w:space="0" w:color="000080"/>
            </w:tcBorders>
          </w:tcPr>
          <w:p w:rsidR="00736CDB" w:rsidRPr="0032387B" w:rsidRDefault="00736CDB" w:rsidP="00CE40C7">
            <w:pPr>
              <w:jc w:val="center"/>
              <w:rPr>
                <w:b/>
                <w:bCs/>
              </w:rPr>
            </w:pPr>
            <w:r w:rsidRPr="0032387B">
              <w:rPr>
                <w:b/>
                <w:bCs/>
              </w:rPr>
              <w:t>2.Социально-педагогическая направленность</w:t>
            </w:r>
          </w:p>
        </w:tc>
      </w:tr>
      <w:tr w:rsidR="00736CDB" w:rsidRPr="0032387B" w:rsidTr="00CE40C7">
        <w:trPr>
          <w:trHeight w:val="279"/>
        </w:trPr>
        <w:tc>
          <w:tcPr>
            <w:tcW w:w="5000" w:type="pct"/>
            <w:gridSpan w:val="13"/>
            <w:tcBorders>
              <w:left w:val="thinThickSmallGap" w:sz="18" w:space="0" w:color="000080"/>
              <w:right w:val="thinThickSmallGap" w:sz="18" w:space="0" w:color="000080"/>
            </w:tcBorders>
          </w:tcPr>
          <w:p w:rsidR="00736CDB" w:rsidRPr="0032387B" w:rsidRDefault="00736CDB" w:rsidP="00CE40C7">
            <w:pPr>
              <w:jc w:val="center"/>
              <w:rPr>
                <w:b/>
                <w:bCs/>
              </w:rPr>
            </w:pPr>
            <w:r w:rsidRPr="0032387B">
              <w:rPr>
                <w:b/>
                <w:bCs/>
              </w:rPr>
              <w:t>2.1 Языкознание, журналистика</w:t>
            </w:r>
          </w:p>
        </w:tc>
      </w:tr>
      <w:tr w:rsidR="00736CDB" w:rsidRPr="0032387B" w:rsidTr="00CE40C7">
        <w:trPr>
          <w:trHeight w:val="1702"/>
        </w:trPr>
        <w:tc>
          <w:tcPr>
            <w:tcW w:w="156" w:type="pct"/>
            <w:gridSpan w:val="2"/>
            <w:tcBorders>
              <w:left w:val="thinThickSmallGap" w:sz="18" w:space="0" w:color="000080"/>
              <w:right w:val="single" w:sz="4" w:space="0" w:color="000080"/>
            </w:tcBorders>
            <w:vAlign w:val="center"/>
          </w:tcPr>
          <w:p w:rsidR="00736CDB" w:rsidRPr="0032387B" w:rsidRDefault="00736CDB" w:rsidP="00CE40C7">
            <w:pPr>
              <w:rPr>
                <w:lang w:val="ru-RU"/>
              </w:rPr>
            </w:pPr>
            <w:r w:rsidRPr="0032387B">
              <w:t>1</w:t>
            </w:r>
            <w:r>
              <w:rPr>
                <w:lang w:val="ru-RU"/>
              </w:rPr>
              <w:t>1</w:t>
            </w:r>
          </w:p>
        </w:tc>
        <w:tc>
          <w:tcPr>
            <w:tcW w:w="773"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«Говорим по-немецки»</w:t>
            </w:r>
          </w:p>
        </w:tc>
        <w:tc>
          <w:tcPr>
            <w:tcW w:w="721"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Углубленное изучение языка</w:t>
            </w:r>
            <w:r w:rsidRPr="0032387B">
              <w:rPr>
                <w:lang w:val="ru-RU"/>
              </w:rPr>
              <w:t>.</w:t>
            </w:r>
            <w:r w:rsidRPr="0032387B">
              <w:t xml:space="preserve"> Формирование положительной мотивации к изучению культуры немецкого</w:t>
            </w:r>
          </w:p>
          <w:p w:rsidR="00736CDB" w:rsidRPr="0032387B" w:rsidRDefault="00736CDB" w:rsidP="00CE40C7">
            <w:r w:rsidRPr="0032387B">
              <w:t xml:space="preserve"> народа, а также к сохранению народных традиций.</w:t>
            </w:r>
          </w:p>
        </w:tc>
        <w:tc>
          <w:tcPr>
            <w:tcW w:w="792" w:type="pct"/>
            <w:gridSpan w:val="2"/>
            <w:tcBorders>
              <w:top w:val="single" w:sz="4" w:space="0" w:color="000080"/>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1134" w:type="pct"/>
            <w:gridSpan w:val="4"/>
            <w:tcBorders>
              <w:top w:val="single" w:sz="4" w:space="0" w:color="000080"/>
              <w:left w:val="single" w:sz="4" w:space="0" w:color="000080"/>
              <w:right w:val="single" w:sz="4" w:space="0" w:color="000080"/>
            </w:tcBorders>
          </w:tcPr>
          <w:p w:rsidR="00736CDB" w:rsidRPr="0032387B" w:rsidRDefault="00736CDB" w:rsidP="00CE40C7">
            <w:r w:rsidRPr="0032387B">
              <w:t>- Виды речевой деятельности, как способы общения;</w:t>
            </w:r>
          </w:p>
          <w:p w:rsidR="00736CDB" w:rsidRPr="0032387B" w:rsidRDefault="00736CDB" w:rsidP="00CE40C7">
            <w:r w:rsidRPr="0032387B">
              <w:t>- культура и традиции немецкого народа.</w:t>
            </w:r>
          </w:p>
        </w:tc>
        <w:tc>
          <w:tcPr>
            <w:tcW w:w="555"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3 года</w:t>
            </w:r>
          </w:p>
        </w:tc>
        <w:tc>
          <w:tcPr>
            <w:tcW w:w="534"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36</w:t>
            </w:r>
          </w:p>
        </w:tc>
        <w:tc>
          <w:tcPr>
            <w:tcW w:w="336" w:type="pct"/>
            <w:tcBorders>
              <w:top w:val="single" w:sz="4" w:space="0" w:color="000080"/>
              <w:left w:val="single" w:sz="4" w:space="0" w:color="000080"/>
              <w:right w:val="thinThickSmallGap" w:sz="18" w:space="0" w:color="000080"/>
            </w:tcBorders>
            <w:vAlign w:val="center"/>
          </w:tcPr>
          <w:p w:rsidR="00736CDB" w:rsidRPr="0032387B" w:rsidRDefault="00736CDB" w:rsidP="00CE40C7">
            <w:r w:rsidRPr="0032387B">
              <w:t>10-16 лет</w:t>
            </w:r>
          </w:p>
        </w:tc>
      </w:tr>
      <w:tr w:rsidR="00736CDB" w:rsidRPr="0032387B" w:rsidTr="00CE40C7">
        <w:trPr>
          <w:gridBefore w:val="1"/>
          <w:trHeight w:val="1424"/>
        </w:trPr>
        <w:tc>
          <w:tcPr>
            <w:tcW w:w="156" w:type="pct"/>
            <w:tcBorders>
              <w:left w:val="thinThickSmallGap" w:sz="18" w:space="0" w:color="000080"/>
              <w:right w:val="single" w:sz="4" w:space="0" w:color="000080"/>
            </w:tcBorders>
            <w:vAlign w:val="center"/>
          </w:tcPr>
          <w:p w:rsidR="00736CDB" w:rsidRPr="00786C21" w:rsidRDefault="00736CDB" w:rsidP="00CE40C7">
            <w:pPr>
              <w:rPr>
                <w:lang w:val="ru-RU"/>
              </w:rPr>
            </w:pPr>
            <w:r w:rsidRPr="0032387B">
              <w:t>1</w:t>
            </w:r>
            <w:r>
              <w:rPr>
                <w:lang w:val="ru-RU"/>
              </w:rPr>
              <w:t>2</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«Юный журналист»</w:t>
            </w:r>
          </w:p>
          <w:p w:rsidR="00736CDB" w:rsidRPr="0032387B" w:rsidRDefault="00736CDB" w:rsidP="00CE40C7"/>
        </w:tc>
        <w:tc>
          <w:tcPr>
            <w:tcW w:w="721" w:type="pct"/>
            <w:tcBorders>
              <w:left w:val="single" w:sz="4" w:space="0" w:color="000080"/>
              <w:right w:val="single" w:sz="4" w:space="0" w:color="000080"/>
            </w:tcBorders>
            <w:vAlign w:val="center"/>
          </w:tcPr>
          <w:p w:rsidR="00736CDB" w:rsidRPr="0032387B" w:rsidRDefault="00736CDB" w:rsidP="00CE40C7">
            <w:r w:rsidRPr="0032387B">
              <w:t>Научение учащихся собирать, обрабатывать и распространять самую разнообразную информацию через печать, радио и телевидение.</w:t>
            </w:r>
          </w:p>
          <w:p w:rsidR="00736CDB" w:rsidRPr="0032387B" w:rsidRDefault="00736CDB" w:rsidP="00CE40C7"/>
          <w:p w:rsidR="00736CDB" w:rsidRPr="0032387B" w:rsidRDefault="00736CDB" w:rsidP="00CE40C7"/>
        </w:tc>
        <w:tc>
          <w:tcPr>
            <w:tcW w:w="792" w:type="pct"/>
            <w:gridSpan w:val="2"/>
            <w:tcBorders>
              <w:left w:val="single" w:sz="4" w:space="0" w:color="000080"/>
              <w:right w:val="single" w:sz="4" w:space="0" w:color="000080"/>
            </w:tcBorders>
            <w:vAlign w:val="center"/>
          </w:tcPr>
          <w:p w:rsidR="00736CDB" w:rsidRPr="0032387B" w:rsidRDefault="00736CDB" w:rsidP="00CE40C7">
            <w:r w:rsidRPr="0032387B">
              <w:t>экспериментальная</w:t>
            </w:r>
          </w:p>
        </w:tc>
        <w:tc>
          <w:tcPr>
            <w:tcW w:w="1134" w:type="pct"/>
            <w:gridSpan w:val="4"/>
            <w:tcBorders>
              <w:left w:val="single" w:sz="4" w:space="0" w:color="000080"/>
              <w:right w:val="single" w:sz="4" w:space="0" w:color="000080"/>
            </w:tcBorders>
          </w:tcPr>
          <w:p w:rsidR="00736CDB" w:rsidRPr="0032387B" w:rsidRDefault="00736CDB" w:rsidP="00CE40C7">
            <w:r w:rsidRPr="0032387B">
              <w:t>-История возникновения и развития журналистики;</w:t>
            </w:r>
          </w:p>
          <w:p w:rsidR="00736CDB" w:rsidRPr="0032387B" w:rsidRDefault="00736CDB" w:rsidP="00CE40C7">
            <w:r w:rsidRPr="0032387B">
              <w:t>-принципы журналистской деятельности;</w:t>
            </w:r>
          </w:p>
          <w:p w:rsidR="00736CDB" w:rsidRPr="0032387B" w:rsidRDefault="00736CDB" w:rsidP="00CE40C7">
            <w:r w:rsidRPr="0032387B">
              <w:t>-оформление газеты;</w:t>
            </w:r>
          </w:p>
          <w:p w:rsidR="00736CDB" w:rsidRPr="0032387B" w:rsidRDefault="00736CDB" w:rsidP="00CE40C7">
            <w:r w:rsidRPr="0032387B">
              <w:t>-работа с информацией</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24</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13-17 лет</w:t>
            </w:r>
          </w:p>
        </w:tc>
      </w:tr>
      <w:tr w:rsidR="00736CDB" w:rsidRPr="0032387B" w:rsidTr="00CE40C7">
        <w:trPr>
          <w:gridBefore w:val="1"/>
          <w:trHeight w:val="763"/>
        </w:trPr>
        <w:tc>
          <w:tcPr>
            <w:tcW w:w="5000" w:type="pct"/>
            <w:gridSpan w:val="12"/>
            <w:tcBorders>
              <w:left w:val="thinThickSmallGap" w:sz="18" w:space="0" w:color="000080"/>
              <w:right w:val="thinThickSmallGap" w:sz="18" w:space="0" w:color="000080"/>
            </w:tcBorders>
            <w:vAlign w:val="center"/>
          </w:tcPr>
          <w:p w:rsidR="00736CDB" w:rsidRPr="0032387B" w:rsidRDefault="00736CDB" w:rsidP="00CE40C7">
            <w:pPr>
              <w:jc w:val="center"/>
              <w:rPr>
                <w:b/>
                <w:bCs/>
              </w:rPr>
            </w:pPr>
            <w:r w:rsidRPr="0032387B">
              <w:rPr>
                <w:b/>
                <w:bCs/>
              </w:rPr>
              <w:t>2.2. Гуманитарный вид деятельности</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1</w:t>
            </w:r>
            <w:r>
              <w:rPr>
                <w:lang w:val="ru-RU"/>
              </w:rPr>
              <w:t>3</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комплексная программа Школы активного гражданина (ШАГ)</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Создание благоприятной среды, обеспечивающей реабилитацию и социализацию детей с ограниченными возможностями, творческое, коммуникативное, эмоционально-нравственное развитие посредством художественно-эстетической и спортивной деятельности.</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-Лечебная гимнастика;</w:t>
            </w:r>
          </w:p>
          <w:p w:rsidR="00736CDB" w:rsidRPr="0032387B" w:rsidRDefault="00736CDB" w:rsidP="00CE40C7">
            <w:r w:rsidRPr="0032387B">
              <w:t>- декоративно-прикладное искусство ( бисероплетение, бумагопластика, лепка, рисование);</w:t>
            </w:r>
          </w:p>
          <w:p w:rsidR="00736CDB" w:rsidRPr="0032387B" w:rsidRDefault="00736CDB" w:rsidP="00CE40C7">
            <w:r w:rsidRPr="0032387B">
              <w:t>-детская самодеятельность</w:t>
            </w:r>
          </w:p>
        </w:tc>
        <w:tc>
          <w:tcPr>
            <w:tcW w:w="555" w:type="pct"/>
            <w:tcBorders>
              <w:left w:val="single" w:sz="4" w:space="0" w:color="000080"/>
              <w:right w:val="single" w:sz="4" w:space="0" w:color="000080"/>
            </w:tcBorders>
            <w:vAlign w:val="center"/>
          </w:tcPr>
          <w:p w:rsidR="00736CDB" w:rsidRPr="0032387B" w:rsidRDefault="00736CDB" w:rsidP="00CE40C7">
            <w:r w:rsidRPr="0032387B">
              <w:t>3 года</w:t>
            </w:r>
          </w:p>
        </w:tc>
        <w:tc>
          <w:tcPr>
            <w:tcW w:w="534" w:type="pct"/>
            <w:tcBorders>
              <w:left w:val="single" w:sz="4" w:space="0" w:color="000080"/>
              <w:right w:val="single" w:sz="4" w:space="0" w:color="000080"/>
            </w:tcBorders>
            <w:vAlign w:val="center"/>
          </w:tcPr>
          <w:p w:rsidR="00736CDB" w:rsidRPr="0032387B" w:rsidRDefault="00736CDB" w:rsidP="00CE40C7">
            <w:r w:rsidRPr="0032387B">
              <w:t>26</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7-14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1</w:t>
            </w:r>
            <w:r>
              <w:rPr>
                <w:lang w:val="ru-RU"/>
              </w:rPr>
              <w:t>4</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общеразвивающая</w:t>
            </w:r>
          </w:p>
          <w:p w:rsidR="00736CDB" w:rsidRPr="0032387B" w:rsidRDefault="00736CDB" w:rsidP="00CE40C7">
            <w:r w:rsidRPr="0032387B">
              <w:t>комплексная программа группы развития детей младшего дошкольного возраста «Ладушки»</w:t>
            </w:r>
          </w:p>
          <w:p w:rsidR="00736CDB" w:rsidRPr="0032387B" w:rsidRDefault="00736CDB" w:rsidP="00CE40C7"/>
          <w:p w:rsidR="00736CDB" w:rsidRPr="0032387B" w:rsidRDefault="00736CDB" w:rsidP="00CE40C7"/>
        </w:tc>
        <w:tc>
          <w:tcPr>
            <w:tcW w:w="1128" w:type="pct"/>
            <w:gridSpan w:val="2"/>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r w:rsidRPr="0032387B">
              <w:t>Формирование социальных навыков у детей младшего возраста.</w:t>
            </w:r>
          </w:p>
          <w:p w:rsidR="00736CDB" w:rsidRPr="0032387B" w:rsidRDefault="00736CDB" w:rsidP="00CE40C7">
            <w:r w:rsidRPr="0032387B">
              <w:t xml:space="preserve">Умственное, физическое и эмоциональное развитие детей. </w:t>
            </w:r>
          </w:p>
          <w:p w:rsidR="00736CDB" w:rsidRPr="0032387B" w:rsidRDefault="00736CDB" w:rsidP="00CE40C7"/>
          <w:p w:rsidR="00736CDB" w:rsidRPr="0032387B" w:rsidRDefault="00736CDB" w:rsidP="00CE40C7"/>
        </w:tc>
        <w:tc>
          <w:tcPr>
            <w:tcW w:w="834" w:type="pct"/>
            <w:gridSpan w:val="3"/>
            <w:tcBorders>
              <w:left w:val="single" w:sz="4" w:space="0" w:color="000080"/>
              <w:right w:val="single" w:sz="4" w:space="0" w:color="000080"/>
            </w:tcBorders>
            <w:vAlign w:val="center"/>
          </w:tcPr>
          <w:p w:rsidR="00736CDB" w:rsidRPr="0032387B" w:rsidRDefault="00736CDB" w:rsidP="00CE40C7">
            <w:r w:rsidRPr="0032387B">
              <w:t xml:space="preserve">Модифицированная </w:t>
            </w:r>
          </w:p>
        </w:tc>
        <w:tc>
          <w:tcPr>
            <w:tcW w:w="684" w:type="pct"/>
            <w:gridSpan w:val="2"/>
            <w:tcBorders>
              <w:left w:val="single" w:sz="4" w:space="0" w:color="000080"/>
              <w:right w:val="single" w:sz="4" w:space="0" w:color="000080"/>
            </w:tcBorders>
          </w:tcPr>
          <w:p w:rsidR="00736CDB" w:rsidRPr="0032387B" w:rsidRDefault="00736CDB" w:rsidP="00CE40C7">
            <w:r w:rsidRPr="0032387B">
              <w:t>- развитие речи;</w:t>
            </w:r>
          </w:p>
          <w:p w:rsidR="00736CDB" w:rsidRPr="0032387B" w:rsidRDefault="00736CDB" w:rsidP="00CE40C7">
            <w:r w:rsidRPr="0032387B">
              <w:t>-ОФП;</w:t>
            </w:r>
          </w:p>
          <w:p w:rsidR="00736CDB" w:rsidRPr="0032387B" w:rsidRDefault="00736CDB" w:rsidP="00CE40C7">
            <w:r w:rsidRPr="0032387B">
              <w:t>-Изо</w:t>
            </w:r>
          </w:p>
        </w:tc>
        <w:tc>
          <w:tcPr>
            <w:tcW w:w="555" w:type="pct"/>
            <w:tcBorders>
              <w:left w:val="single" w:sz="4" w:space="0" w:color="000080"/>
              <w:right w:val="single" w:sz="4" w:space="0" w:color="000080"/>
            </w:tcBorders>
            <w:vAlign w:val="center"/>
          </w:tcPr>
          <w:p w:rsidR="00736CDB" w:rsidRPr="0032387B" w:rsidRDefault="00736CDB" w:rsidP="00CE40C7">
            <w:r w:rsidRPr="0032387B">
              <w:t>2 года</w:t>
            </w:r>
          </w:p>
        </w:tc>
        <w:tc>
          <w:tcPr>
            <w:tcW w:w="534" w:type="pct"/>
            <w:tcBorders>
              <w:left w:val="single" w:sz="4" w:space="0" w:color="000080"/>
              <w:right w:val="single" w:sz="4" w:space="0" w:color="000080"/>
            </w:tcBorders>
            <w:vAlign w:val="center"/>
          </w:tcPr>
          <w:p w:rsidR="00736CDB" w:rsidRPr="0032387B" w:rsidRDefault="00736CDB" w:rsidP="00CE40C7">
            <w:r w:rsidRPr="0032387B">
              <w:t>14</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4-5 лет</w:t>
            </w:r>
          </w:p>
        </w:tc>
      </w:tr>
      <w:tr w:rsidR="00736CDB" w:rsidRPr="0032387B" w:rsidTr="00CE40C7">
        <w:trPr>
          <w:gridBefore w:val="1"/>
          <w:trHeight w:val="711"/>
        </w:trPr>
        <w:tc>
          <w:tcPr>
            <w:tcW w:w="5000" w:type="pct"/>
            <w:gridSpan w:val="12"/>
            <w:tcBorders>
              <w:left w:val="thinThickSmallGap" w:sz="18" w:space="0" w:color="000080"/>
              <w:right w:val="thinThickSmallGap" w:sz="18" w:space="0" w:color="000080"/>
            </w:tcBorders>
            <w:vAlign w:val="center"/>
          </w:tcPr>
          <w:p w:rsidR="00736CDB" w:rsidRPr="0032387B" w:rsidRDefault="00736CDB" w:rsidP="00CE40C7">
            <w:pPr>
              <w:jc w:val="center"/>
              <w:rPr>
                <w:b/>
                <w:bCs/>
              </w:rPr>
            </w:pPr>
            <w:r w:rsidRPr="0032387B">
              <w:rPr>
                <w:b/>
                <w:bCs/>
              </w:rPr>
              <w:t>2.3.Подготовка к школе</w:t>
            </w:r>
          </w:p>
          <w:p w:rsidR="00736CDB" w:rsidRPr="0032387B" w:rsidRDefault="00736CDB" w:rsidP="00CE40C7"/>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1</w:t>
            </w:r>
            <w:r>
              <w:rPr>
                <w:lang w:val="ru-RU"/>
              </w:rPr>
              <w:t>5</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общеразвивающая программа группы развития детей старшего дошкольного возраста «Теремок»</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Обеспечение комплексного физического, психического, умственного, эмоционального развития ребенка</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 Математика;</w:t>
            </w:r>
          </w:p>
          <w:p w:rsidR="00736CDB" w:rsidRPr="0032387B" w:rsidRDefault="00736CDB" w:rsidP="00CE40C7">
            <w:r w:rsidRPr="0032387B">
              <w:t>-«слово»;</w:t>
            </w:r>
          </w:p>
          <w:p w:rsidR="00736CDB" w:rsidRPr="0032387B" w:rsidRDefault="00736CDB" w:rsidP="00CE40C7">
            <w:r w:rsidRPr="0032387B">
              <w:t>-развитие речи.</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r w:rsidRPr="0032387B">
              <w:t>20</w:t>
            </w:r>
          </w:p>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1</w:t>
            </w:r>
            <w:r>
              <w:rPr>
                <w:lang w:val="ru-RU"/>
              </w:rPr>
              <w:t>6</w:t>
            </w:r>
          </w:p>
        </w:tc>
        <w:tc>
          <w:tcPr>
            <w:tcW w:w="773" w:type="pct"/>
            <w:tcBorders>
              <w:left w:val="single" w:sz="4" w:space="0" w:color="000080"/>
              <w:right w:val="single" w:sz="4" w:space="0" w:color="000080"/>
            </w:tcBorders>
            <w:vAlign w:val="center"/>
          </w:tcPr>
          <w:p w:rsidR="00736CDB" w:rsidRPr="0032387B" w:rsidRDefault="00736CDB" w:rsidP="00CE40C7">
            <w:r w:rsidRPr="0032387B">
              <w:t xml:space="preserve"> Дополнительная общеобразовательная программа объединения «Теремок» по предмету «Физическая культура» </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Укрепление здоровья детей, привитие желания регулярно заниматься физической культурой и вести здоровый образ жизни.</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 Легкая атлетика;</w:t>
            </w:r>
          </w:p>
          <w:p w:rsidR="00736CDB" w:rsidRPr="0032387B" w:rsidRDefault="00736CDB" w:rsidP="00CE40C7">
            <w:r w:rsidRPr="0032387B">
              <w:t>-общеразвивающие упражнения;</w:t>
            </w:r>
          </w:p>
          <w:p w:rsidR="00736CDB" w:rsidRPr="0032387B" w:rsidRDefault="00736CDB" w:rsidP="00CE40C7">
            <w:r w:rsidRPr="0032387B">
              <w:t>-строевые упражнения;</w:t>
            </w:r>
          </w:p>
          <w:p w:rsidR="00736CDB" w:rsidRPr="0032387B" w:rsidRDefault="00736CDB" w:rsidP="00CE40C7">
            <w:r w:rsidRPr="0032387B">
              <w:t>-гимнастические упражнения;</w:t>
            </w:r>
          </w:p>
          <w:p w:rsidR="00736CDB" w:rsidRPr="0032387B" w:rsidRDefault="00736CDB" w:rsidP="00CE40C7">
            <w:r w:rsidRPr="0032387B">
              <w:t>-подвижные игры.</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rPr>
                <w:lang w:val="ru-RU"/>
              </w:rPr>
              <w:t>1</w:t>
            </w:r>
            <w:r>
              <w:rPr>
                <w:lang w:val="ru-RU"/>
              </w:rPr>
              <w:t>7</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«Теремок» по предмету «Театральная деятельность»</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Развитие у ребенка эстетических способностей средствами театрального искусства.</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-Театральная игра;</w:t>
            </w:r>
          </w:p>
          <w:p w:rsidR="00736CDB" w:rsidRPr="0032387B" w:rsidRDefault="00736CDB" w:rsidP="00CE40C7">
            <w:r w:rsidRPr="0032387B">
              <w:t>-ритмопластика;</w:t>
            </w:r>
          </w:p>
          <w:p w:rsidR="00736CDB" w:rsidRPr="0032387B" w:rsidRDefault="00736CDB" w:rsidP="00CE40C7">
            <w:r w:rsidRPr="0032387B">
              <w:t>-культура и техника речи.</w:t>
            </w:r>
          </w:p>
        </w:tc>
        <w:tc>
          <w:tcPr>
            <w:tcW w:w="555" w:type="pct"/>
            <w:tcBorders>
              <w:left w:val="single" w:sz="4" w:space="0" w:color="000080"/>
              <w:right w:val="single" w:sz="4" w:space="0" w:color="000080"/>
            </w:tcBorders>
            <w:vAlign w:val="center"/>
          </w:tcPr>
          <w:p w:rsidR="00736CDB" w:rsidRPr="0032387B" w:rsidRDefault="00736CDB" w:rsidP="00CE40C7">
            <w:r w:rsidRPr="0032387B">
              <w:t>1год</w:t>
            </w:r>
          </w:p>
        </w:tc>
        <w:tc>
          <w:tcPr>
            <w:tcW w:w="534" w:type="pct"/>
            <w:tcBorders>
              <w:left w:val="single" w:sz="4" w:space="0" w:color="000080"/>
              <w:right w:val="single" w:sz="4" w:space="0" w:color="000080"/>
            </w:tcBorders>
            <w:vAlign w:val="center"/>
          </w:tcPr>
          <w:p w:rsidR="00736CDB" w:rsidRPr="0032387B" w:rsidRDefault="00736CDB" w:rsidP="00CE40C7">
            <w:r w:rsidRPr="0032387B">
              <w:t>20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786C21" w:rsidRDefault="00736CDB" w:rsidP="00CE40C7">
            <w:pPr>
              <w:rPr>
                <w:lang w:val="ru-RU"/>
              </w:rPr>
            </w:pPr>
            <w:r>
              <w:rPr>
                <w:lang w:val="ru-RU"/>
              </w:rPr>
              <w:t>18</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«Теремок» по предмету «Мир вокруг нас»</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Систематизация и расширение представлений ребенка о предметах и явлениях природы и общественной жизни, развитие интереса к их познанию.</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 Мир людей;</w:t>
            </w:r>
          </w:p>
          <w:p w:rsidR="00736CDB" w:rsidRPr="0032387B" w:rsidRDefault="00736CDB" w:rsidP="00CE40C7">
            <w:r w:rsidRPr="0032387B">
              <w:t>- Мир природы;</w:t>
            </w:r>
          </w:p>
          <w:p w:rsidR="00736CDB" w:rsidRPr="0032387B" w:rsidRDefault="00736CDB" w:rsidP="00CE40C7">
            <w:r w:rsidRPr="0032387B">
              <w:t>-Здоровье и безопасность жизни.</w:t>
            </w:r>
          </w:p>
          <w:p w:rsidR="00736CDB" w:rsidRPr="0032387B" w:rsidRDefault="00736CDB" w:rsidP="00CE40C7"/>
          <w:p w:rsidR="00736CDB" w:rsidRPr="0032387B" w:rsidRDefault="00736CDB" w:rsidP="00CE40C7">
            <w:pPr>
              <w:ind w:firstLine="708"/>
              <w:jc w:val="both"/>
            </w:pPr>
          </w:p>
        </w:tc>
        <w:tc>
          <w:tcPr>
            <w:tcW w:w="555" w:type="pct"/>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786C21" w:rsidRDefault="00736CDB" w:rsidP="00CE40C7">
            <w:pPr>
              <w:rPr>
                <w:lang w:val="ru-RU"/>
              </w:rPr>
            </w:pPr>
            <w:r>
              <w:rPr>
                <w:lang w:val="ru-RU"/>
              </w:rPr>
              <w:t>19</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«Оригами»</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Развитие способностей и творческого потенциала детей средствами оригами.</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-Знакомство с оригами;</w:t>
            </w:r>
          </w:p>
          <w:p w:rsidR="00736CDB" w:rsidRPr="0032387B" w:rsidRDefault="00736CDB" w:rsidP="00CE40C7">
            <w:r w:rsidRPr="0032387B">
              <w:t>-базовая форма Треугольник;</w:t>
            </w:r>
          </w:p>
          <w:p w:rsidR="00736CDB" w:rsidRPr="0032387B" w:rsidRDefault="00736CDB" w:rsidP="00CE40C7">
            <w:r w:rsidRPr="0032387B">
              <w:t>-базовая форма Воздушный змей;</w:t>
            </w:r>
          </w:p>
          <w:p w:rsidR="00736CDB" w:rsidRPr="0032387B" w:rsidRDefault="00736CDB" w:rsidP="00CE40C7">
            <w:r w:rsidRPr="0032387B">
              <w:t>-базовая форма Птица.Бутон.</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48</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6-8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2</w:t>
            </w:r>
            <w:r>
              <w:rPr>
                <w:lang w:val="ru-RU"/>
              </w:rPr>
              <w:t>0</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«Теремок» по предмету  «Изобразительная деятельность»</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Развитие личности ребенка средствами декоративно-прикладного искусства путем вовлечения в русское народное творчество.</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 xml:space="preserve">-Русское народное творчество ; -рисование; </w:t>
            </w:r>
          </w:p>
          <w:p w:rsidR="00736CDB" w:rsidRPr="0032387B" w:rsidRDefault="00736CDB" w:rsidP="00CE40C7">
            <w:r w:rsidRPr="0032387B">
              <w:t>-лепка;</w:t>
            </w:r>
          </w:p>
          <w:p w:rsidR="00736CDB" w:rsidRPr="0032387B" w:rsidRDefault="00736CDB" w:rsidP="00CE40C7">
            <w:r w:rsidRPr="0032387B">
              <w:t>-роспись по мотивам изучаемой темы ( Хохломская роспись, Каргопольская игрушка, Жостовская роспись, дымковская игрушка)</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2</w:t>
            </w:r>
            <w:r>
              <w:rPr>
                <w:lang w:val="ru-RU"/>
              </w:rPr>
              <w:t>1</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«Мир анимации»</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 xml:space="preserve">Формирование информационной культуры средствами  компьютерной анимации. </w:t>
            </w:r>
          </w:p>
        </w:tc>
        <w:tc>
          <w:tcPr>
            <w:tcW w:w="834" w:type="pct"/>
            <w:gridSpan w:val="3"/>
            <w:tcBorders>
              <w:left w:val="single" w:sz="4" w:space="0" w:color="000080"/>
              <w:right w:val="single" w:sz="4" w:space="0" w:color="000080"/>
            </w:tcBorders>
            <w:vAlign w:val="center"/>
          </w:tcPr>
          <w:p w:rsidR="00736CDB" w:rsidRPr="0032387B" w:rsidRDefault="00736CDB" w:rsidP="00CE40C7">
            <w:pPr>
              <w:rPr>
                <w:lang w:val="ru-RU"/>
              </w:rPr>
            </w:pPr>
            <w:r w:rsidRPr="0032387B">
              <w:rPr>
                <w:lang w:val="ru-RU"/>
              </w:rPr>
              <w:t>экспериментальная</w:t>
            </w:r>
          </w:p>
        </w:tc>
        <w:tc>
          <w:tcPr>
            <w:tcW w:w="684" w:type="pct"/>
            <w:gridSpan w:val="2"/>
            <w:tcBorders>
              <w:left w:val="single" w:sz="4" w:space="0" w:color="000080"/>
              <w:right w:val="single" w:sz="4" w:space="0" w:color="000080"/>
            </w:tcBorders>
          </w:tcPr>
          <w:p w:rsidR="00736CDB" w:rsidRPr="0032387B" w:rsidRDefault="00736CDB" w:rsidP="00CE40C7">
            <w:r w:rsidRPr="0032387B">
              <w:t>-история мультипликации;</w:t>
            </w:r>
          </w:p>
          <w:p w:rsidR="00736CDB" w:rsidRPr="0032387B" w:rsidRDefault="00736CDB" w:rsidP="00CE40C7">
            <w:r w:rsidRPr="0032387B">
              <w:t>-теоретические основы мультипликации;</w:t>
            </w:r>
          </w:p>
          <w:p w:rsidR="00736CDB" w:rsidRPr="0032387B" w:rsidRDefault="00736CDB" w:rsidP="00CE40C7">
            <w:r w:rsidRPr="0032387B">
              <w:t>- виды анимации (рисованная, кукольная, сыпучая, пластилиновая, компьюторная)</w:t>
            </w:r>
          </w:p>
        </w:tc>
        <w:tc>
          <w:tcPr>
            <w:tcW w:w="555" w:type="pct"/>
            <w:tcBorders>
              <w:left w:val="single" w:sz="4" w:space="0" w:color="000080"/>
              <w:right w:val="single" w:sz="4" w:space="0" w:color="000080"/>
            </w:tcBorders>
            <w:vAlign w:val="center"/>
          </w:tcPr>
          <w:p w:rsidR="00736CDB" w:rsidRPr="0032387B" w:rsidRDefault="00736CDB" w:rsidP="00CE40C7">
            <w:r w:rsidRPr="0032387B">
              <w:t>1 год</w:t>
            </w:r>
          </w:p>
        </w:tc>
        <w:tc>
          <w:tcPr>
            <w:tcW w:w="534" w:type="pct"/>
            <w:tcBorders>
              <w:left w:val="single" w:sz="4" w:space="0" w:color="000080"/>
              <w:right w:val="single" w:sz="4" w:space="0" w:color="000080"/>
            </w:tcBorders>
            <w:vAlign w:val="center"/>
          </w:tcPr>
          <w:p w:rsidR="00736CDB" w:rsidRPr="0032387B" w:rsidRDefault="00736CDB" w:rsidP="00CE40C7">
            <w:r w:rsidRPr="0032387B">
              <w:t>20</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6-7 лет</w:t>
            </w:r>
          </w:p>
        </w:tc>
      </w:tr>
      <w:tr w:rsidR="00736CDB" w:rsidRPr="0032387B" w:rsidTr="00CE40C7">
        <w:trPr>
          <w:gridBefore w:val="1"/>
          <w:trHeight w:val="616"/>
        </w:trPr>
        <w:tc>
          <w:tcPr>
            <w:tcW w:w="5000" w:type="pct"/>
            <w:gridSpan w:val="12"/>
            <w:tcBorders>
              <w:left w:val="thinThickSmallGap" w:sz="18" w:space="0" w:color="000080"/>
              <w:right w:val="thinThickSmallGap" w:sz="18" w:space="0" w:color="000080"/>
            </w:tcBorders>
            <w:vAlign w:val="center"/>
          </w:tcPr>
          <w:p w:rsidR="00736CDB" w:rsidRPr="0032387B" w:rsidRDefault="00736CDB" w:rsidP="00CE40C7">
            <w:pPr>
              <w:jc w:val="center"/>
              <w:rPr>
                <w:b/>
                <w:bCs/>
              </w:rPr>
            </w:pPr>
            <w:r w:rsidRPr="0032387B">
              <w:rPr>
                <w:b/>
                <w:bCs/>
              </w:rPr>
              <w:t>2.4. Гражданско- патриотический вид деятельности</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2</w:t>
            </w:r>
            <w:r>
              <w:rPr>
                <w:lang w:val="ru-RU"/>
              </w:rPr>
              <w:t>2</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церемониального отряда «Звезда» военно-патриотической направленности для детей в возрасте от 12 до 16 лет</w:t>
            </w:r>
          </w:p>
        </w:tc>
        <w:tc>
          <w:tcPr>
            <w:tcW w:w="1128" w:type="pct"/>
            <w:gridSpan w:val="2"/>
            <w:tcBorders>
              <w:left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Патриотическое воспитание, физическое интеллектуальное и духовное развитие подростков в социально-значимой деятельности церемониального отряда.</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-Геральдика;</w:t>
            </w:r>
          </w:p>
          <w:p w:rsidR="00736CDB" w:rsidRPr="0032387B" w:rsidRDefault="00736CDB" w:rsidP="00CE40C7">
            <w:r w:rsidRPr="0032387B">
              <w:t>--государственная символика РФ;</w:t>
            </w:r>
          </w:p>
          <w:p w:rsidR="00736CDB" w:rsidRPr="0032387B" w:rsidRDefault="00736CDB" w:rsidP="00CE40C7">
            <w:r w:rsidRPr="0032387B">
              <w:t>-история и традиции использования гербов, флагов;</w:t>
            </w:r>
          </w:p>
          <w:p w:rsidR="00736CDB" w:rsidRPr="0032387B" w:rsidRDefault="00736CDB" w:rsidP="00CE40C7">
            <w:r w:rsidRPr="0032387B">
              <w:t>-правила церемониала;</w:t>
            </w:r>
          </w:p>
          <w:p w:rsidR="00736CDB" w:rsidRPr="0032387B" w:rsidRDefault="00736CDB" w:rsidP="00CE40C7">
            <w:r w:rsidRPr="0032387B">
              <w:t>-изучение и отработка маршей сигналов;</w:t>
            </w:r>
          </w:p>
          <w:p w:rsidR="00736CDB" w:rsidRPr="0032387B" w:rsidRDefault="00736CDB" w:rsidP="00CE40C7">
            <w:r w:rsidRPr="0032387B">
              <w:t>-строевая подготовка.</w:t>
            </w:r>
          </w:p>
        </w:tc>
        <w:tc>
          <w:tcPr>
            <w:tcW w:w="555" w:type="pct"/>
            <w:tcBorders>
              <w:left w:val="single" w:sz="4" w:space="0" w:color="000080"/>
              <w:right w:val="single" w:sz="4" w:space="0" w:color="000080"/>
            </w:tcBorders>
            <w:vAlign w:val="center"/>
          </w:tcPr>
          <w:p w:rsidR="00736CDB" w:rsidRPr="0032387B" w:rsidRDefault="00736CDB" w:rsidP="00CE40C7">
            <w:r w:rsidRPr="0032387B">
              <w:t>3 года</w:t>
            </w:r>
          </w:p>
        </w:tc>
        <w:tc>
          <w:tcPr>
            <w:tcW w:w="534" w:type="pct"/>
            <w:tcBorders>
              <w:left w:val="single" w:sz="4" w:space="0" w:color="000080"/>
              <w:right w:val="single" w:sz="4" w:space="0" w:color="000080"/>
            </w:tcBorders>
            <w:vAlign w:val="center"/>
          </w:tcPr>
          <w:p w:rsidR="00736CDB" w:rsidRPr="0032387B" w:rsidRDefault="00736CDB" w:rsidP="00CE40C7">
            <w:pPr>
              <w:rPr>
                <w:lang w:val="ru-RU"/>
              </w:rPr>
            </w:pPr>
            <w:r w:rsidRPr="0032387B">
              <w:rPr>
                <w:lang w:val="ru-RU"/>
              </w:rPr>
              <w:t>12</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12-16 лет</w:t>
            </w:r>
          </w:p>
        </w:tc>
      </w:tr>
      <w:tr w:rsidR="00736CDB" w:rsidRPr="0032387B" w:rsidTr="006322CD">
        <w:trPr>
          <w:gridBefore w:val="1"/>
          <w:trHeight w:val="1424"/>
        </w:trPr>
        <w:tc>
          <w:tcPr>
            <w:tcW w:w="156" w:type="pct"/>
            <w:tcBorders>
              <w:left w:val="thinThickSmallGap" w:sz="18" w:space="0" w:color="000080"/>
              <w:right w:val="single" w:sz="4" w:space="0" w:color="000080"/>
            </w:tcBorders>
            <w:vAlign w:val="center"/>
          </w:tcPr>
          <w:p w:rsidR="00736CDB" w:rsidRPr="0032387B" w:rsidRDefault="00736CDB" w:rsidP="00CE40C7">
            <w:pPr>
              <w:rPr>
                <w:lang w:val="ru-RU"/>
              </w:rPr>
            </w:pPr>
            <w:r w:rsidRPr="0032387B">
              <w:t>2</w:t>
            </w:r>
            <w:r>
              <w:rPr>
                <w:lang w:val="ru-RU"/>
              </w:rPr>
              <w:t>3</w:t>
            </w:r>
          </w:p>
        </w:tc>
        <w:tc>
          <w:tcPr>
            <w:tcW w:w="773" w:type="pct"/>
            <w:tcBorders>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церемониального отряда «Звезда» военно-патриотической направленности для детей в возрасте от 7 до 11 лет</w:t>
            </w:r>
          </w:p>
        </w:tc>
        <w:tc>
          <w:tcPr>
            <w:tcW w:w="1128" w:type="pct"/>
            <w:gridSpan w:val="2"/>
            <w:tcBorders>
              <w:left w:val="single" w:sz="4" w:space="0" w:color="000080"/>
              <w:right w:val="single" w:sz="4" w:space="0" w:color="000080"/>
            </w:tcBorders>
            <w:vAlign w:val="center"/>
          </w:tcPr>
          <w:p w:rsidR="00736CDB" w:rsidRPr="0032387B" w:rsidRDefault="00736CDB" w:rsidP="00CE40C7">
            <w:r w:rsidRPr="0032387B">
              <w:t>Патриотическое воспитание, физическое интеллектуальное и духовное развитие подростков в социально-значимой деятельности церемониального отряда</w:t>
            </w:r>
          </w:p>
        </w:tc>
        <w:tc>
          <w:tcPr>
            <w:tcW w:w="834" w:type="pct"/>
            <w:gridSpan w:val="3"/>
            <w:tcBorders>
              <w:left w:val="single" w:sz="4" w:space="0" w:color="000080"/>
              <w:right w:val="single" w:sz="4" w:space="0" w:color="000080"/>
            </w:tcBorders>
            <w:vAlign w:val="center"/>
          </w:tcPr>
          <w:p w:rsidR="00736CDB" w:rsidRPr="0032387B" w:rsidRDefault="00736CDB" w:rsidP="00CE40C7">
            <w:r w:rsidRPr="0032387B">
              <w:t>модифицированная</w:t>
            </w:r>
          </w:p>
        </w:tc>
        <w:tc>
          <w:tcPr>
            <w:tcW w:w="684" w:type="pct"/>
            <w:gridSpan w:val="2"/>
            <w:tcBorders>
              <w:left w:val="single" w:sz="4" w:space="0" w:color="000080"/>
              <w:right w:val="single" w:sz="4" w:space="0" w:color="000080"/>
            </w:tcBorders>
          </w:tcPr>
          <w:p w:rsidR="00736CDB" w:rsidRPr="0032387B" w:rsidRDefault="00736CDB" w:rsidP="00CE40C7">
            <w:r w:rsidRPr="0032387B">
              <w:t>Геральдика;</w:t>
            </w:r>
          </w:p>
          <w:p w:rsidR="00736CDB" w:rsidRPr="0032387B" w:rsidRDefault="00736CDB" w:rsidP="00CE40C7">
            <w:r w:rsidRPr="0032387B">
              <w:t>--государственная символика РФ;</w:t>
            </w:r>
          </w:p>
          <w:p w:rsidR="00736CDB" w:rsidRPr="0032387B" w:rsidRDefault="00736CDB" w:rsidP="00CE40C7">
            <w:r w:rsidRPr="0032387B">
              <w:t>-история и традиции использования гербов, флагов;</w:t>
            </w:r>
          </w:p>
          <w:p w:rsidR="00736CDB" w:rsidRPr="0032387B" w:rsidRDefault="00736CDB" w:rsidP="00CE40C7">
            <w:r w:rsidRPr="0032387B">
              <w:t>-правила церемониала;</w:t>
            </w:r>
          </w:p>
          <w:p w:rsidR="00736CDB" w:rsidRPr="0032387B" w:rsidRDefault="00736CDB" w:rsidP="00CE40C7">
            <w:r w:rsidRPr="0032387B">
              <w:t>-изучение и отработка маршей сигналов;</w:t>
            </w:r>
          </w:p>
          <w:p w:rsidR="00736CDB" w:rsidRPr="0032387B" w:rsidRDefault="00736CDB" w:rsidP="00CE40C7">
            <w:r w:rsidRPr="0032387B">
              <w:t>-строевая подготовка.</w:t>
            </w:r>
          </w:p>
        </w:tc>
        <w:tc>
          <w:tcPr>
            <w:tcW w:w="555" w:type="pct"/>
            <w:tcBorders>
              <w:left w:val="single" w:sz="4" w:space="0" w:color="000080"/>
              <w:right w:val="single" w:sz="4" w:space="0" w:color="000080"/>
            </w:tcBorders>
            <w:vAlign w:val="center"/>
          </w:tcPr>
          <w:p w:rsidR="00736CDB" w:rsidRPr="0032387B" w:rsidRDefault="00736CDB" w:rsidP="00CE40C7">
            <w:r w:rsidRPr="0032387B">
              <w:t>3 года</w:t>
            </w:r>
          </w:p>
        </w:tc>
        <w:tc>
          <w:tcPr>
            <w:tcW w:w="534" w:type="pct"/>
            <w:tcBorders>
              <w:left w:val="single" w:sz="4" w:space="0" w:color="000080"/>
              <w:right w:val="single" w:sz="4" w:space="0" w:color="000080"/>
            </w:tcBorders>
            <w:vAlign w:val="center"/>
          </w:tcPr>
          <w:p w:rsidR="00736CDB" w:rsidRPr="0032387B" w:rsidRDefault="00736CDB" w:rsidP="00CE40C7">
            <w:pPr>
              <w:rPr>
                <w:lang w:val="ru-RU"/>
              </w:rPr>
            </w:pPr>
            <w:r w:rsidRPr="0032387B">
              <w:rPr>
                <w:lang w:val="ru-RU"/>
              </w:rPr>
              <w:t>12</w:t>
            </w:r>
          </w:p>
        </w:tc>
        <w:tc>
          <w:tcPr>
            <w:tcW w:w="336" w:type="pct"/>
            <w:tcBorders>
              <w:left w:val="single" w:sz="4" w:space="0" w:color="000080"/>
              <w:right w:val="thinThickSmallGap" w:sz="18" w:space="0" w:color="000080"/>
            </w:tcBorders>
            <w:vAlign w:val="center"/>
          </w:tcPr>
          <w:p w:rsidR="00736CDB" w:rsidRPr="0032387B" w:rsidRDefault="00736CDB" w:rsidP="00CE40C7">
            <w:r w:rsidRPr="0032387B">
              <w:t>7-11 лет</w:t>
            </w:r>
          </w:p>
        </w:tc>
      </w:tr>
      <w:tr w:rsidR="00736CDB" w:rsidRPr="0032387B" w:rsidTr="00CE40C7">
        <w:trPr>
          <w:gridBefore w:val="1"/>
        </w:trPr>
        <w:tc>
          <w:tcPr>
            <w:tcW w:w="5000" w:type="pct"/>
            <w:gridSpan w:val="12"/>
            <w:tcBorders>
              <w:top w:val="single" w:sz="4" w:space="0" w:color="000080"/>
              <w:left w:val="thinThickSmallGap" w:sz="18" w:space="0" w:color="000080"/>
              <w:bottom w:val="single" w:sz="4" w:space="0" w:color="000080"/>
              <w:right w:val="thinThickSmallGap" w:sz="18" w:space="0" w:color="000080"/>
            </w:tcBorders>
          </w:tcPr>
          <w:p w:rsidR="00736CDB" w:rsidRPr="0032387B" w:rsidRDefault="00736CDB" w:rsidP="00CE40C7">
            <w:pPr>
              <w:jc w:val="center"/>
              <w:rPr>
                <w:b/>
                <w:bCs/>
              </w:rPr>
            </w:pPr>
            <w:r w:rsidRPr="0032387B">
              <w:rPr>
                <w:b/>
                <w:bCs/>
              </w:rPr>
              <w:t>3. Физкультурно-спортивная направленность</w:t>
            </w:r>
          </w:p>
        </w:tc>
      </w:tr>
      <w:tr w:rsidR="00736CDB" w:rsidRPr="0032387B" w:rsidTr="00CE40C7">
        <w:trPr>
          <w:gridBefore w:val="1"/>
          <w:trHeight w:val="1095"/>
        </w:trPr>
        <w:tc>
          <w:tcPr>
            <w:tcW w:w="156" w:type="pct"/>
            <w:tcBorders>
              <w:top w:val="single" w:sz="4" w:space="0" w:color="000080"/>
              <w:left w:val="thinThickSmallGap" w:sz="18" w:space="0" w:color="000080"/>
              <w:right w:val="single" w:sz="4" w:space="0" w:color="000080"/>
            </w:tcBorders>
            <w:vAlign w:val="center"/>
          </w:tcPr>
          <w:p w:rsidR="00736CDB" w:rsidRPr="0032387B" w:rsidRDefault="00736CDB" w:rsidP="00CE40C7">
            <w:pPr>
              <w:rPr>
                <w:lang w:val="ru-RU"/>
              </w:rPr>
            </w:pPr>
            <w:r w:rsidRPr="0032387B">
              <w:t>2</w:t>
            </w:r>
            <w:r>
              <w:rPr>
                <w:lang w:val="ru-RU"/>
              </w:rPr>
              <w:t>4</w:t>
            </w:r>
          </w:p>
        </w:tc>
        <w:tc>
          <w:tcPr>
            <w:tcW w:w="773"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«Настольный теннис»</w:t>
            </w:r>
          </w:p>
          <w:p w:rsidR="00736CDB" w:rsidRPr="0032387B" w:rsidRDefault="00736CDB" w:rsidP="00CE40C7"/>
        </w:tc>
        <w:tc>
          <w:tcPr>
            <w:tcW w:w="1128" w:type="pct"/>
            <w:gridSpan w:val="2"/>
            <w:tcBorders>
              <w:top w:val="single" w:sz="4" w:space="0" w:color="000080"/>
              <w:left w:val="single" w:sz="4" w:space="0" w:color="000080"/>
              <w:right w:val="single" w:sz="4" w:space="0" w:color="000080"/>
            </w:tcBorders>
            <w:vAlign w:val="center"/>
          </w:tcPr>
          <w:p w:rsidR="00736CDB" w:rsidRPr="0032387B" w:rsidRDefault="00736CDB" w:rsidP="00CE40C7">
            <w:r w:rsidRPr="0032387B">
              <w:t>Физическое воспитание и развитие личностных качеств детей посредством занятий настольного тенниса.</w:t>
            </w:r>
          </w:p>
        </w:tc>
        <w:tc>
          <w:tcPr>
            <w:tcW w:w="781" w:type="pct"/>
            <w:gridSpan w:val="2"/>
            <w:tcBorders>
              <w:top w:val="single" w:sz="4" w:space="0" w:color="000080"/>
              <w:left w:val="single" w:sz="4" w:space="0" w:color="000080"/>
              <w:right w:val="single" w:sz="4" w:space="0" w:color="000080"/>
            </w:tcBorders>
            <w:vAlign w:val="center"/>
          </w:tcPr>
          <w:p w:rsidR="00736CDB" w:rsidRPr="0032387B" w:rsidRDefault="00736CDB" w:rsidP="00CE40C7">
            <w:r w:rsidRPr="0032387B">
              <w:t>Авторская</w:t>
            </w:r>
          </w:p>
        </w:tc>
        <w:tc>
          <w:tcPr>
            <w:tcW w:w="708" w:type="pct"/>
            <w:gridSpan w:val="2"/>
            <w:tcBorders>
              <w:top w:val="single" w:sz="4" w:space="0" w:color="000080"/>
              <w:left w:val="single" w:sz="4" w:space="0" w:color="000080"/>
              <w:right w:val="single" w:sz="4" w:space="0" w:color="000080"/>
            </w:tcBorders>
          </w:tcPr>
          <w:p w:rsidR="00736CDB" w:rsidRPr="0032387B" w:rsidRDefault="00736CDB" w:rsidP="00CE40C7">
            <w:pPr>
              <w:jc w:val="both"/>
            </w:pPr>
            <w:r w:rsidRPr="0032387B">
              <w:t>-Общая физическая подготовка;</w:t>
            </w:r>
          </w:p>
          <w:p w:rsidR="00736CDB" w:rsidRPr="0032387B" w:rsidRDefault="00736CDB" w:rsidP="00CE40C7">
            <w:r w:rsidRPr="0032387B">
              <w:t>- специальная физическая подготовка;</w:t>
            </w:r>
          </w:p>
          <w:p w:rsidR="00736CDB" w:rsidRPr="0032387B" w:rsidRDefault="00736CDB" w:rsidP="00CE40C7">
            <w:r w:rsidRPr="0032387B">
              <w:t>-спортивные игры;</w:t>
            </w:r>
          </w:p>
          <w:p w:rsidR="00736CDB" w:rsidRPr="0032387B" w:rsidRDefault="00736CDB" w:rsidP="00CE40C7">
            <w:r w:rsidRPr="0032387B">
              <w:t>-основы техники и тактики игры «настольный теннис».</w:t>
            </w:r>
          </w:p>
          <w:p w:rsidR="00736CDB" w:rsidRPr="0032387B" w:rsidRDefault="00736CDB" w:rsidP="00CE40C7"/>
        </w:tc>
        <w:tc>
          <w:tcPr>
            <w:tcW w:w="585" w:type="pct"/>
            <w:gridSpan w:val="2"/>
            <w:tcBorders>
              <w:top w:val="single" w:sz="4" w:space="0" w:color="000080"/>
              <w:left w:val="single" w:sz="4" w:space="0" w:color="000080"/>
              <w:right w:val="single" w:sz="4" w:space="0" w:color="000080"/>
            </w:tcBorders>
            <w:vAlign w:val="center"/>
          </w:tcPr>
          <w:p w:rsidR="00736CDB" w:rsidRPr="0032387B" w:rsidRDefault="00736CDB" w:rsidP="00CE40C7">
            <w:r w:rsidRPr="0032387B">
              <w:t>4 года</w:t>
            </w:r>
          </w:p>
        </w:tc>
        <w:tc>
          <w:tcPr>
            <w:tcW w:w="534"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24</w:t>
            </w:r>
          </w:p>
        </w:tc>
        <w:tc>
          <w:tcPr>
            <w:tcW w:w="336" w:type="pct"/>
            <w:tcBorders>
              <w:top w:val="single" w:sz="4" w:space="0" w:color="000080"/>
              <w:left w:val="single" w:sz="4" w:space="0" w:color="000080"/>
              <w:right w:val="thinThickSmallGap" w:sz="18" w:space="0" w:color="000080"/>
            </w:tcBorders>
            <w:vAlign w:val="center"/>
          </w:tcPr>
          <w:p w:rsidR="00736CDB" w:rsidRPr="0032387B" w:rsidRDefault="00736CDB" w:rsidP="00CE40C7">
            <w:r w:rsidRPr="0032387B">
              <w:t>11-18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pPr>
              <w:rPr>
                <w:lang w:val="ru-RU"/>
              </w:rPr>
            </w:pPr>
            <w:r w:rsidRPr="0032387B">
              <w:t>2</w:t>
            </w:r>
            <w:r>
              <w:rPr>
                <w:lang w:val="ru-RU"/>
              </w:rPr>
              <w:t>5</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секции «Футбол»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личности ребенка посредством занятий футболом.</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 Общая и специальная физическая подготовка;</w:t>
            </w:r>
          </w:p>
          <w:p w:rsidR="00736CDB" w:rsidRPr="0032387B" w:rsidRDefault="00736CDB" w:rsidP="00CE40C7">
            <w:r w:rsidRPr="0032387B">
              <w:t>-техническая подготовка;</w:t>
            </w:r>
          </w:p>
          <w:p w:rsidR="00736CDB" w:rsidRPr="0032387B" w:rsidRDefault="00736CDB" w:rsidP="00CE40C7">
            <w:r w:rsidRPr="0032387B">
              <w:t>-тактическая подготовка;</w:t>
            </w:r>
          </w:p>
          <w:p w:rsidR="00736CDB" w:rsidRPr="0032387B" w:rsidRDefault="00736CDB" w:rsidP="00CE40C7">
            <w:r w:rsidRPr="0032387B">
              <w:t>-инструкторская и судейская практика.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9 лет</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60</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7-16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pPr>
              <w:rPr>
                <w:lang w:val="ru-RU"/>
              </w:rPr>
            </w:pPr>
            <w:r w:rsidRPr="0032387B">
              <w:rPr>
                <w:lang w:val="ru-RU"/>
              </w:rPr>
              <w:t>2</w:t>
            </w:r>
            <w:r>
              <w:rPr>
                <w:lang w:val="ru-RU"/>
              </w:rPr>
              <w:t>6</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w:t>
            </w:r>
            <w:r>
              <w:rPr>
                <w:lang w:val="ru-RU"/>
              </w:rPr>
              <w:t>Оздоровительная</w:t>
            </w:r>
            <w:r w:rsidRPr="0032387B">
              <w:t xml:space="preserve"> физическая культура для детей с нарушением осанки»</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личности ребенка и общее укрепление здоровья детей с нарушением осанки средствами лечебной физической культуры.</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-Основы медицинских знаний;</w:t>
            </w:r>
          </w:p>
          <w:p w:rsidR="00736CDB" w:rsidRPr="0032387B" w:rsidRDefault="00736CDB" w:rsidP="00CE40C7">
            <w:r w:rsidRPr="0032387B">
              <w:t>-общая физическая подготовка;</w:t>
            </w:r>
          </w:p>
          <w:p w:rsidR="00736CDB" w:rsidRPr="0032387B" w:rsidRDefault="00736CDB" w:rsidP="00CE40C7">
            <w:r w:rsidRPr="0032387B">
              <w:t>-специальная физическая подготовка;</w:t>
            </w:r>
          </w:p>
          <w:p w:rsidR="00736CDB" w:rsidRPr="0032387B" w:rsidRDefault="00736CDB" w:rsidP="00CE40C7">
            <w:r w:rsidRPr="0032387B">
              <w:t>-подвижные игры;</w:t>
            </w:r>
          </w:p>
          <w:p w:rsidR="00736CDB" w:rsidRPr="0032387B" w:rsidRDefault="00736CDB" w:rsidP="00CE40C7">
            <w:r w:rsidRPr="0032387B">
              <w:t>-физкультурно-массовая работа ( праздники, Дни здоровья)</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30</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7-11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pPr>
              <w:rPr>
                <w:lang w:val="ru-RU"/>
              </w:rPr>
            </w:pPr>
            <w:r>
              <w:rPr>
                <w:lang w:val="ru-RU"/>
              </w:rPr>
              <w:t>27</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Дополнительная общеобразовательная программа объединения «Дартс»</w:t>
            </w:r>
          </w:p>
          <w:p w:rsidR="00736CDB" w:rsidRPr="0032387B" w:rsidRDefault="00736CDB" w:rsidP="00CE40C7"/>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t>Развитие личности ребенка посредством занятий дартсом</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t>Экспериментальная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Default="00736CDB" w:rsidP="00CE40C7">
            <w:r>
              <w:t>- Общая и специальная физическая подготовка;</w:t>
            </w:r>
          </w:p>
          <w:p w:rsidR="00736CDB" w:rsidRDefault="00736CDB" w:rsidP="00CE40C7">
            <w:r>
              <w:t>-техническая подготовка;</w:t>
            </w:r>
          </w:p>
          <w:p w:rsidR="00736CDB" w:rsidRPr="00786C21" w:rsidRDefault="00736CDB" w:rsidP="00CE40C7">
            <w:pPr>
              <w:rPr>
                <w:lang w:val="ru-RU"/>
              </w:rPr>
            </w:pPr>
            <w:r>
              <w:t>-тактическая подготовка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1год</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12</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Default="00736CDB" w:rsidP="00CE40C7">
            <w:r>
              <w:t>10-16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5275E5" w:rsidRDefault="00736CDB" w:rsidP="00CE40C7">
            <w:pPr>
              <w:rPr>
                <w:lang w:val="ru-RU"/>
              </w:rPr>
            </w:pPr>
            <w:r w:rsidRPr="0032387B">
              <w:t>2</w:t>
            </w:r>
            <w:r>
              <w:rPr>
                <w:lang w:val="ru-RU"/>
              </w:rPr>
              <w:t>8</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«Волейбол»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личностных качеств обучающихся и его физических способностей посредством занятий волейболом.</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-Общая физическая подготовка;</w:t>
            </w:r>
          </w:p>
          <w:p w:rsidR="00736CDB" w:rsidRPr="0032387B" w:rsidRDefault="00736CDB" w:rsidP="00CE40C7">
            <w:r w:rsidRPr="0032387B">
              <w:t>-специальная физическая подготовка;</w:t>
            </w:r>
          </w:p>
          <w:p w:rsidR="00736CDB" w:rsidRPr="0032387B" w:rsidRDefault="00736CDB" w:rsidP="00CE40C7">
            <w:r w:rsidRPr="0032387B">
              <w:t>-интегральная физическая подготовка;</w:t>
            </w:r>
          </w:p>
          <w:p w:rsidR="00736CDB" w:rsidRPr="0032387B" w:rsidRDefault="00736CDB" w:rsidP="00CE40C7">
            <w:r w:rsidRPr="0032387B">
              <w:t>-тактическая и техническая подготовка</w:t>
            </w:r>
          </w:p>
          <w:p w:rsidR="00736CDB" w:rsidRPr="0032387B" w:rsidRDefault="00736CDB" w:rsidP="00CE40C7">
            <w:r w:rsidRPr="0032387B">
              <w:t>-инструкторская и судейская практика.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4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24</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12-18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5275E5" w:rsidRDefault="00736CDB" w:rsidP="00CE40C7">
            <w:pPr>
              <w:rPr>
                <w:lang w:val="ru-RU"/>
              </w:rPr>
            </w:pPr>
            <w:r>
              <w:rPr>
                <w:lang w:val="ru-RU"/>
              </w:rPr>
              <w:t>29</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объединения  «Баскетбол».</w:t>
            </w:r>
          </w:p>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Формирование физической культуры воспитанников.</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-Общая физическая подготовка;</w:t>
            </w:r>
          </w:p>
          <w:p w:rsidR="00736CDB" w:rsidRPr="0032387B" w:rsidRDefault="00736CDB" w:rsidP="00CE40C7">
            <w:r w:rsidRPr="0032387B">
              <w:t>-специальная физическая подготовка;</w:t>
            </w:r>
          </w:p>
          <w:p w:rsidR="00736CDB" w:rsidRPr="0032387B" w:rsidRDefault="00736CDB" w:rsidP="00CE40C7">
            <w:r w:rsidRPr="0032387B">
              <w:t>-техническая подготовка;</w:t>
            </w:r>
          </w:p>
          <w:p w:rsidR="00736CDB" w:rsidRPr="0032387B" w:rsidRDefault="00736CDB" w:rsidP="00CE40C7">
            <w:r w:rsidRPr="0032387B">
              <w:t>-тактическая подготовка;</w:t>
            </w:r>
          </w:p>
          <w:p w:rsidR="00736CDB" w:rsidRPr="0032387B" w:rsidRDefault="00736CDB" w:rsidP="00CE40C7">
            <w:r w:rsidRPr="0032387B">
              <w:t>-спортивные игры.</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 года</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24</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13-18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pPr>
              <w:rPr>
                <w:lang w:val="ru-RU"/>
              </w:rPr>
            </w:pPr>
            <w:r w:rsidRPr="0032387B">
              <w:t>3</w:t>
            </w:r>
            <w:r>
              <w:rPr>
                <w:lang w:val="ru-RU"/>
              </w:rPr>
              <w:t>0</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 xml:space="preserve">Дополнительная общеобразовательная программа «Спортивная аэробика» </w:t>
            </w:r>
          </w:p>
          <w:p w:rsidR="00736CDB" w:rsidRPr="0032387B" w:rsidRDefault="00736CDB" w:rsidP="00CE40C7">
            <w:pPr>
              <w:rPr>
                <w:lang w:val="ru-RU"/>
              </w:rPr>
            </w:pPr>
          </w:p>
          <w:p w:rsidR="00736CDB" w:rsidRPr="0032387B" w:rsidRDefault="00736CDB" w:rsidP="00CE40C7"/>
          <w:p w:rsidR="00736CDB" w:rsidRPr="0032387B" w:rsidRDefault="00736CDB" w:rsidP="00CE40C7"/>
          <w:p w:rsidR="00736CDB" w:rsidRPr="0032387B" w:rsidRDefault="00736CDB" w:rsidP="00CE40C7"/>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физических, волевых и художественно-эстетических качеств обучающихся средствами специально организованного процесса подготовки и занятий спортивной аэробикой.</w:t>
            </w:r>
          </w:p>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5275E5" w:rsidRDefault="00736CDB" w:rsidP="00CE40C7">
            <w:pPr>
              <w:rPr>
                <w:lang w:val="ru-RU"/>
              </w:rPr>
            </w:pPr>
            <w:r>
              <w:rPr>
                <w:lang w:val="ru-RU"/>
              </w:rPr>
              <w:t>модифицированная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 Общая физическая подготовка;</w:t>
            </w:r>
          </w:p>
          <w:p w:rsidR="00736CDB" w:rsidRPr="0032387B" w:rsidRDefault="00736CDB" w:rsidP="00CE40C7">
            <w:r w:rsidRPr="0032387B">
              <w:t>-специальная физическая подготовка;</w:t>
            </w:r>
          </w:p>
          <w:p w:rsidR="00736CDB" w:rsidRPr="0032387B" w:rsidRDefault="00736CDB" w:rsidP="00CE40C7">
            <w:r w:rsidRPr="0032387B">
              <w:t>-хореографическая подготовка;</w:t>
            </w:r>
          </w:p>
          <w:p w:rsidR="00736CDB" w:rsidRPr="0032387B" w:rsidRDefault="00736CDB" w:rsidP="00CE40C7">
            <w:r w:rsidRPr="0032387B">
              <w:t>-артистическая подготовка</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 год</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60</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6-17 лет</w:t>
            </w:r>
          </w:p>
        </w:tc>
      </w:tr>
      <w:tr w:rsidR="00736CDB" w:rsidRPr="0032387B" w:rsidTr="00CE40C7">
        <w:trPr>
          <w:gridBefore w:val="1"/>
        </w:trPr>
        <w:tc>
          <w:tcPr>
            <w:tcW w:w="156" w:type="pct"/>
            <w:tcBorders>
              <w:top w:val="single" w:sz="4" w:space="0" w:color="000080"/>
              <w:left w:val="thinThickSmallGap" w:sz="18" w:space="0" w:color="000080"/>
              <w:bottom w:val="single" w:sz="4" w:space="0" w:color="000080"/>
              <w:right w:val="single" w:sz="4" w:space="0" w:color="000080"/>
            </w:tcBorders>
            <w:vAlign w:val="center"/>
          </w:tcPr>
          <w:p w:rsidR="00736CDB" w:rsidRPr="005275E5" w:rsidRDefault="00736CDB" w:rsidP="006322CD">
            <w:pPr>
              <w:rPr>
                <w:lang w:val="ru-RU"/>
              </w:rPr>
            </w:pPr>
            <w:r w:rsidRPr="0032387B">
              <w:t>3</w:t>
            </w:r>
            <w:r>
              <w:rPr>
                <w:lang w:val="ru-RU"/>
              </w:rPr>
              <w:t>1</w:t>
            </w:r>
          </w:p>
        </w:tc>
        <w:tc>
          <w:tcPr>
            <w:tcW w:w="773"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 xml:space="preserve">Дополнительная общеобразовательная программа «Дзюдо» </w:t>
            </w:r>
          </w:p>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tc>
        <w:tc>
          <w:tcPr>
            <w:tcW w:w="1128"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Pr>
              <w:shd w:val="clear" w:color="auto" w:fill="FFFFFF"/>
              <w:spacing w:line="269" w:lineRule="atLeast"/>
              <w:jc w:val="both"/>
            </w:pPr>
            <w:r w:rsidRPr="0032387B">
              <w:t>Гармоничное физическое и интеллектуальное развитие ребенка через обучение дзюдо, привитие навыков здорового образа жизни детей и подростков, укрепление здоровья.</w:t>
            </w:r>
          </w:p>
          <w:p w:rsidR="00736CDB" w:rsidRPr="0032387B" w:rsidRDefault="00736CDB" w:rsidP="00CE40C7"/>
        </w:tc>
        <w:tc>
          <w:tcPr>
            <w:tcW w:w="781"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экспериментальная</w:t>
            </w:r>
          </w:p>
        </w:tc>
        <w:tc>
          <w:tcPr>
            <w:tcW w:w="708" w:type="pct"/>
            <w:gridSpan w:val="2"/>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 Общая физическая подготовка;</w:t>
            </w:r>
          </w:p>
          <w:p w:rsidR="00736CDB" w:rsidRPr="0032387B" w:rsidRDefault="00736CDB" w:rsidP="00CE40C7">
            <w:r w:rsidRPr="0032387B">
              <w:t>-специальная физическая подготовка;</w:t>
            </w:r>
          </w:p>
          <w:p w:rsidR="00736CDB" w:rsidRPr="0032387B" w:rsidRDefault="00736CDB" w:rsidP="00CE40C7">
            <w:r w:rsidRPr="0032387B">
              <w:t>-техническая подготовка;</w:t>
            </w:r>
          </w:p>
          <w:p w:rsidR="00736CDB" w:rsidRPr="0032387B" w:rsidRDefault="00736CDB" w:rsidP="00CE40C7">
            <w:r w:rsidRPr="0032387B">
              <w:t>-тактическая подготовка;</w:t>
            </w:r>
          </w:p>
          <w:p w:rsidR="00736CDB" w:rsidRPr="0032387B" w:rsidRDefault="00736CDB" w:rsidP="00CE40C7">
            <w:r w:rsidRPr="0032387B">
              <w:t>-спортивные игры;</w:t>
            </w:r>
          </w:p>
          <w:p w:rsidR="00736CDB" w:rsidRPr="0032387B" w:rsidRDefault="00736CDB" w:rsidP="00CE40C7">
            <w:r w:rsidRPr="0032387B">
              <w:t>-тренировочные и учебные соревнования.</w:t>
            </w:r>
          </w:p>
        </w:tc>
        <w:tc>
          <w:tcPr>
            <w:tcW w:w="585" w:type="pct"/>
            <w:gridSpan w:val="2"/>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5 лет</w:t>
            </w:r>
          </w:p>
        </w:tc>
        <w:tc>
          <w:tcPr>
            <w:tcW w:w="534"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36</w:t>
            </w:r>
          </w:p>
        </w:tc>
        <w:tc>
          <w:tcPr>
            <w:tcW w:w="336"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7-15 лет</w:t>
            </w:r>
          </w:p>
        </w:tc>
      </w:tr>
    </w:tbl>
    <w:p w:rsidR="00736CDB" w:rsidRPr="00415FC9" w:rsidRDefault="00736CDB" w:rsidP="00BD44E2">
      <w:pPr>
        <w:rPr>
          <w:vanish/>
        </w:rPr>
      </w:pPr>
    </w:p>
    <w:tbl>
      <w:tblPr>
        <w:tblpPr w:leftFromText="180" w:rightFromText="180" w:vertAnchor="text" w:horzAnchor="margin" w:tblpX="6" w:tblpY="1"/>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410"/>
        <w:gridCol w:w="3546"/>
        <w:gridCol w:w="2553"/>
        <w:gridCol w:w="2269"/>
        <w:gridCol w:w="1841"/>
        <w:gridCol w:w="1701"/>
        <w:gridCol w:w="1104"/>
      </w:tblGrid>
      <w:tr w:rsidR="00736CDB" w:rsidRPr="0032387B" w:rsidTr="00CE40C7">
        <w:tc>
          <w:tcPr>
            <w:tcW w:w="5000" w:type="pct"/>
            <w:gridSpan w:val="8"/>
            <w:tcBorders>
              <w:left w:val="thinThickSmallGap" w:sz="18" w:space="0" w:color="000080"/>
              <w:bottom w:val="single" w:sz="4" w:space="0" w:color="000080"/>
              <w:right w:val="thinThickSmallGap" w:sz="18" w:space="0" w:color="000080"/>
            </w:tcBorders>
          </w:tcPr>
          <w:p w:rsidR="00736CDB" w:rsidRPr="0032387B" w:rsidRDefault="00736CDB" w:rsidP="00CE40C7">
            <w:pPr>
              <w:jc w:val="center"/>
              <w:rPr>
                <w:b/>
                <w:bCs/>
              </w:rPr>
            </w:pPr>
            <w:r w:rsidRPr="0032387B">
              <w:rPr>
                <w:b/>
                <w:bCs/>
              </w:rPr>
              <w:t>4. Естественнонаучная направленность</w:t>
            </w:r>
          </w:p>
        </w:tc>
      </w:tr>
      <w:tr w:rsidR="00736CDB" w:rsidRPr="0032387B" w:rsidTr="00CE40C7">
        <w:tc>
          <w:tcPr>
            <w:tcW w:w="167" w:type="pct"/>
            <w:tcBorders>
              <w:left w:val="thinThickSmallGap" w:sz="18" w:space="0" w:color="000080"/>
              <w:bottom w:val="single" w:sz="4" w:space="0" w:color="000080"/>
            </w:tcBorders>
            <w:vAlign w:val="center"/>
          </w:tcPr>
          <w:p w:rsidR="00736CDB" w:rsidRPr="0032387B" w:rsidRDefault="00736CDB" w:rsidP="006322CD">
            <w:pPr>
              <w:rPr>
                <w:lang w:val="ru-RU"/>
              </w:rPr>
            </w:pPr>
            <w:r w:rsidRPr="0032387B">
              <w:rPr>
                <w:lang w:val="ru-RU"/>
              </w:rPr>
              <w:t>3</w:t>
            </w:r>
            <w:r>
              <w:rPr>
                <w:lang w:val="ru-RU"/>
              </w:rPr>
              <w:t>2</w:t>
            </w:r>
          </w:p>
        </w:tc>
        <w:tc>
          <w:tcPr>
            <w:tcW w:w="755" w:type="pct"/>
            <w:tcBorders>
              <w:top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«Мой край» объединения «Почемучка»</w:t>
            </w:r>
          </w:p>
        </w:tc>
        <w:tc>
          <w:tcPr>
            <w:tcW w:w="111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Формирование экологической культуры средствами эколого-биологической деятельности.</w:t>
            </w:r>
          </w:p>
        </w:tc>
        <w:tc>
          <w:tcPr>
            <w:tcW w:w="800"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11" w:type="pct"/>
            <w:tcBorders>
              <w:left w:val="single" w:sz="4" w:space="0" w:color="000080"/>
              <w:right w:val="single" w:sz="4" w:space="0" w:color="000080"/>
            </w:tcBorders>
          </w:tcPr>
          <w:p w:rsidR="00736CDB" w:rsidRPr="0032387B" w:rsidRDefault="00736CDB" w:rsidP="00CE40C7"/>
          <w:p w:rsidR="00736CDB" w:rsidRPr="0032387B" w:rsidRDefault="00736CDB" w:rsidP="00CE40C7">
            <w:r w:rsidRPr="0032387B">
              <w:t xml:space="preserve"> -Подземные ископаемые края;</w:t>
            </w:r>
          </w:p>
          <w:p w:rsidR="00736CDB" w:rsidRPr="0032387B" w:rsidRDefault="00736CDB" w:rsidP="00CE40C7">
            <w:r w:rsidRPr="0032387B">
              <w:t>-растения Хабаровского края;</w:t>
            </w:r>
          </w:p>
          <w:p w:rsidR="00736CDB" w:rsidRPr="0032387B" w:rsidRDefault="00736CDB" w:rsidP="00CE40C7">
            <w:r w:rsidRPr="0032387B">
              <w:t>-животные Хабаровского края;</w:t>
            </w:r>
          </w:p>
          <w:p w:rsidR="00736CDB" w:rsidRPr="0032387B" w:rsidRDefault="00736CDB" w:rsidP="00CE40C7">
            <w:r w:rsidRPr="0032387B">
              <w:t>-ООПТ Хабаровского края;</w:t>
            </w:r>
          </w:p>
          <w:p w:rsidR="00736CDB" w:rsidRPr="0032387B" w:rsidRDefault="00736CDB" w:rsidP="00CE40C7">
            <w:r w:rsidRPr="0032387B">
              <w:t>-Практический курс (акции, походы, экологические праздники, конкурсы.</w:t>
            </w:r>
          </w:p>
        </w:tc>
        <w:tc>
          <w:tcPr>
            <w:tcW w:w="577" w:type="pct"/>
            <w:tcBorders>
              <w:left w:val="single" w:sz="4" w:space="0" w:color="000080"/>
              <w:right w:val="single" w:sz="4" w:space="0" w:color="000080"/>
            </w:tcBorders>
            <w:vAlign w:val="center"/>
          </w:tcPr>
          <w:p w:rsidR="00736CDB" w:rsidRPr="0032387B" w:rsidRDefault="00736CDB" w:rsidP="00CE40C7">
            <w:r w:rsidRPr="0032387B">
              <w:t>2 года</w:t>
            </w:r>
          </w:p>
        </w:tc>
        <w:tc>
          <w:tcPr>
            <w:tcW w:w="533" w:type="pct"/>
            <w:tcBorders>
              <w:left w:val="single" w:sz="4" w:space="0" w:color="000080"/>
              <w:right w:val="single" w:sz="4" w:space="0" w:color="000080"/>
            </w:tcBorders>
            <w:vAlign w:val="center"/>
          </w:tcPr>
          <w:p w:rsidR="00736CDB" w:rsidRPr="0032387B" w:rsidRDefault="00736CDB" w:rsidP="00CE40C7">
            <w:r w:rsidRPr="0032387B">
              <w:t>89</w:t>
            </w:r>
          </w:p>
        </w:tc>
        <w:tc>
          <w:tcPr>
            <w:tcW w:w="346" w:type="pct"/>
            <w:tcBorders>
              <w:left w:val="single" w:sz="4" w:space="0" w:color="000080"/>
              <w:right w:val="thinThickSmallGap" w:sz="18" w:space="0" w:color="000080"/>
            </w:tcBorders>
            <w:vAlign w:val="center"/>
          </w:tcPr>
          <w:p w:rsidR="00736CDB" w:rsidRPr="0032387B" w:rsidRDefault="00736CDB" w:rsidP="00CE40C7">
            <w:r w:rsidRPr="0032387B">
              <w:t>8-11 лет</w:t>
            </w:r>
          </w:p>
        </w:tc>
      </w:tr>
      <w:tr w:rsidR="00736CDB" w:rsidRPr="0032387B" w:rsidTr="00CE40C7">
        <w:tc>
          <w:tcPr>
            <w:tcW w:w="167" w:type="pct"/>
            <w:tcBorders>
              <w:top w:val="single" w:sz="4" w:space="0" w:color="000080"/>
              <w:left w:val="thinThickSmallGap" w:sz="18" w:space="0" w:color="000080"/>
              <w:bottom w:val="single" w:sz="4" w:space="0" w:color="000080"/>
            </w:tcBorders>
            <w:vAlign w:val="center"/>
          </w:tcPr>
          <w:p w:rsidR="00736CDB" w:rsidRPr="0032387B" w:rsidRDefault="00736CDB" w:rsidP="006322CD">
            <w:pPr>
              <w:rPr>
                <w:lang w:val="ru-RU"/>
              </w:rPr>
            </w:pPr>
            <w:r w:rsidRPr="0032387B">
              <w:rPr>
                <w:lang w:val="ru-RU"/>
              </w:rPr>
              <w:t>3</w:t>
            </w:r>
            <w:r>
              <w:rPr>
                <w:lang w:val="ru-RU"/>
              </w:rPr>
              <w:t>3</w:t>
            </w:r>
          </w:p>
        </w:tc>
        <w:tc>
          <w:tcPr>
            <w:tcW w:w="755" w:type="pct"/>
            <w:tcBorders>
              <w:top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 Комнатное цветоводство» объединения «Фитодизайн»</w:t>
            </w:r>
          </w:p>
          <w:p w:rsidR="00736CDB" w:rsidRPr="0032387B" w:rsidRDefault="00736CDB" w:rsidP="00CE40C7"/>
        </w:tc>
        <w:tc>
          <w:tcPr>
            <w:tcW w:w="111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и саморазвитие личности посредством занятий комнатным и декоративным цветоводством.</w:t>
            </w:r>
          </w:p>
        </w:tc>
        <w:tc>
          <w:tcPr>
            <w:tcW w:w="800"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11" w:type="pct"/>
            <w:tcBorders>
              <w:left w:val="single" w:sz="4" w:space="0" w:color="000080"/>
              <w:right w:val="single" w:sz="4" w:space="0" w:color="000080"/>
            </w:tcBorders>
          </w:tcPr>
          <w:p w:rsidR="00736CDB" w:rsidRPr="0032387B" w:rsidRDefault="00736CDB" w:rsidP="00CE40C7">
            <w:r w:rsidRPr="0032387B">
              <w:t>-Паспортизация и этикирование комнатных растений;</w:t>
            </w:r>
          </w:p>
          <w:p w:rsidR="00736CDB" w:rsidRPr="0032387B" w:rsidRDefault="00736CDB" w:rsidP="00CE40C7">
            <w:r w:rsidRPr="0032387B">
              <w:t>-агротехника комнатных растений;</w:t>
            </w:r>
          </w:p>
          <w:p w:rsidR="00736CDB" w:rsidRPr="0032387B" w:rsidRDefault="00736CDB" w:rsidP="00CE40C7">
            <w:r w:rsidRPr="0032387B">
              <w:t>-растения в интерьере;</w:t>
            </w:r>
          </w:p>
          <w:p w:rsidR="00736CDB" w:rsidRPr="0032387B" w:rsidRDefault="00736CDB" w:rsidP="00CE40C7">
            <w:r w:rsidRPr="0032387B">
              <w:t>-декоративные растения открытого грунта.</w:t>
            </w:r>
          </w:p>
          <w:p w:rsidR="00736CDB" w:rsidRPr="0032387B" w:rsidRDefault="00736CDB" w:rsidP="00CE40C7"/>
          <w:p w:rsidR="00736CDB" w:rsidRPr="0032387B" w:rsidRDefault="00736CDB" w:rsidP="00CE40C7"/>
          <w:p w:rsidR="00736CDB" w:rsidRPr="0032387B" w:rsidRDefault="00736CDB" w:rsidP="00CE40C7"/>
        </w:tc>
        <w:tc>
          <w:tcPr>
            <w:tcW w:w="577" w:type="pct"/>
            <w:tcBorders>
              <w:left w:val="single" w:sz="4" w:space="0" w:color="000080"/>
              <w:right w:val="single" w:sz="4" w:space="0" w:color="000080"/>
            </w:tcBorders>
            <w:vAlign w:val="center"/>
          </w:tcPr>
          <w:p w:rsidR="00736CDB" w:rsidRPr="0032387B" w:rsidRDefault="00736CDB" w:rsidP="00CE40C7">
            <w:r w:rsidRPr="0032387B">
              <w:t>3 года</w:t>
            </w:r>
          </w:p>
        </w:tc>
        <w:tc>
          <w:tcPr>
            <w:tcW w:w="533" w:type="pct"/>
            <w:tcBorders>
              <w:left w:val="single" w:sz="4" w:space="0" w:color="000080"/>
              <w:right w:val="single" w:sz="4" w:space="0" w:color="000080"/>
            </w:tcBorders>
            <w:vAlign w:val="center"/>
          </w:tcPr>
          <w:p w:rsidR="00736CDB" w:rsidRPr="0032387B" w:rsidRDefault="00736CDB" w:rsidP="00CE40C7">
            <w:r w:rsidRPr="0032387B">
              <w:t>12</w:t>
            </w:r>
          </w:p>
        </w:tc>
        <w:tc>
          <w:tcPr>
            <w:tcW w:w="346" w:type="pct"/>
            <w:tcBorders>
              <w:left w:val="single" w:sz="4" w:space="0" w:color="000080"/>
              <w:right w:val="thinThickSmallGap" w:sz="18" w:space="0" w:color="000080"/>
            </w:tcBorders>
            <w:vAlign w:val="center"/>
          </w:tcPr>
          <w:p w:rsidR="00736CDB" w:rsidRPr="0032387B" w:rsidRDefault="00736CDB" w:rsidP="00CE40C7">
            <w:r w:rsidRPr="0032387B">
              <w:t>8-11 лет</w:t>
            </w:r>
          </w:p>
        </w:tc>
      </w:tr>
      <w:tr w:rsidR="00736CDB" w:rsidRPr="0032387B" w:rsidTr="00CE40C7">
        <w:tc>
          <w:tcPr>
            <w:tcW w:w="167" w:type="pct"/>
            <w:tcBorders>
              <w:top w:val="single" w:sz="4" w:space="0" w:color="000080"/>
              <w:left w:val="thinThickSmallGap" w:sz="18" w:space="0" w:color="000080"/>
              <w:bottom w:val="single" w:sz="4" w:space="0" w:color="000080"/>
            </w:tcBorders>
            <w:vAlign w:val="center"/>
          </w:tcPr>
          <w:p w:rsidR="00736CDB" w:rsidRPr="0032387B" w:rsidRDefault="00736CDB" w:rsidP="006322CD">
            <w:pPr>
              <w:rPr>
                <w:lang w:val="ru-RU"/>
              </w:rPr>
            </w:pPr>
            <w:r w:rsidRPr="0032387B">
              <w:rPr>
                <w:lang w:val="ru-RU"/>
              </w:rPr>
              <w:t>3</w:t>
            </w:r>
            <w:r>
              <w:rPr>
                <w:lang w:val="ru-RU"/>
              </w:rPr>
              <w:t>4</w:t>
            </w:r>
          </w:p>
        </w:tc>
        <w:tc>
          <w:tcPr>
            <w:tcW w:w="755" w:type="pct"/>
            <w:tcBorders>
              <w:top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«ЭкоДом»</w:t>
            </w:r>
          </w:p>
        </w:tc>
        <w:tc>
          <w:tcPr>
            <w:tcW w:w="111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и саморазвитие социально активной личности ребенка посредством экологических занятий.</w:t>
            </w:r>
          </w:p>
        </w:tc>
        <w:tc>
          <w:tcPr>
            <w:tcW w:w="800"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Pr>
              <w:rPr>
                <w:lang w:val="ru-RU"/>
              </w:rPr>
            </w:pPr>
            <w:r w:rsidRPr="0032387B">
              <w:rPr>
                <w:lang w:val="ru-RU"/>
              </w:rPr>
              <w:t>экспериментальная</w:t>
            </w:r>
          </w:p>
        </w:tc>
        <w:tc>
          <w:tcPr>
            <w:tcW w:w="711" w:type="pct"/>
            <w:tcBorders>
              <w:left w:val="single" w:sz="4" w:space="0" w:color="000080"/>
              <w:right w:val="single" w:sz="4" w:space="0" w:color="000080"/>
            </w:tcBorders>
          </w:tcPr>
          <w:p w:rsidR="00736CDB" w:rsidRPr="0032387B" w:rsidRDefault="00736CDB" w:rsidP="00CE40C7">
            <w:r w:rsidRPr="0032387B">
              <w:t>- гигиена и экология жилого помещения;</w:t>
            </w:r>
          </w:p>
          <w:p w:rsidR="00736CDB" w:rsidRPr="0032387B" w:rsidRDefault="00736CDB" w:rsidP="00CE40C7">
            <w:r w:rsidRPr="0032387B">
              <w:t>- бытовые отходы и их утилизация;</w:t>
            </w:r>
          </w:p>
          <w:p w:rsidR="00736CDB" w:rsidRPr="0032387B" w:rsidRDefault="00736CDB" w:rsidP="00CE40C7">
            <w:r w:rsidRPr="0032387B">
              <w:t>-гигиена и экология комнатных растений;</w:t>
            </w:r>
          </w:p>
        </w:tc>
        <w:tc>
          <w:tcPr>
            <w:tcW w:w="577" w:type="pct"/>
            <w:tcBorders>
              <w:left w:val="single" w:sz="4" w:space="0" w:color="000080"/>
              <w:right w:val="single" w:sz="4" w:space="0" w:color="000080"/>
            </w:tcBorders>
            <w:vAlign w:val="center"/>
          </w:tcPr>
          <w:p w:rsidR="00736CDB" w:rsidRPr="0032387B" w:rsidRDefault="00736CDB" w:rsidP="00CE40C7">
            <w:r w:rsidRPr="0032387B">
              <w:t>1 год</w:t>
            </w:r>
          </w:p>
        </w:tc>
        <w:tc>
          <w:tcPr>
            <w:tcW w:w="533" w:type="pct"/>
            <w:tcBorders>
              <w:left w:val="single" w:sz="4" w:space="0" w:color="000080"/>
              <w:right w:val="single" w:sz="4" w:space="0" w:color="000080"/>
            </w:tcBorders>
            <w:vAlign w:val="center"/>
          </w:tcPr>
          <w:p w:rsidR="00736CDB" w:rsidRPr="0032387B" w:rsidRDefault="00736CDB" w:rsidP="00CE40C7">
            <w:r w:rsidRPr="0032387B">
              <w:t>24</w:t>
            </w:r>
          </w:p>
        </w:tc>
        <w:tc>
          <w:tcPr>
            <w:tcW w:w="346" w:type="pct"/>
            <w:tcBorders>
              <w:left w:val="single" w:sz="4" w:space="0" w:color="000080"/>
              <w:right w:val="thinThickSmallGap" w:sz="18" w:space="0" w:color="000080"/>
            </w:tcBorders>
            <w:vAlign w:val="center"/>
          </w:tcPr>
          <w:p w:rsidR="00736CDB" w:rsidRPr="0032387B" w:rsidRDefault="00736CDB" w:rsidP="00CE40C7">
            <w:r w:rsidRPr="0032387B">
              <w:t>8-11 лет</w:t>
            </w:r>
          </w:p>
        </w:tc>
      </w:tr>
      <w:tr w:rsidR="00736CDB" w:rsidRPr="0032387B" w:rsidTr="00CE40C7">
        <w:tc>
          <w:tcPr>
            <w:tcW w:w="167" w:type="pct"/>
            <w:tcBorders>
              <w:top w:val="single" w:sz="4" w:space="0" w:color="000080"/>
              <w:left w:val="thinThickSmallGap" w:sz="18" w:space="0" w:color="000080"/>
              <w:bottom w:val="single" w:sz="4" w:space="0" w:color="000080"/>
            </w:tcBorders>
            <w:vAlign w:val="center"/>
          </w:tcPr>
          <w:p w:rsidR="00736CDB" w:rsidRPr="005275E5" w:rsidRDefault="00736CDB" w:rsidP="006322CD">
            <w:pPr>
              <w:rPr>
                <w:lang w:val="ru-RU"/>
              </w:rPr>
            </w:pPr>
            <w:r w:rsidRPr="0032387B">
              <w:t>3</w:t>
            </w:r>
            <w:r>
              <w:rPr>
                <w:lang w:val="ru-RU"/>
              </w:rPr>
              <w:t>5</w:t>
            </w:r>
          </w:p>
        </w:tc>
        <w:tc>
          <w:tcPr>
            <w:tcW w:w="755" w:type="pct"/>
            <w:tcBorders>
              <w:top w:val="single" w:sz="4" w:space="0" w:color="000080"/>
              <w:bottom w:val="single" w:sz="4" w:space="0" w:color="000080"/>
              <w:right w:val="single" w:sz="4" w:space="0" w:color="000080"/>
            </w:tcBorders>
            <w:vAlign w:val="center"/>
          </w:tcPr>
          <w:p w:rsidR="00736CDB" w:rsidRPr="0032387B" w:rsidRDefault="00736CDB" w:rsidP="00CE40C7">
            <w:r w:rsidRPr="0032387B">
              <w:t xml:space="preserve">Дополнительная общеобразовательная программа «Живая планета» </w:t>
            </w:r>
          </w:p>
          <w:p w:rsidR="00736CDB" w:rsidRPr="0032387B" w:rsidRDefault="00736CDB" w:rsidP="00CE40C7">
            <w:pPr>
              <w:rPr>
                <w:lang w:val="ru-RU"/>
              </w:rPr>
            </w:pPr>
          </w:p>
        </w:tc>
        <w:tc>
          <w:tcPr>
            <w:tcW w:w="111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Pr>
              <w:spacing w:before="100" w:beforeAutospacing="1" w:after="100" w:afterAutospacing="1"/>
              <w:jc w:val="both"/>
            </w:pPr>
            <w:r w:rsidRPr="0032387B">
              <w:t>Формирование у детей экологической культуры и грамотности, положительного и ответственного отношения к природе и готовности к активным действиям по ее охране.</w:t>
            </w:r>
          </w:p>
          <w:p w:rsidR="00736CDB" w:rsidRPr="0032387B" w:rsidRDefault="00736CDB" w:rsidP="00CE40C7"/>
        </w:tc>
        <w:tc>
          <w:tcPr>
            <w:tcW w:w="800"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экспериментальная</w:t>
            </w:r>
          </w:p>
        </w:tc>
        <w:tc>
          <w:tcPr>
            <w:tcW w:w="711" w:type="pct"/>
            <w:tcBorders>
              <w:left w:val="single" w:sz="4" w:space="0" w:color="000080"/>
              <w:right w:val="single" w:sz="4" w:space="0" w:color="000080"/>
            </w:tcBorders>
          </w:tcPr>
          <w:p w:rsidR="00736CDB" w:rsidRPr="0032387B" w:rsidRDefault="00736CDB" w:rsidP="00CE40C7">
            <w:r w:rsidRPr="0032387B">
              <w:t>- Понятие экология;</w:t>
            </w:r>
          </w:p>
          <w:p w:rsidR="00736CDB" w:rsidRPr="0032387B" w:rsidRDefault="00736CDB" w:rsidP="00CE40C7">
            <w:r w:rsidRPr="0032387B">
              <w:t>- природа ;</w:t>
            </w:r>
          </w:p>
          <w:p w:rsidR="00736CDB" w:rsidRPr="0032387B" w:rsidRDefault="00736CDB" w:rsidP="00CE40C7">
            <w:r w:rsidRPr="0032387B">
              <w:t>-опыты и эксперименты с воздухом. светом. водой</w:t>
            </w:r>
          </w:p>
        </w:tc>
        <w:tc>
          <w:tcPr>
            <w:tcW w:w="577" w:type="pct"/>
            <w:tcBorders>
              <w:left w:val="single" w:sz="4" w:space="0" w:color="000080"/>
              <w:right w:val="single" w:sz="4" w:space="0" w:color="000080"/>
            </w:tcBorders>
            <w:vAlign w:val="center"/>
          </w:tcPr>
          <w:p w:rsidR="00736CDB" w:rsidRPr="0032387B" w:rsidRDefault="00736CDB" w:rsidP="00CE40C7">
            <w:r w:rsidRPr="0032387B">
              <w:t>1 год</w:t>
            </w:r>
          </w:p>
        </w:tc>
        <w:tc>
          <w:tcPr>
            <w:tcW w:w="533" w:type="pct"/>
            <w:tcBorders>
              <w:left w:val="single" w:sz="4" w:space="0" w:color="000080"/>
              <w:right w:val="single" w:sz="4" w:space="0" w:color="000080"/>
            </w:tcBorders>
            <w:vAlign w:val="center"/>
          </w:tcPr>
          <w:p w:rsidR="00736CDB" w:rsidRPr="0032387B" w:rsidRDefault="00736CDB" w:rsidP="00CE40C7">
            <w:r w:rsidRPr="0032387B">
              <w:t>36</w:t>
            </w:r>
          </w:p>
        </w:tc>
        <w:tc>
          <w:tcPr>
            <w:tcW w:w="346" w:type="pct"/>
            <w:tcBorders>
              <w:left w:val="single" w:sz="4" w:space="0" w:color="000080"/>
              <w:right w:val="thinThickSmallGap" w:sz="18" w:space="0" w:color="000080"/>
            </w:tcBorders>
            <w:vAlign w:val="center"/>
          </w:tcPr>
          <w:p w:rsidR="00736CDB" w:rsidRPr="0032387B" w:rsidRDefault="00736CDB" w:rsidP="00CE40C7">
            <w:r w:rsidRPr="0032387B">
              <w:t>11-12 лет</w:t>
            </w:r>
          </w:p>
        </w:tc>
      </w:tr>
      <w:tr w:rsidR="00736CDB" w:rsidRPr="0032387B" w:rsidTr="00CE40C7">
        <w:tc>
          <w:tcPr>
            <w:tcW w:w="167" w:type="pct"/>
            <w:tcBorders>
              <w:top w:val="single" w:sz="4" w:space="0" w:color="000080"/>
              <w:left w:val="thinThickSmallGap" w:sz="18" w:space="0" w:color="000080"/>
              <w:bottom w:val="single" w:sz="4" w:space="0" w:color="000080"/>
            </w:tcBorders>
            <w:vAlign w:val="center"/>
          </w:tcPr>
          <w:p w:rsidR="00736CDB" w:rsidRPr="0032387B" w:rsidRDefault="00736CDB" w:rsidP="006322CD">
            <w:pPr>
              <w:rPr>
                <w:lang w:val="ru-RU"/>
              </w:rPr>
            </w:pPr>
            <w:r w:rsidRPr="0032387B">
              <w:rPr>
                <w:lang w:val="ru-RU"/>
              </w:rPr>
              <w:t>3</w:t>
            </w:r>
            <w:r>
              <w:rPr>
                <w:lang w:val="ru-RU"/>
              </w:rPr>
              <w:t>6</w:t>
            </w:r>
          </w:p>
        </w:tc>
        <w:tc>
          <w:tcPr>
            <w:tcW w:w="755" w:type="pct"/>
            <w:tcBorders>
              <w:top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«Занимательная экология»</w:t>
            </w:r>
          </w:p>
        </w:tc>
        <w:tc>
          <w:tcPr>
            <w:tcW w:w="111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Формирование основ экологической культуры  у детей дошкольного возраста.</w:t>
            </w:r>
          </w:p>
        </w:tc>
        <w:tc>
          <w:tcPr>
            <w:tcW w:w="800"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Pr>
              <w:rPr>
                <w:lang w:val="ru-RU"/>
              </w:rPr>
            </w:pPr>
            <w:r w:rsidRPr="0032387B">
              <w:rPr>
                <w:lang w:val="ru-RU"/>
              </w:rPr>
              <w:t>экспериментальная</w:t>
            </w:r>
          </w:p>
        </w:tc>
        <w:tc>
          <w:tcPr>
            <w:tcW w:w="711" w:type="pct"/>
            <w:tcBorders>
              <w:left w:val="single" w:sz="4" w:space="0" w:color="000080"/>
              <w:right w:val="single" w:sz="4" w:space="0" w:color="000080"/>
            </w:tcBorders>
          </w:tcPr>
          <w:p w:rsidR="00736CDB" w:rsidRPr="0032387B" w:rsidRDefault="00736CDB" w:rsidP="00CE40C7">
            <w:r w:rsidRPr="0032387B">
              <w:t>- Понятие экология;</w:t>
            </w:r>
          </w:p>
          <w:p w:rsidR="00736CDB" w:rsidRPr="0032387B" w:rsidRDefault="00736CDB" w:rsidP="00CE40C7">
            <w:r w:rsidRPr="0032387B">
              <w:t>- природа (живая, неживая; времена года);</w:t>
            </w:r>
          </w:p>
          <w:p w:rsidR="00736CDB" w:rsidRPr="0032387B" w:rsidRDefault="00736CDB" w:rsidP="00CE40C7">
            <w:r w:rsidRPr="0032387B">
              <w:t>-опыты и эксперименты с воздухом. светом. водой</w:t>
            </w:r>
          </w:p>
        </w:tc>
        <w:tc>
          <w:tcPr>
            <w:tcW w:w="577" w:type="pct"/>
            <w:tcBorders>
              <w:left w:val="single" w:sz="4" w:space="0" w:color="000080"/>
              <w:right w:val="single" w:sz="4" w:space="0" w:color="000080"/>
            </w:tcBorders>
            <w:vAlign w:val="center"/>
          </w:tcPr>
          <w:p w:rsidR="00736CDB" w:rsidRPr="0032387B" w:rsidRDefault="00736CDB" w:rsidP="00CE40C7">
            <w:r w:rsidRPr="0032387B">
              <w:t>1 год</w:t>
            </w:r>
          </w:p>
        </w:tc>
        <w:tc>
          <w:tcPr>
            <w:tcW w:w="533" w:type="pct"/>
            <w:tcBorders>
              <w:left w:val="single" w:sz="4" w:space="0" w:color="000080"/>
              <w:right w:val="single" w:sz="4" w:space="0" w:color="000080"/>
            </w:tcBorders>
            <w:vAlign w:val="center"/>
          </w:tcPr>
          <w:p w:rsidR="00736CDB" w:rsidRPr="0032387B" w:rsidRDefault="00736CDB" w:rsidP="00CE40C7">
            <w:r w:rsidRPr="0032387B">
              <w:t>12</w:t>
            </w:r>
          </w:p>
        </w:tc>
        <w:tc>
          <w:tcPr>
            <w:tcW w:w="346" w:type="pct"/>
            <w:tcBorders>
              <w:left w:val="single" w:sz="4" w:space="0" w:color="000080"/>
              <w:right w:val="thinThickSmallGap" w:sz="18" w:space="0" w:color="000080"/>
            </w:tcBorders>
            <w:vAlign w:val="center"/>
          </w:tcPr>
          <w:p w:rsidR="00736CDB" w:rsidRPr="0032387B" w:rsidRDefault="00736CDB" w:rsidP="00CE40C7">
            <w:r w:rsidRPr="0032387B">
              <w:t>6-7 лет</w:t>
            </w:r>
          </w:p>
        </w:tc>
      </w:tr>
    </w:tbl>
    <w:p w:rsidR="00736CDB" w:rsidRPr="0032387B" w:rsidRDefault="00736CDB" w:rsidP="00BD44E2">
      <w:pPr>
        <w:rPr>
          <w:vanish/>
        </w:rPr>
      </w:pPr>
    </w:p>
    <w:p w:rsidR="00736CDB" w:rsidRPr="0032387B" w:rsidRDefault="00736CDB" w:rsidP="00BD44E2">
      <w:pPr>
        <w:rPr>
          <w:vanish/>
        </w:rPr>
      </w:pPr>
    </w:p>
    <w:tbl>
      <w:tblPr>
        <w:tblW w:w="503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2409"/>
        <w:gridCol w:w="3543"/>
        <w:gridCol w:w="2553"/>
        <w:gridCol w:w="2268"/>
        <w:gridCol w:w="1842"/>
        <w:gridCol w:w="1701"/>
        <w:gridCol w:w="1134"/>
      </w:tblGrid>
      <w:tr w:rsidR="00736CDB" w:rsidRPr="0032387B" w:rsidTr="00CE40C7">
        <w:tc>
          <w:tcPr>
            <w:tcW w:w="5000" w:type="pct"/>
            <w:gridSpan w:val="8"/>
            <w:tcBorders>
              <w:top w:val="single" w:sz="4" w:space="0" w:color="000080"/>
              <w:left w:val="thinThickSmallGap" w:sz="18" w:space="0" w:color="000080"/>
              <w:bottom w:val="single" w:sz="4" w:space="0" w:color="000080"/>
              <w:right w:val="thinThickSmallGap" w:sz="18" w:space="0" w:color="000080"/>
            </w:tcBorders>
          </w:tcPr>
          <w:p w:rsidR="00736CDB" w:rsidRPr="0032387B" w:rsidRDefault="00736CDB" w:rsidP="00CE40C7">
            <w:pPr>
              <w:jc w:val="center"/>
              <w:rPr>
                <w:b/>
                <w:bCs/>
              </w:rPr>
            </w:pPr>
            <w:r w:rsidRPr="0032387B">
              <w:rPr>
                <w:b/>
                <w:bCs/>
              </w:rPr>
              <w:t>5. Туристско-краеведческая направленность</w:t>
            </w:r>
          </w:p>
        </w:tc>
      </w:tr>
      <w:tr w:rsidR="00736CDB" w:rsidRPr="0032387B"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CE40C7"/>
          <w:p w:rsidR="00736CDB" w:rsidRPr="005275E5" w:rsidRDefault="00736CDB" w:rsidP="006322CD">
            <w:pPr>
              <w:rPr>
                <w:lang w:val="ru-RU"/>
              </w:rPr>
            </w:pPr>
            <w:r>
              <w:rPr>
                <w:lang w:val="ru-RU"/>
              </w:rPr>
              <w:t>37</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«Туристское многоборье»</w:t>
            </w: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Личностное развитие и укрепление здоровья ребенка посредством туристской деятельности.</w:t>
            </w:r>
          </w:p>
        </w:tc>
        <w:tc>
          <w:tcPr>
            <w:tcW w:w="797"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p w:rsidR="00736CDB" w:rsidRPr="0032387B" w:rsidRDefault="00736CDB" w:rsidP="00CE40C7">
            <w:r w:rsidRPr="0032387B">
              <w:t>-Основы туристской подготовки;</w:t>
            </w:r>
          </w:p>
          <w:p w:rsidR="00736CDB" w:rsidRPr="0032387B" w:rsidRDefault="00736CDB" w:rsidP="00CE40C7">
            <w:r w:rsidRPr="0032387B">
              <w:t>- спортивный туризм (пешеходный);</w:t>
            </w:r>
          </w:p>
          <w:p w:rsidR="00736CDB" w:rsidRPr="0032387B" w:rsidRDefault="00736CDB" w:rsidP="00CE40C7">
            <w:r w:rsidRPr="0032387B">
              <w:t>-скалолазание;</w:t>
            </w:r>
          </w:p>
          <w:p w:rsidR="00736CDB" w:rsidRPr="0032387B" w:rsidRDefault="00736CDB" w:rsidP="00CE40C7">
            <w:r w:rsidRPr="0032387B">
              <w:t>-топография и ориентирование;</w:t>
            </w:r>
          </w:p>
          <w:p w:rsidR="00736CDB" w:rsidRPr="0032387B" w:rsidRDefault="00736CDB" w:rsidP="00CE40C7">
            <w:r w:rsidRPr="0032387B">
              <w:t>-водный туризм;</w:t>
            </w:r>
          </w:p>
          <w:p w:rsidR="00736CDB" w:rsidRPr="0032387B" w:rsidRDefault="00736CDB" w:rsidP="00CE40C7">
            <w:r w:rsidRPr="0032387B">
              <w:t>-основы гигиены и первая доврачебная помощь</w:t>
            </w:r>
          </w:p>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3-7 лет</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24</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11-18 лет</w:t>
            </w:r>
          </w:p>
        </w:tc>
      </w:tr>
      <w:tr w:rsidR="00736CDB" w:rsidRPr="0032387B"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6322CD" w:rsidRDefault="00736CDB" w:rsidP="00CE40C7">
            <w:pPr>
              <w:rPr>
                <w:lang w:val="ru-RU"/>
              </w:rPr>
            </w:pPr>
            <w:r>
              <w:rPr>
                <w:lang w:val="ru-RU"/>
              </w:rPr>
              <w:t>38</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«Юный краевед»</w:t>
            </w: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Воспитание гражданственности и патриотизма посредством туристско-краеведческой деятельности.</w:t>
            </w:r>
          </w:p>
        </w:tc>
        <w:tc>
          <w:tcPr>
            <w:tcW w:w="797"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 историческое прошлое края;</w:t>
            </w:r>
          </w:p>
          <w:p w:rsidR="00736CDB" w:rsidRPr="0032387B" w:rsidRDefault="00736CDB" w:rsidP="00CE40C7">
            <w:r w:rsidRPr="0032387B">
              <w:t>- Азбука топографии;</w:t>
            </w:r>
          </w:p>
          <w:p w:rsidR="00736CDB" w:rsidRPr="0032387B" w:rsidRDefault="00736CDB" w:rsidP="00CE40C7">
            <w:r w:rsidRPr="0032387B">
              <w:t>-Основы краеведения;</w:t>
            </w:r>
          </w:p>
          <w:p w:rsidR="00736CDB" w:rsidRPr="0032387B" w:rsidRDefault="00736CDB" w:rsidP="00CE40C7">
            <w:r w:rsidRPr="0032387B">
              <w:t>-Основы туристской подготовки.</w:t>
            </w:r>
          </w:p>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 w:rsidR="00736CDB" w:rsidRPr="0032387B" w:rsidRDefault="00736CDB" w:rsidP="00CE40C7">
            <w:r w:rsidRPr="0032387B">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60</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8-10 лет</w:t>
            </w:r>
          </w:p>
          <w:p w:rsidR="00736CDB" w:rsidRPr="0032387B" w:rsidRDefault="00736CDB" w:rsidP="00CE40C7"/>
        </w:tc>
      </w:tr>
      <w:tr w:rsidR="00736CDB" w:rsidRPr="0032387B" w:rsidTr="00CE40C7">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6322CD" w:rsidRDefault="00736CDB" w:rsidP="00CE40C7">
            <w:pPr>
              <w:rPr>
                <w:lang w:val="ru-RU"/>
              </w:rPr>
            </w:pPr>
            <w:r>
              <w:rPr>
                <w:lang w:val="ru-RU"/>
              </w:rPr>
              <w:t>39</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«Спортивный туризм»</w:t>
            </w: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Личностное развитие и укрепление здоровья ребенка посредством туристско-краеведческой деятельности, формирование активной жизненной позиции учащихся на основе интереса к природному наследию своего края, физической культуре и спорту.</w:t>
            </w:r>
          </w:p>
        </w:tc>
        <w:tc>
          <w:tcPr>
            <w:tcW w:w="797"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p w:rsidR="00736CDB" w:rsidRPr="0032387B" w:rsidRDefault="00736CDB" w:rsidP="00CE40C7">
            <w:r w:rsidRPr="0032387B">
              <w:t xml:space="preserve"> -Основы туристской подготовки;</w:t>
            </w:r>
          </w:p>
          <w:p w:rsidR="00736CDB" w:rsidRPr="0032387B" w:rsidRDefault="00736CDB" w:rsidP="00CE40C7">
            <w:r w:rsidRPr="0032387B">
              <w:t>- лыжная подготовка;</w:t>
            </w:r>
          </w:p>
          <w:p w:rsidR="00736CDB" w:rsidRPr="0032387B" w:rsidRDefault="00736CDB" w:rsidP="00CE40C7">
            <w:r w:rsidRPr="0032387B">
              <w:t>-скалолазание;</w:t>
            </w:r>
          </w:p>
          <w:p w:rsidR="00736CDB" w:rsidRPr="0032387B" w:rsidRDefault="00736CDB" w:rsidP="00CE40C7">
            <w:r w:rsidRPr="0032387B">
              <w:t>-топография и ориентирование;</w:t>
            </w:r>
          </w:p>
          <w:p w:rsidR="00736CDB" w:rsidRPr="0032387B" w:rsidRDefault="00736CDB" w:rsidP="00CE40C7">
            <w:r w:rsidRPr="0032387B">
              <w:t>-водный туризм;</w:t>
            </w:r>
          </w:p>
          <w:p w:rsidR="00736CDB" w:rsidRPr="0032387B" w:rsidRDefault="00736CDB" w:rsidP="00CE40C7">
            <w:r w:rsidRPr="0032387B">
              <w:t>-основы гигиены и первая доврачебная помощь;</w:t>
            </w:r>
          </w:p>
          <w:p w:rsidR="00736CDB" w:rsidRPr="0032387B" w:rsidRDefault="00736CDB" w:rsidP="00CE40C7">
            <w:r w:rsidRPr="0032387B">
              <w:t>-общая и специальная физическая подготовка</w:t>
            </w:r>
          </w:p>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r w:rsidRPr="0032387B">
              <w:t>36</w:t>
            </w:r>
          </w:p>
        </w:tc>
        <w:tc>
          <w:tcPr>
            <w:tcW w:w="354"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10-18 лет</w:t>
            </w:r>
          </w:p>
        </w:tc>
      </w:tr>
      <w:tr w:rsidR="00736CDB" w:rsidRPr="0032387B" w:rsidTr="00CE40C7">
        <w:tc>
          <w:tcPr>
            <w:tcW w:w="177" w:type="pct"/>
            <w:tcBorders>
              <w:top w:val="single" w:sz="4" w:space="0" w:color="000080"/>
              <w:left w:val="thinThickSmallGap" w:sz="18" w:space="0" w:color="000080"/>
              <w:right w:val="single" w:sz="4" w:space="0" w:color="000080"/>
            </w:tcBorders>
            <w:vAlign w:val="center"/>
          </w:tcPr>
          <w:p w:rsidR="00736CDB" w:rsidRPr="0032387B" w:rsidRDefault="00736CDB" w:rsidP="006322CD">
            <w:pPr>
              <w:rPr>
                <w:lang w:val="ru-RU"/>
              </w:rPr>
            </w:pPr>
            <w:r w:rsidRPr="0032387B">
              <w:rPr>
                <w:lang w:val="ru-RU"/>
              </w:rPr>
              <w:t>4</w:t>
            </w:r>
            <w:r>
              <w:rPr>
                <w:lang w:val="ru-RU"/>
              </w:rPr>
              <w:t>0</w:t>
            </w:r>
          </w:p>
        </w:tc>
        <w:tc>
          <w:tcPr>
            <w:tcW w:w="752" w:type="pct"/>
            <w:tcBorders>
              <w:top w:val="single" w:sz="4" w:space="0" w:color="000080"/>
              <w:left w:val="single" w:sz="4" w:space="0" w:color="000080"/>
              <w:right w:val="single" w:sz="4" w:space="0" w:color="000080"/>
            </w:tcBorders>
            <w:vAlign w:val="center"/>
          </w:tcPr>
          <w:p w:rsidR="00736CDB" w:rsidRPr="0032387B" w:rsidRDefault="00736CDB" w:rsidP="00CE40C7">
            <w:pPr>
              <w:rPr>
                <w:lang w:val="ru-RU"/>
              </w:rPr>
            </w:pPr>
            <w:r w:rsidRPr="0032387B">
              <w:t>Дополнительная общеобразовательная программа «Юный патриот»  объединения «Искатель»</w:t>
            </w:r>
          </w:p>
        </w:tc>
        <w:tc>
          <w:tcPr>
            <w:tcW w:w="1106"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 xml:space="preserve"> Воспитание гражданственности и патриотизма посредством туристско-краеведческой деятельности.</w:t>
            </w:r>
          </w:p>
        </w:tc>
        <w:tc>
          <w:tcPr>
            <w:tcW w:w="797"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экспериментальная</w:t>
            </w:r>
          </w:p>
        </w:tc>
        <w:tc>
          <w:tcPr>
            <w:tcW w:w="708" w:type="pct"/>
            <w:tcBorders>
              <w:top w:val="single" w:sz="4" w:space="0" w:color="000080"/>
              <w:left w:val="single" w:sz="4" w:space="0" w:color="000080"/>
              <w:right w:val="single" w:sz="4" w:space="0" w:color="000080"/>
            </w:tcBorders>
          </w:tcPr>
          <w:p w:rsidR="00736CDB" w:rsidRPr="0032387B" w:rsidRDefault="00736CDB" w:rsidP="00CE40C7">
            <w:r w:rsidRPr="0032387B">
              <w:t>- историческое прошлое края;</w:t>
            </w:r>
          </w:p>
          <w:p w:rsidR="00736CDB" w:rsidRPr="0032387B" w:rsidRDefault="00736CDB" w:rsidP="00CE40C7">
            <w:r w:rsidRPr="0032387B">
              <w:t>- Азбука топографии;</w:t>
            </w:r>
          </w:p>
          <w:p w:rsidR="00736CDB" w:rsidRPr="0032387B" w:rsidRDefault="00736CDB" w:rsidP="00CE40C7">
            <w:r w:rsidRPr="0032387B">
              <w:t>-Основы краеведения;</w:t>
            </w:r>
          </w:p>
          <w:p w:rsidR="00736CDB" w:rsidRPr="0032387B" w:rsidRDefault="00736CDB" w:rsidP="00CE40C7"/>
        </w:tc>
        <w:tc>
          <w:tcPr>
            <w:tcW w:w="575"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2 года</w:t>
            </w:r>
          </w:p>
        </w:tc>
        <w:tc>
          <w:tcPr>
            <w:tcW w:w="531" w:type="pct"/>
            <w:tcBorders>
              <w:top w:val="single" w:sz="4" w:space="0" w:color="000080"/>
              <w:left w:val="single" w:sz="4" w:space="0" w:color="000080"/>
              <w:right w:val="single" w:sz="4" w:space="0" w:color="000080"/>
            </w:tcBorders>
            <w:vAlign w:val="center"/>
          </w:tcPr>
          <w:p w:rsidR="00736CDB" w:rsidRPr="0032387B" w:rsidRDefault="00736CDB" w:rsidP="00CE40C7">
            <w:r w:rsidRPr="0032387B">
              <w:t>12</w:t>
            </w:r>
          </w:p>
        </w:tc>
        <w:tc>
          <w:tcPr>
            <w:tcW w:w="354" w:type="pct"/>
            <w:tcBorders>
              <w:top w:val="single" w:sz="4" w:space="0" w:color="000080"/>
              <w:left w:val="single" w:sz="4" w:space="0" w:color="000080"/>
              <w:right w:val="thinThickSmallGap" w:sz="18" w:space="0" w:color="000080"/>
            </w:tcBorders>
            <w:vAlign w:val="center"/>
          </w:tcPr>
          <w:p w:rsidR="00736CDB" w:rsidRPr="0032387B" w:rsidRDefault="00736CDB" w:rsidP="00CE40C7">
            <w:r w:rsidRPr="0032387B">
              <w:t>7-10 лет</w:t>
            </w:r>
          </w:p>
        </w:tc>
      </w:tr>
    </w:tbl>
    <w:p w:rsidR="00736CDB" w:rsidRPr="0032387B" w:rsidRDefault="00736CDB" w:rsidP="00BD44E2">
      <w:pPr>
        <w:rPr>
          <w:vanish/>
        </w:rPr>
      </w:pP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3544"/>
        <w:gridCol w:w="2551"/>
        <w:gridCol w:w="2269"/>
        <w:gridCol w:w="1842"/>
        <w:gridCol w:w="1701"/>
        <w:gridCol w:w="1137"/>
      </w:tblGrid>
      <w:tr w:rsidR="00736CDB" w:rsidRPr="0032387B" w:rsidTr="00CE40C7">
        <w:trPr>
          <w:trHeight w:val="96"/>
        </w:trPr>
        <w:tc>
          <w:tcPr>
            <w:tcW w:w="5000" w:type="pct"/>
            <w:gridSpan w:val="8"/>
            <w:tcBorders>
              <w:top w:val="single" w:sz="4" w:space="0" w:color="000080"/>
              <w:left w:val="thinThickSmallGap" w:sz="18" w:space="0" w:color="000080"/>
              <w:bottom w:val="single" w:sz="4" w:space="0" w:color="000080"/>
              <w:right w:val="thinThickSmallGap" w:sz="18" w:space="0" w:color="000080"/>
            </w:tcBorders>
            <w:vAlign w:val="center"/>
          </w:tcPr>
          <w:p w:rsidR="00736CDB" w:rsidRPr="0032387B" w:rsidRDefault="00736CDB" w:rsidP="00CE40C7">
            <w:pPr>
              <w:jc w:val="center"/>
              <w:rPr>
                <w:b/>
                <w:bCs/>
              </w:rPr>
            </w:pPr>
            <w:r w:rsidRPr="0032387B">
              <w:rPr>
                <w:b/>
                <w:bCs/>
              </w:rPr>
              <w:t>6. Техническая направленность</w:t>
            </w:r>
          </w:p>
        </w:tc>
      </w:tr>
      <w:tr w:rsidR="00736CDB" w:rsidRPr="0032387B"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6322CD">
            <w:pPr>
              <w:rPr>
                <w:lang w:val="ru-RU"/>
              </w:rPr>
            </w:pPr>
            <w:r w:rsidRPr="0032387B">
              <w:rPr>
                <w:lang w:val="ru-RU"/>
              </w:rPr>
              <w:t>4</w:t>
            </w:r>
            <w:r>
              <w:rPr>
                <w:lang w:val="ru-RU"/>
              </w:rPr>
              <w:t>1</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«Мир в объективе»</w:t>
            </w:r>
          </w:p>
          <w:p w:rsidR="00736CDB" w:rsidRPr="0032387B" w:rsidRDefault="00736CDB" w:rsidP="00CE40C7">
            <w:r w:rsidRPr="0032387B">
              <w:t>объединения «Фотодело»</w:t>
            </w: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Развитие личностного творческого потенциала обучающихся средствами фотоискусства.</w:t>
            </w:r>
          </w:p>
        </w:tc>
        <w:tc>
          <w:tcPr>
            <w:tcW w:w="79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Модифицированная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-фотодело:</w:t>
            </w:r>
          </w:p>
          <w:p w:rsidR="00736CDB" w:rsidRPr="0032387B" w:rsidRDefault="00736CDB" w:rsidP="00CE40C7">
            <w:r w:rsidRPr="0032387B">
              <w:t>жанры фотографии;</w:t>
            </w:r>
          </w:p>
          <w:p w:rsidR="00736CDB" w:rsidRPr="0032387B" w:rsidRDefault="00736CDB" w:rsidP="00CE40C7">
            <w:r w:rsidRPr="0032387B">
              <w:t>композиционное построение снимка; пленэрные съемки на природе;</w:t>
            </w:r>
          </w:p>
          <w:p w:rsidR="00736CDB" w:rsidRPr="0032387B" w:rsidRDefault="00736CDB" w:rsidP="00CE40C7">
            <w:r w:rsidRPr="0032387B">
              <w:t>- работа в фотошоп;</w:t>
            </w:r>
          </w:p>
          <w:p w:rsidR="00736CDB" w:rsidRPr="0032387B" w:rsidRDefault="00736CDB" w:rsidP="00CE40C7">
            <w:r w:rsidRPr="0032387B">
              <w:t>-проектная деятельность.</w:t>
            </w:r>
          </w:p>
          <w:p w:rsidR="00736CDB" w:rsidRPr="0032387B" w:rsidRDefault="00736CDB" w:rsidP="00CE40C7"/>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5B6D3F" w:rsidRDefault="00736CDB" w:rsidP="00CE40C7">
            <w:pPr>
              <w:rPr>
                <w:lang w:val="ru-RU"/>
              </w:rPr>
            </w:pPr>
            <w:r w:rsidRPr="0032387B">
              <w:t>36</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10-17 лет</w:t>
            </w:r>
          </w:p>
        </w:tc>
      </w:tr>
      <w:tr w:rsidR="00736CDB" w:rsidRPr="0032387B"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32387B" w:rsidRDefault="00736CDB" w:rsidP="006322CD">
            <w:pPr>
              <w:rPr>
                <w:lang w:val="ru-RU"/>
              </w:rPr>
            </w:pPr>
            <w:r w:rsidRPr="0032387B">
              <w:t>4</w:t>
            </w:r>
            <w:r>
              <w:rPr>
                <w:lang w:val="ru-RU"/>
              </w:rPr>
              <w:t>2</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«Начальное техническое моделирование»</w:t>
            </w: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Формирование у детей начальных научно-технических знаний, развитие технического мышления.</w:t>
            </w:r>
          </w:p>
        </w:tc>
        <w:tc>
          <w:tcPr>
            <w:tcW w:w="79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Pr>
              <w:rPr>
                <w:lang w:val="ru-RU"/>
              </w:rPr>
            </w:pPr>
            <w:r w:rsidRPr="0032387B">
              <w:rPr>
                <w:lang w:val="ru-RU"/>
              </w:rPr>
              <w:t>экспериментальная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 конструктор «ЛЕГО»</w:t>
            </w:r>
          </w:p>
          <w:p w:rsidR="00736CDB" w:rsidRPr="0032387B" w:rsidRDefault="00736CDB" w:rsidP="00CE40C7">
            <w:r w:rsidRPr="0032387B">
              <w:t>-робототехника</w:t>
            </w:r>
          </w:p>
          <w:p w:rsidR="00736CDB" w:rsidRPr="0032387B" w:rsidRDefault="00736CDB" w:rsidP="00CE40C7">
            <w:r w:rsidRPr="0032387B">
              <w:t xml:space="preserve">-моделирование из бумаги </w:t>
            </w:r>
          </w:p>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1 год</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24</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7-11 лет</w:t>
            </w:r>
          </w:p>
        </w:tc>
      </w:tr>
      <w:tr w:rsidR="00736CDB" w:rsidRPr="0032387B"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5275E5" w:rsidRDefault="00736CDB" w:rsidP="006322CD">
            <w:pPr>
              <w:rPr>
                <w:lang w:val="ru-RU"/>
              </w:rPr>
            </w:pPr>
            <w:r w:rsidRPr="0032387B">
              <w:t>4</w:t>
            </w:r>
            <w:r>
              <w:rPr>
                <w:lang w:val="ru-RU"/>
              </w:rPr>
              <w:t>3</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Дополнительная общеобразовательная программа «Технология анимации»</w:t>
            </w:r>
          </w:p>
          <w:p w:rsidR="00736CDB" w:rsidRPr="0032387B" w:rsidRDefault="00736CDB" w:rsidP="00CE40C7">
            <w:r w:rsidRPr="0032387B">
              <w:t xml:space="preserve">объединения «Мир в объективе» </w:t>
            </w:r>
          </w:p>
          <w:p w:rsidR="00736CDB" w:rsidRPr="0032387B" w:rsidRDefault="00736CDB" w:rsidP="00CE40C7">
            <w:pPr>
              <w:rPr>
                <w:lang w:val="ru-RU"/>
              </w:rPr>
            </w:pPr>
          </w:p>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Осуществление комплексного творческого развития личности ребенка, включение его в систему социального общения и коммуникации в процессе обучения творческой анимационной деятельности.</w:t>
            </w:r>
          </w:p>
        </w:tc>
        <w:tc>
          <w:tcPr>
            <w:tcW w:w="796"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экспериментальная</w:t>
            </w:r>
          </w:p>
        </w:tc>
        <w:tc>
          <w:tcPr>
            <w:tcW w:w="708" w:type="pct"/>
            <w:tcBorders>
              <w:top w:val="single" w:sz="4" w:space="0" w:color="000080"/>
              <w:left w:val="single" w:sz="4" w:space="0" w:color="000080"/>
              <w:bottom w:val="single" w:sz="4" w:space="0" w:color="000080"/>
              <w:right w:val="single" w:sz="4" w:space="0" w:color="000080"/>
            </w:tcBorders>
          </w:tcPr>
          <w:p w:rsidR="00736CDB" w:rsidRPr="0032387B" w:rsidRDefault="00736CDB" w:rsidP="00CE40C7">
            <w:r w:rsidRPr="0032387B">
              <w:t>Драматургия;</w:t>
            </w:r>
          </w:p>
          <w:p w:rsidR="00736CDB" w:rsidRPr="0032387B" w:rsidRDefault="00736CDB" w:rsidP="00CE40C7">
            <w:r w:rsidRPr="0032387B">
              <w:t>прикладное творчество в анимации; звуковое оформление фильма;</w:t>
            </w:r>
          </w:p>
          <w:p w:rsidR="00736CDB" w:rsidRPr="0032387B" w:rsidRDefault="00736CDB" w:rsidP="00CE40C7">
            <w:r w:rsidRPr="0032387B">
              <w:t>- изобразительная деятельность в анимации.</w:t>
            </w:r>
          </w:p>
          <w:p w:rsidR="00736CDB" w:rsidRPr="0032387B" w:rsidRDefault="00736CDB" w:rsidP="00CE40C7"/>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p w:rsidR="00736CDB" w:rsidRPr="0032387B" w:rsidRDefault="00736CDB" w:rsidP="00CE40C7"/>
          <w:p w:rsidR="00736CDB" w:rsidRPr="0032387B" w:rsidRDefault="00736CDB" w:rsidP="00CE40C7">
            <w:r w:rsidRPr="0032387B">
              <w:t>2 года</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Pr="0032387B" w:rsidRDefault="00736CDB" w:rsidP="00CE40C7">
            <w:r w:rsidRPr="0032387B">
              <w:t>24</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736CDB" w:rsidRPr="0032387B" w:rsidRDefault="00736CDB" w:rsidP="00CE40C7">
            <w:r w:rsidRPr="0032387B">
              <w:t>7-17 лет</w:t>
            </w:r>
          </w:p>
        </w:tc>
      </w:tr>
      <w:tr w:rsidR="00736CDB" w:rsidRPr="0032387B" w:rsidTr="00CE40C7">
        <w:trPr>
          <w:trHeight w:val="96"/>
        </w:trPr>
        <w:tc>
          <w:tcPr>
            <w:tcW w:w="177" w:type="pct"/>
            <w:tcBorders>
              <w:top w:val="single" w:sz="4" w:space="0" w:color="000080"/>
              <w:left w:val="thinThickSmallGap" w:sz="18" w:space="0" w:color="000080"/>
              <w:bottom w:val="single" w:sz="4" w:space="0" w:color="000080"/>
              <w:right w:val="single" w:sz="4" w:space="0" w:color="000080"/>
            </w:tcBorders>
            <w:vAlign w:val="center"/>
          </w:tcPr>
          <w:p w:rsidR="00736CDB" w:rsidRPr="005275E5" w:rsidRDefault="00736CDB" w:rsidP="006322CD">
            <w:pPr>
              <w:rPr>
                <w:lang w:val="ru-RU"/>
              </w:rPr>
            </w:pPr>
            <w:r>
              <w:rPr>
                <w:lang w:val="ru-RU"/>
              </w:rPr>
              <w:t>44</w:t>
            </w:r>
          </w:p>
        </w:tc>
        <w:tc>
          <w:tcPr>
            <w:tcW w:w="752"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Дополнительная общеобразовательная программа «Авиамоделирование»</w:t>
            </w:r>
          </w:p>
          <w:p w:rsidR="00736CDB" w:rsidRPr="0032387B" w:rsidRDefault="00736CDB" w:rsidP="00CE40C7"/>
        </w:tc>
        <w:tc>
          <w:tcPr>
            <w:tcW w:w="1106" w:type="pct"/>
            <w:tcBorders>
              <w:top w:val="single" w:sz="4" w:space="0" w:color="000080"/>
              <w:left w:val="single" w:sz="4" w:space="0" w:color="000080"/>
              <w:bottom w:val="single" w:sz="4" w:space="0" w:color="000080"/>
              <w:right w:val="single" w:sz="4" w:space="0" w:color="000080"/>
            </w:tcBorders>
            <w:vAlign w:val="center"/>
          </w:tcPr>
          <w:p w:rsidR="00736CDB" w:rsidRPr="00541204" w:rsidRDefault="00736CDB" w:rsidP="00CE40C7">
            <w:pPr>
              <w:rPr>
                <w:lang w:val="ru-RU"/>
              </w:rPr>
            </w:pPr>
            <w:r>
              <w:rPr>
                <w:lang w:val="ru-RU"/>
              </w:rPr>
              <w:t>Развитие у детей интереса к технике. Формирование конструкторских умений и навыков.</w:t>
            </w:r>
          </w:p>
        </w:tc>
        <w:tc>
          <w:tcPr>
            <w:tcW w:w="796"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экспериментальная</w:t>
            </w:r>
          </w:p>
        </w:tc>
        <w:tc>
          <w:tcPr>
            <w:tcW w:w="708" w:type="pct"/>
            <w:tcBorders>
              <w:top w:val="single" w:sz="4" w:space="0" w:color="000080"/>
              <w:left w:val="single" w:sz="4" w:space="0" w:color="000080"/>
              <w:bottom w:val="single" w:sz="4" w:space="0" w:color="000080"/>
              <w:right w:val="single" w:sz="4" w:space="0" w:color="000080"/>
            </w:tcBorders>
          </w:tcPr>
          <w:p w:rsidR="00736CDB" w:rsidRDefault="00736CDB" w:rsidP="00CE40C7">
            <w:r>
              <w:t>-моделирование из бумаги, пластика</w:t>
            </w:r>
          </w:p>
        </w:tc>
        <w:tc>
          <w:tcPr>
            <w:tcW w:w="575"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1год</w:t>
            </w:r>
          </w:p>
        </w:tc>
        <w:tc>
          <w:tcPr>
            <w:tcW w:w="531" w:type="pct"/>
            <w:tcBorders>
              <w:top w:val="single" w:sz="4" w:space="0" w:color="000080"/>
              <w:left w:val="single" w:sz="4" w:space="0" w:color="000080"/>
              <w:bottom w:val="single" w:sz="4" w:space="0" w:color="000080"/>
              <w:right w:val="single" w:sz="4" w:space="0" w:color="000080"/>
            </w:tcBorders>
            <w:vAlign w:val="center"/>
          </w:tcPr>
          <w:p w:rsidR="00736CDB" w:rsidRDefault="00736CDB" w:rsidP="00CE40C7">
            <w:r>
              <w:t>12</w:t>
            </w:r>
          </w:p>
        </w:tc>
        <w:tc>
          <w:tcPr>
            <w:tcW w:w="355" w:type="pct"/>
            <w:tcBorders>
              <w:top w:val="single" w:sz="4" w:space="0" w:color="000080"/>
              <w:left w:val="single" w:sz="4" w:space="0" w:color="000080"/>
              <w:bottom w:val="single" w:sz="4" w:space="0" w:color="000080"/>
              <w:right w:val="thinThickSmallGap" w:sz="18" w:space="0" w:color="000080"/>
            </w:tcBorders>
            <w:vAlign w:val="center"/>
          </w:tcPr>
          <w:p w:rsidR="00736CDB" w:rsidRDefault="00736CDB" w:rsidP="00CE40C7">
            <w:r>
              <w:t>8-14</w:t>
            </w:r>
          </w:p>
        </w:tc>
      </w:tr>
    </w:tbl>
    <w:p w:rsidR="00736CDB" w:rsidRPr="0032387B" w:rsidRDefault="00736CDB" w:rsidP="00BD44E2">
      <w:pPr>
        <w:pStyle w:val="Standard"/>
        <w:jc w:val="center"/>
        <w:rPr>
          <w:b/>
          <w:bCs/>
          <w:lang w:val="ru-RU"/>
        </w:rPr>
      </w:pPr>
    </w:p>
    <w:p w:rsidR="00736CDB" w:rsidRPr="0032387B" w:rsidRDefault="00736CDB" w:rsidP="00BD44E2">
      <w:pPr>
        <w:pStyle w:val="Standard"/>
        <w:jc w:val="center"/>
        <w:rPr>
          <w:b/>
          <w:bCs/>
        </w:rPr>
        <w:sectPr w:rsidR="00736CDB" w:rsidRPr="0032387B" w:rsidSect="00CE40C7">
          <w:pgSz w:w="16837" w:h="11905" w:orient="landscape"/>
          <w:pgMar w:top="567" w:right="567" w:bottom="567" w:left="567" w:header="720" w:footer="720" w:gutter="0"/>
          <w:cols w:space="720"/>
          <w:titlePg/>
          <w:docGrid w:linePitch="326"/>
        </w:sectPr>
      </w:pPr>
    </w:p>
    <w:p w:rsidR="00736CDB" w:rsidRPr="0032387B" w:rsidRDefault="00736CDB" w:rsidP="00BD44E2">
      <w:pPr>
        <w:jc w:val="center"/>
      </w:pPr>
    </w:p>
    <w:p w:rsidR="00736CDB" w:rsidRPr="0032387B" w:rsidRDefault="00736CDB" w:rsidP="00BD44E2">
      <w:pPr>
        <w:pStyle w:val="Standard"/>
        <w:jc w:val="both"/>
      </w:pPr>
      <w:r w:rsidRPr="0032387B">
        <w:rPr>
          <w:b/>
          <w:bCs/>
        </w:rPr>
        <w:t>2.4 Характеристика учебного плана ЦРТДиЮ</w:t>
      </w:r>
    </w:p>
    <w:p w:rsidR="00736CDB" w:rsidRPr="0032387B" w:rsidRDefault="00736CDB" w:rsidP="00BD44E2">
      <w:pPr>
        <w:pStyle w:val="Standard"/>
        <w:jc w:val="both"/>
      </w:pPr>
      <w:r w:rsidRPr="0032387B">
        <w:t xml:space="preserve">Учебный план ЦРТДиЮ разработан в соответствии с </w:t>
      </w:r>
      <w:r w:rsidRPr="0032387B">
        <w:rPr>
          <w:lang w:val="ru-RU"/>
        </w:rPr>
        <w:t>ФЗ</w:t>
      </w:r>
      <w:r w:rsidRPr="0032387B">
        <w:t xml:space="preserve">  «Об образовании </w:t>
      </w:r>
      <w:r w:rsidRPr="0032387B">
        <w:rPr>
          <w:lang w:val="ru-RU"/>
        </w:rPr>
        <w:t>в Российской Федерации</w:t>
      </w:r>
      <w:r w:rsidRPr="0032387B">
        <w:t>», Уставом Центра, Программой развития Центра.</w:t>
      </w:r>
    </w:p>
    <w:p w:rsidR="00736CDB" w:rsidRPr="0032387B" w:rsidRDefault="00736CDB" w:rsidP="00BD44E2">
      <w:pPr>
        <w:pStyle w:val="Standard"/>
        <w:jc w:val="both"/>
      </w:pPr>
      <w:r w:rsidRPr="0032387B">
        <w:t>В плане отражены: специфика многопрофильного учреждения дополнительного образования, интересы детей и родителей, направленность деятельности педагогов.</w:t>
      </w:r>
    </w:p>
    <w:p w:rsidR="00736CDB" w:rsidRPr="004C4018" w:rsidRDefault="00736CDB" w:rsidP="00BD44E2">
      <w:pPr>
        <w:pStyle w:val="Standard"/>
        <w:jc w:val="both"/>
      </w:pPr>
      <w:r w:rsidRPr="0032387B">
        <w:t xml:space="preserve">   Учебный план определяет продолжительность учебного года в объеме 36 учебных недель для всех объединений, не включая летний период</w:t>
      </w:r>
      <w:r>
        <w:rPr>
          <w:lang w:val="ru-RU"/>
        </w:rPr>
        <w:t>,</w:t>
      </w:r>
      <w:r w:rsidRPr="0032387B">
        <w:t xml:space="preserve">  проведения мероприятий, выездных практических занятий (экспедиций, соревнований и т.д.), </w:t>
      </w:r>
      <w:r w:rsidRPr="004C4018">
        <w:t>оздоровительных, профильных  лагерей.</w:t>
      </w:r>
    </w:p>
    <w:p w:rsidR="00736CDB" w:rsidRPr="004C4018" w:rsidRDefault="00736CDB" w:rsidP="00BD44E2">
      <w:pPr>
        <w:pStyle w:val="Standard"/>
        <w:jc w:val="both"/>
      </w:pPr>
      <w:r w:rsidRPr="004C4018">
        <w:t xml:space="preserve">   Учебное время, отведенное в плане в количестве </w:t>
      </w:r>
      <w:r w:rsidRPr="004C4018">
        <w:rPr>
          <w:lang w:val="ru-RU"/>
        </w:rPr>
        <w:t xml:space="preserve">565 </w:t>
      </w:r>
      <w:r w:rsidRPr="004C4018">
        <w:t>часов, суммируется из количества часов по направленностям деятельности ЦРТДиЮ:</w:t>
      </w:r>
    </w:p>
    <w:p w:rsidR="00736CDB" w:rsidRPr="004C4018" w:rsidRDefault="00736CDB" w:rsidP="00BD44E2">
      <w:pPr>
        <w:pStyle w:val="Standard"/>
        <w:jc w:val="both"/>
      </w:pPr>
      <w:r w:rsidRPr="004C4018">
        <w:t>-   художественн</w:t>
      </w:r>
      <w:r w:rsidRPr="004C4018">
        <w:rPr>
          <w:lang w:val="ru-RU"/>
        </w:rPr>
        <w:t>ая</w:t>
      </w:r>
      <w:r w:rsidRPr="004C4018">
        <w:t xml:space="preserve"> направленность – </w:t>
      </w:r>
      <w:r w:rsidRPr="004C4018">
        <w:rPr>
          <w:lang w:val="ru-RU"/>
        </w:rPr>
        <w:t xml:space="preserve">225 </w:t>
      </w:r>
      <w:r w:rsidRPr="004C4018">
        <w:t>часов;</w:t>
      </w:r>
    </w:p>
    <w:p w:rsidR="00736CDB" w:rsidRPr="004C4018" w:rsidRDefault="00736CDB" w:rsidP="00BD44E2">
      <w:pPr>
        <w:pStyle w:val="Standard"/>
        <w:jc w:val="both"/>
      </w:pPr>
      <w:r w:rsidRPr="004C4018">
        <w:t>-   физкультурно-спортивная направленность – 1</w:t>
      </w:r>
      <w:r w:rsidRPr="004C4018">
        <w:rPr>
          <w:lang w:val="ru-RU"/>
        </w:rPr>
        <w:t>30</w:t>
      </w:r>
      <w:r w:rsidRPr="004C4018">
        <w:t>часов;</w:t>
      </w:r>
    </w:p>
    <w:p w:rsidR="00736CDB" w:rsidRPr="004C4018" w:rsidRDefault="00736CDB" w:rsidP="00BD44E2">
      <w:pPr>
        <w:pStyle w:val="Standard"/>
        <w:jc w:val="both"/>
      </w:pPr>
      <w:r w:rsidRPr="004C4018">
        <w:t xml:space="preserve">-   </w:t>
      </w:r>
      <w:r w:rsidRPr="004C4018">
        <w:rPr>
          <w:lang w:val="ru-RU"/>
        </w:rPr>
        <w:t>естественнонаучная направленность</w:t>
      </w:r>
      <w:r w:rsidRPr="004C4018">
        <w:t xml:space="preserve"> – </w:t>
      </w:r>
      <w:r w:rsidRPr="004C4018">
        <w:rPr>
          <w:lang w:val="ru-RU"/>
        </w:rPr>
        <w:t>30</w:t>
      </w:r>
      <w:r w:rsidRPr="004C4018">
        <w:t xml:space="preserve"> час</w:t>
      </w:r>
      <w:r w:rsidRPr="004C4018">
        <w:rPr>
          <w:lang w:val="ru-RU"/>
        </w:rPr>
        <w:t>ов</w:t>
      </w:r>
      <w:r w:rsidRPr="004C4018">
        <w:t>;</w:t>
      </w:r>
    </w:p>
    <w:p w:rsidR="00736CDB" w:rsidRPr="004C4018" w:rsidRDefault="00736CDB" w:rsidP="00BD44E2">
      <w:pPr>
        <w:pStyle w:val="Standard"/>
        <w:jc w:val="both"/>
      </w:pPr>
      <w:r w:rsidRPr="004C4018">
        <w:t xml:space="preserve">-   туристско-краеведческая направленность – </w:t>
      </w:r>
      <w:r w:rsidRPr="004C4018">
        <w:rPr>
          <w:lang w:val="ru-RU"/>
        </w:rPr>
        <w:t xml:space="preserve">66 </w:t>
      </w:r>
      <w:r w:rsidRPr="004C4018">
        <w:t>час</w:t>
      </w:r>
      <w:r w:rsidRPr="004C4018">
        <w:rPr>
          <w:lang w:val="ru-RU"/>
        </w:rPr>
        <w:t>ов</w:t>
      </w:r>
      <w:r w:rsidRPr="004C4018">
        <w:t>;</w:t>
      </w:r>
    </w:p>
    <w:p w:rsidR="00736CDB" w:rsidRPr="004C4018" w:rsidRDefault="00736CDB" w:rsidP="00BD44E2">
      <w:pPr>
        <w:pStyle w:val="Standard"/>
        <w:jc w:val="both"/>
      </w:pPr>
      <w:r w:rsidRPr="004C4018">
        <w:t xml:space="preserve">-  социально-педагогическая направленность -  </w:t>
      </w:r>
      <w:r w:rsidRPr="004C4018">
        <w:rPr>
          <w:lang w:val="ru-RU"/>
        </w:rPr>
        <w:t>77</w:t>
      </w:r>
      <w:r w:rsidRPr="004C4018">
        <w:t xml:space="preserve"> час</w:t>
      </w:r>
      <w:r w:rsidRPr="004C4018">
        <w:rPr>
          <w:lang w:val="ru-RU"/>
        </w:rPr>
        <w:t>ов</w:t>
      </w:r>
      <w:r w:rsidRPr="004C4018">
        <w:t>;</w:t>
      </w:r>
    </w:p>
    <w:p w:rsidR="00736CDB" w:rsidRPr="004C4018" w:rsidRDefault="00736CDB" w:rsidP="00BD44E2">
      <w:pPr>
        <w:pStyle w:val="Standard"/>
        <w:jc w:val="both"/>
      </w:pPr>
      <w:r w:rsidRPr="004C4018">
        <w:t>-</w:t>
      </w:r>
      <w:r w:rsidRPr="004C4018">
        <w:rPr>
          <w:lang w:val="ru-RU"/>
        </w:rPr>
        <w:t>техническая направленность -37 часов.</w:t>
      </w:r>
    </w:p>
    <w:p w:rsidR="00736CDB" w:rsidRPr="0032387B" w:rsidRDefault="00736CDB" w:rsidP="00BD44E2">
      <w:pPr>
        <w:pStyle w:val="Standard"/>
        <w:jc w:val="both"/>
      </w:pPr>
      <w:r w:rsidRPr="0032387B">
        <w:t xml:space="preserve">   Каждое направление   предусматривает </w:t>
      </w:r>
      <w:r w:rsidRPr="0032387B">
        <w:rPr>
          <w:lang w:val="ru-RU"/>
        </w:rPr>
        <w:t>четыре</w:t>
      </w:r>
      <w:r w:rsidRPr="0032387B">
        <w:t>ступен</w:t>
      </w:r>
      <w:r w:rsidRPr="0032387B">
        <w:rPr>
          <w:lang w:val="ru-RU"/>
        </w:rPr>
        <w:t>и</w:t>
      </w:r>
      <w:r w:rsidRPr="0032387B">
        <w:t>обучения :</w:t>
      </w:r>
    </w:p>
    <w:p w:rsidR="00736CDB" w:rsidRPr="0032387B" w:rsidRDefault="00736CDB" w:rsidP="00BD44E2">
      <w:pPr>
        <w:pStyle w:val="Standard"/>
        <w:jc w:val="both"/>
        <w:rPr>
          <w:lang w:val="ru-RU"/>
        </w:rPr>
      </w:pPr>
      <w:r w:rsidRPr="0032387B">
        <w:rPr>
          <w:i/>
          <w:iCs/>
        </w:rPr>
        <w:t>1 ступень</w:t>
      </w:r>
      <w:r w:rsidRPr="0032387B">
        <w:t xml:space="preserve">  - подготовительная</w:t>
      </w:r>
      <w:r w:rsidRPr="0032387B">
        <w:rPr>
          <w:lang w:val="ru-RU"/>
        </w:rPr>
        <w:t xml:space="preserve"> (дошкольный возраст);</w:t>
      </w:r>
    </w:p>
    <w:p w:rsidR="00736CDB" w:rsidRPr="0032387B" w:rsidRDefault="00736CDB" w:rsidP="00BD44E2">
      <w:pPr>
        <w:pStyle w:val="Standard"/>
        <w:jc w:val="both"/>
        <w:rPr>
          <w:lang w:val="ru-RU"/>
        </w:rPr>
      </w:pPr>
      <w:r w:rsidRPr="0032387B">
        <w:rPr>
          <w:i/>
          <w:iCs/>
        </w:rPr>
        <w:t xml:space="preserve">2ступень </w:t>
      </w:r>
      <w:r w:rsidRPr="0032387B">
        <w:t>– ориентирующая</w:t>
      </w:r>
      <w:r w:rsidRPr="0032387B">
        <w:rPr>
          <w:lang w:val="ru-RU"/>
        </w:rPr>
        <w:t xml:space="preserve"> (младший школьный возраст);</w:t>
      </w:r>
    </w:p>
    <w:p w:rsidR="00736CDB" w:rsidRPr="0032387B" w:rsidRDefault="00736CDB" w:rsidP="00BD44E2">
      <w:pPr>
        <w:pStyle w:val="Standard"/>
        <w:jc w:val="both"/>
        <w:rPr>
          <w:lang w:val="ru-RU"/>
        </w:rPr>
      </w:pPr>
      <w:r w:rsidRPr="0032387B">
        <w:rPr>
          <w:i/>
          <w:iCs/>
        </w:rPr>
        <w:t>3 ступень</w:t>
      </w:r>
      <w:r w:rsidRPr="0032387B">
        <w:t xml:space="preserve"> -  самоопределение</w:t>
      </w:r>
      <w:r w:rsidRPr="0032387B">
        <w:rPr>
          <w:lang w:val="ru-RU"/>
        </w:rPr>
        <w:t xml:space="preserve"> (средний школьный возраст);</w:t>
      </w:r>
    </w:p>
    <w:p w:rsidR="00736CDB" w:rsidRPr="0032387B" w:rsidRDefault="00736CDB" w:rsidP="00BD44E2">
      <w:pPr>
        <w:pStyle w:val="Standard"/>
        <w:jc w:val="both"/>
        <w:rPr>
          <w:lang w:val="ru-RU"/>
        </w:rPr>
      </w:pPr>
      <w:r w:rsidRPr="0032387B">
        <w:rPr>
          <w:i/>
          <w:iCs/>
        </w:rPr>
        <w:t>4 ступень</w:t>
      </w:r>
      <w:r w:rsidRPr="0032387B">
        <w:t xml:space="preserve"> – профессионально-ориентирующая</w:t>
      </w:r>
      <w:r w:rsidRPr="0032387B">
        <w:rPr>
          <w:lang w:val="ru-RU"/>
        </w:rPr>
        <w:t xml:space="preserve"> (старший школьный возраст).</w:t>
      </w:r>
    </w:p>
    <w:p w:rsidR="00736CDB" w:rsidRPr="0032387B" w:rsidRDefault="00736CDB" w:rsidP="00BD44E2">
      <w:pPr>
        <w:pStyle w:val="Standard"/>
        <w:jc w:val="both"/>
      </w:pPr>
      <w:r w:rsidRPr="0032387B">
        <w:t xml:space="preserve">     На каждой ступени обучения часы определяются в соответствии с программами обучения детей  и нагрузкой педагогов по тарификации. Учебный план составлен с учетом возрастных и физиологических особенностей детей, определяет максимально возможную нагрузку детей разного возраста.</w:t>
      </w:r>
    </w:p>
    <w:p w:rsidR="00736CDB" w:rsidRPr="0032387B" w:rsidRDefault="00736CDB" w:rsidP="00BD44E2">
      <w:pPr>
        <w:pStyle w:val="Standard"/>
        <w:jc w:val="both"/>
      </w:pPr>
      <w:r w:rsidRPr="0032387B">
        <w:t xml:space="preserve">   Продолжительность учебной недели составляет 5 дней.</w:t>
      </w:r>
    </w:p>
    <w:p w:rsidR="00736CDB" w:rsidRPr="0032387B" w:rsidRDefault="00736CDB" w:rsidP="00BD44E2">
      <w:pPr>
        <w:pStyle w:val="Standard"/>
        <w:jc w:val="both"/>
      </w:pPr>
      <w:r w:rsidRPr="0032387B">
        <w:t xml:space="preserve">   Продолжительность занятия в объединениях  на 1 ступени обучения  составляет 30 минут, на следующих – 45 минут. Для  более рационального использования учебного времени на 3,4 ступенях обучения в некоторых объединениях  предусмотрены  объединенные занятия продолжительностью1ч.30</w:t>
      </w:r>
      <w:r>
        <w:rPr>
          <w:lang w:val="ru-RU"/>
        </w:rPr>
        <w:t xml:space="preserve"> </w:t>
      </w:r>
      <w:r w:rsidRPr="0032387B">
        <w:t>мин (2 учебных часа) и  2 часа</w:t>
      </w:r>
      <w:r>
        <w:rPr>
          <w:lang w:val="ru-RU"/>
        </w:rPr>
        <w:t xml:space="preserve"> </w:t>
      </w:r>
      <w:r w:rsidRPr="0032387B">
        <w:t>15 мин (3 учебных часа). Средняя наполняемость групп 12 человек. В спортивных объединениях допускается наполняемость групп до 15 человек.</w:t>
      </w:r>
    </w:p>
    <w:p w:rsidR="00736CDB" w:rsidRPr="0032387B" w:rsidRDefault="00736CDB" w:rsidP="00BD44E2">
      <w:pPr>
        <w:pStyle w:val="Standard"/>
        <w:jc w:val="both"/>
      </w:pPr>
      <w:r w:rsidRPr="0032387B">
        <w:t xml:space="preserve">   Начало занятий 15 сентября.</w:t>
      </w:r>
    </w:p>
    <w:p w:rsidR="00736CDB" w:rsidRPr="0032387B" w:rsidRDefault="00736CDB" w:rsidP="00BD44E2">
      <w:pPr>
        <w:pStyle w:val="Standard"/>
        <w:jc w:val="both"/>
        <w:rPr>
          <w:lang w:val="ru-RU"/>
        </w:rPr>
      </w:pPr>
      <w:r w:rsidRPr="0032387B">
        <w:t xml:space="preserve">Для обеспечения  выполнения задач обучения и воспитания детей с ограниченными возможностями, а также детей, обучающихся на </w:t>
      </w:r>
      <w:r w:rsidRPr="0032387B">
        <w:rPr>
          <w:lang w:val="ru-RU"/>
        </w:rPr>
        <w:t>3</w:t>
      </w:r>
      <w:r>
        <w:rPr>
          <w:lang w:val="ru-RU"/>
        </w:rPr>
        <w:t xml:space="preserve"> </w:t>
      </w:r>
      <w:r w:rsidRPr="0032387B">
        <w:rPr>
          <w:lang w:val="ru-RU"/>
        </w:rPr>
        <w:t>и</w:t>
      </w:r>
      <w:r>
        <w:rPr>
          <w:lang w:val="ru-RU"/>
        </w:rPr>
        <w:t xml:space="preserve"> </w:t>
      </w:r>
      <w:r w:rsidRPr="0032387B">
        <w:rPr>
          <w:lang w:val="ru-RU"/>
        </w:rPr>
        <w:t>4</w:t>
      </w:r>
      <w:r w:rsidRPr="0032387B">
        <w:t xml:space="preserve">  ступенях обучения в учебные планы введены часы индивидуальных занятий.</w:t>
      </w:r>
      <w:r>
        <w:rPr>
          <w:lang w:val="ru-RU"/>
        </w:rPr>
        <w:t xml:space="preserve"> </w:t>
      </w:r>
      <w:r w:rsidRPr="0032387B">
        <w:rPr>
          <w:lang w:val="ru-RU"/>
        </w:rPr>
        <w:t>Практически в каждом объеденении введены часы на проектную деятельность.</w:t>
      </w:r>
    </w:p>
    <w:p w:rsidR="00736CDB" w:rsidRPr="0032387B" w:rsidRDefault="00736CDB" w:rsidP="00BD44E2">
      <w:pPr>
        <w:pStyle w:val="Standard"/>
        <w:jc w:val="both"/>
      </w:pPr>
      <w:r w:rsidRPr="0032387B">
        <w:t>Учебный план обсуждается на педсовете Центра (сентябрь). Для эффективной реализации учебного плана администрацией проводится систематическая работа по его отслеживанию. Ежемесячно завучем осуществляется контроль за ведением журналов посещаемости объединений детьми с целью изучения полноты реализации программ, а также сохранности контингента учащихся. Наполняемость детских объединений учащимися также отслеживается путём посещения занятий в соответствии с планом проверок.  Результаты проверок обсуждаются на совещаниях при директоре и педагогических советах Центра.</w:t>
      </w:r>
    </w:p>
    <w:p w:rsidR="00736CDB" w:rsidRPr="0032387B" w:rsidRDefault="00736CDB" w:rsidP="00BD44E2">
      <w:pPr>
        <w:pStyle w:val="Standard"/>
        <w:jc w:val="both"/>
      </w:pPr>
      <w:r w:rsidRPr="0032387B">
        <w:t xml:space="preserve">  Учебный план ЦРТДиЮ наряду с календарно-тематическими планами и расписанием занятий регламентируют образовательный процесс учреждения.  </w:t>
      </w:r>
    </w:p>
    <w:p w:rsidR="00736CDB" w:rsidRPr="0032387B" w:rsidRDefault="00736CDB" w:rsidP="00BD44E2">
      <w:pPr>
        <w:pStyle w:val="Standard"/>
        <w:jc w:val="both"/>
        <w:rPr>
          <w:b/>
          <w:bCs/>
          <w:lang w:val="ru-RU"/>
        </w:rPr>
      </w:pPr>
    </w:p>
    <w:p w:rsidR="00736CDB" w:rsidRPr="0032387B" w:rsidRDefault="00736CDB" w:rsidP="00BD44E2">
      <w:pPr>
        <w:pStyle w:val="Standard"/>
        <w:jc w:val="both"/>
        <w:rPr>
          <w:b/>
          <w:bCs/>
        </w:rPr>
      </w:pPr>
      <w:r w:rsidRPr="0032387B">
        <w:rPr>
          <w:b/>
          <w:bCs/>
        </w:rPr>
        <w:t>2.5 Характеристика системы оценки качества освоения программ дополнительного образования</w:t>
      </w:r>
    </w:p>
    <w:p w:rsidR="00736CDB" w:rsidRPr="0032387B" w:rsidRDefault="00736CDB" w:rsidP="00BD44E2">
      <w:pPr>
        <w:pStyle w:val="Standard"/>
        <w:jc w:val="both"/>
      </w:pPr>
      <w:r w:rsidRPr="0032387B">
        <w:t xml:space="preserve">    Для отслеживания эффективности деятельности объединений Центра  осуществляе</w:t>
      </w:r>
      <w:r w:rsidRPr="0032387B">
        <w:rPr>
          <w:lang w:val="ru-RU"/>
        </w:rPr>
        <w:t>тся</w:t>
      </w:r>
      <w:r w:rsidRPr="0032387B">
        <w:t xml:space="preserve"> мониторинг по трём  направлениям: развитие, воспитание, обучение. В ЦРТДиЮ разработано Положение о</w:t>
      </w:r>
      <w:r w:rsidRPr="0032387B">
        <w:rPr>
          <w:lang w:val="ru-RU"/>
        </w:rPr>
        <w:t xml:space="preserve"> мониторинге результатов реализации образовательных программ</w:t>
      </w:r>
      <w:r w:rsidRPr="0032387B">
        <w:t xml:space="preserve">, на его основе педагоги  разработали свои положения об итоговой </w:t>
      </w:r>
      <w:r w:rsidRPr="0032387B">
        <w:rPr>
          <w:lang w:val="ru-RU"/>
        </w:rPr>
        <w:t>диагностике обучающихся детских объединений</w:t>
      </w:r>
      <w:r w:rsidRPr="0032387B">
        <w:t xml:space="preserve">, где более подробно и конкретно описывается весь процесс </w:t>
      </w:r>
      <w:r w:rsidRPr="0032387B">
        <w:rPr>
          <w:lang w:val="ru-RU"/>
        </w:rPr>
        <w:t>итоговой диагностики</w:t>
      </w:r>
      <w:r w:rsidRPr="0032387B">
        <w:t xml:space="preserve"> отдельно взятого объединения. В зависимости от поставленных задач производится выбор диагностического инструментария.</w:t>
      </w:r>
    </w:p>
    <w:p w:rsidR="00736CDB" w:rsidRPr="0032387B" w:rsidRDefault="00736CDB" w:rsidP="00BD44E2">
      <w:pPr>
        <w:pStyle w:val="Standard"/>
        <w:jc w:val="both"/>
      </w:pPr>
      <w:r w:rsidRPr="0032387B">
        <w:t xml:space="preserve">   Система отслеживания результатов образовательной деятельности  в Центре включает в себя:</w:t>
      </w:r>
    </w:p>
    <w:p w:rsidR="00736CDB" w:rsidRPr="0032387B" w:rsidRDefault="00736CDB" w:rsidP="00BD44E2">
      <w:pPr>
        <w:pStyle w:val="Standard"/>
        <w:numPr>
          <w:ilvl w:val="0"/>
          <w:numId w:val="53"/>
        </w:numPr>
        <w:tabs>
          <w:tab w:val="left" w:pos="284"/>
        </w:tabs>
        <w:jc w:val="both"/>
      </w:pPr>
      <w:r w:rsidRPr="0032387B">
        <w:t>Вводный контроль – это предварительное выявление уровня подготовленности и доминирующих мотивов детей к выбранному виду деятельности . Вводный контроль проводится в начале учебного года при наборе детей в объединения.</w:t>
      </w:r>
    </w:p>
    <w:p w:rsidR="00736CDB" w:rsidRPr="0032387B" w:rsidRDefault="00736CDB" w:rsidP="00BD44E2">
      <w:pPr>
        <w:pStyle w:val="Standard"/>
        <w:numPr>
          <w:ilvl w:val="0"/>
          <w:numId w:val="4"/>
        </w:numPr>
        <w:tabs>
          <w:tab w:val="left" w:pos="284"/>
        </w:tabs>
        <w:jc w:val="both"/>
      </w:pPr>
      <w:r w:rsidRPr="0032387B">
        <w:t xml:space="preserve">Промежуточный контроль- осуществляется в процессе усвоения учебного материала по теме, </w:t>
      </w:r>
      <w:r w:rsidRPr="0032387B">
        <w:rPr>
          <w:lang w:val="ru-RU"/>
        </w:rPr>
        <w:t>разделу</w:t>
      </w:r>
      <w:r w:rsidRPr="0032387B">
        <w:t>. В рамках этого контроля проводится повторная проверка (параллельно с изучением нового материала идет повторение пройденного), периодическая проверка (для наблюдения за усвоением взаимосвязей между структурными элементами образовательных программ, для ликвидации пробелов в знаниях и умениях). Этот вид контроля проводится в конце первого полугодия и в течение всего учебного года по мере необходимости.</w:t>
      </w:r>
    </w:p>
    <w:p w:rsidR="00736CDB" w:rsidRPr="0032387B" w:rsidRDefault="00736CDB" w:rsidP="00BD44E2">
      <w:pPr>
        <w:pStyle w:val="Standard"/>
        <w:tabs>
          <w:tab w:val="left" w:pos="284"/>
        </w:tabs>
        <w:jc w:val="both"/>
      </w:pPr>
      <w:r w:rsidRPr="0032387B">
        <w:t>В конце второго и последующих годов обучения отслеживается творческий потенциал обучающихся, уровень развития познавательных потребностей, самооценки. Кроме того, применяется  диагностика сформированности детских коллективов, изучается микроклимат в коллективах, выявляется  уровень развития самоуправления в группах.</w:t>
      </w:r>
    </w:p>
    <w:p w:rsidR="00736CDB" w:rsidRPr="0032387B" w:rsidRDefault="00736CDB" w:rsidP="00BD44E2">
      <w:pPr>
        <w:pStyle w:val="Standard"/>
        <w:tabs>
          <w:tab w:val="left" w:pos="284"/>
        </w:tabs>
        <w:jc w:val="both"/>
      </w:pPr>
      <w:r w:rsidRPr="0032387B">
        <w:t>3.    Итоговый контроль - осуществляется в конце учебного года для проверки знаний,      умений и навыков по образовательным программам, для перевода обучающихся с одного этапа обучения на следующий и сертификации выпускников ЦРТДиЮ. В соответствии с результатами  контроля определяется насколько достигнуты результаты программы каждым ребёнком, полнота выполнения образовательных программ.</w:t>
      </w:r>
    </w:p>
    <w:p w:rsidR="00736CDB" w:rsidRPr="0032387B" w:rsidRDefault="00736CDB" w:rsidP="00BD44E2">
      <w:pPr>
        <w:pStyle w:val="Standard"/>
        <w:jc w:val="both"/>
        <w:rPr>
          <w:lang w:val="ru-RU"/>
        </w:rPr>
      </w:pPr>
      <w:r w:rsidRPr="0032387B">
        <w:t xml:space="preserve">   Каждый педагог в своем объединении выявляет результаты образовательной деятельности детей  на различных возрастных этапах  самоопределения, определяет параметры результативности на основании содержания своей образовательной программы и в соответствии со своим  Положением об итоговой </w:t>
      </w:r>
      <w:r w:rsidRPr="0032387B">
        <w:rPr>
          <w:lang w:val="ru-RU"/>
        </w:rPr>
        <w:t>диагностики.</w:t>
      </w:r>
    </w:p>
    <w:p w:rsidR="00736CDB" w:rsidRPr="0032387B" w:rsidRDefault="00736CDB" w:rsidP="00BD44E2">
      <w:pPr>
        <w:pStyle w:val="Standard"/>
        <w:jc w:val="both"/>
      </w:pPr>
      <w:r w:rsidRPr="0032387B">
        <w:t xml:space="preserve">    Педагоги используют различные формы подведения итогов по образовательным программам: зачеты, тестирование, спортивные тесты ( развитие гибкости, стройности, физической подготовки), соревнования, конкурсы, экзамены, выставки, фестивали, концерты.</w:t>
      </w:r>
    </w:p>
    <w:p w:rsidR="00736CDB" w:rsidRPr="0032387B" w:rsidRDefault="00736CDB" w:rsidP="00BD44E2">
      <w:pPr>
        <w:pStyle w:val="Standard"/>
        <w:jc w:val="both"/>
      </w:pPr>
      <w:r w:rsidRPr="0032387B">
        <w:t xml:space="preserve">   Основные показатели результатов обучения  по образовательным программам педагогов Центра включают  в себя :</w:t>
      </w:r>
    </w:p>
    <w:p w:rsidR="00736CDB" w:rsidRPr="0032387B" w:rsidRDefault="00736CDB" w:rsidP="00BD44E2">
      <w:pPr>
        <w:pStyle w:val="Standard"/>
        <w:jc w:val="both"/>
      </w:pPr>
      <w:r w:rsidRPr="0032387B">
        <w:t xml:space="preserve">  - практическую подготовку обучающихся (что за определённый промежуток времени ребёнок должен научиться делать);</w:t>
      </w:r>
    </w:p>
    <w:p w:rsidR="00736CDB" w:rsidRPr="0032387B" w:rsidRDefault="00736CDB" w:rsidP="00BD44E2">
      <w:pPr>
        <w:pStyle w:val="Standard"/>
        <w:jc w:val="both"/>
      </w:pPr>
      <w:r w:rsidRPr="0032387B">
        <w:t xml:space="preserve">  - теоретическую подготовку обучающихся (какой объем знаний в результате обучения он должен усвоить за определенный промежуток времени);</w:t>
      </w:r>
    </w:p>
    <w:p w:rsidR="00736CDB" w:rsidRPr="0032387B" w:rsidRDefault="00736CDB" w:rsidP="00BD44E2">
      <w:pPr>
        <w:pStyle w:val="Standard"/>
        <w:jc w:val="both"/>
      </w:pPr>
      <w:r w:rsidRPr="0032387B">
        <w:t xml:space="preserve">  - предметные достижения за данный промежуток времени ( призовые места в выставках, конкурсах, соревнованиях);</w:t>
      </w:r>
    </w:p>
    <w:p w:rsidR="00736CDB" w:rsidRPr="0032387B" w:rsidRDefault="00736CDB" w:rsidP="00BD44E2">
      <w:pPr>
        <w:pStyle w:val="Standard"/>
        <w:jc w:val="both"/>
      </w:pPr>
      <w:r w:rsidRPr="0032387B">
        <w:t xml:space="preserve">  - личностное развитие обучающихся.</w:t>
      </w:r>
    </w:p>
    <w:p w:rsidR="00736CDB" w:rsidRPr="0032387B" w:rsidRDefault="00736CDB" w:rsidP="00BD44E2">
      <w:pPr>
        <w:pStyle w:val="Standard"/>
        <w:jc w:val="both"/>
      </w:pPr>
      <w:r w:rsidRPr="0032387B">
        <w:t xml:space="preserve">Оценка полученных детьми  знаний и умений производится по системам, которые каждый педагог подробно раскрывает в своих Положениях об  </w:t>
      </w:r>
      <w:r w:rsidRPr="0032387B">
        <w:rPr>
          <w:lang w:val="ru-RU"/>
        </w:rPr>
        <w:t>итоговой диагностике</w:t>
      </w:r>
      <w:r w:rsidRPr="0032387B">
        <w:t xml:space="preserve"> и в программных требованиях. В большинстве случаев это баллы, количество которых соответствует уровням –  низкий, средний, высокий.</w:t>
      </w:r>
    </w:p>
    <w:p w:rsidR="00736CDB" w:rsidRPr="0032387B" w:rsidRDefault="00736CDB" w:rsidP="00BD44E2">
      <w:pPr>
        <w:pStyle w:val="Standard"/>
        <w:jc w:val="both"/>
      </w:pPr>
      <w:r w:rsidRPr="0032387B">
        <w:t xml:space="preserve">   Для фиксации полученных результатов образовательной деятельности в объединениях разработаны сводные карты развития по группам, которые заполняют педагоги.</w:t>
      </w:r>
    </w:p>
    <w:p w:rsidR="00736CDB" w:rsidRPr="0032387B" w:rsidRDefault="00736CDB" w:rsidP="00BD44E2">
      <w:pPr>
        <w:pStyle w:val="Standard"/>
        <w:jc w:val="both"/>
      </w:pPr>
      <w:r w:rsidRPr="0032387B">
        <w:t xml:space="preserve">Начиная со второго  года обучения, </w:t>
      </w:r>
      <w:r w:rsidRPr="0032387B">
        <w:rPr>
          <w:lang w:val="ru-RU"/>
        </w:rPr>
        <w:t>обучающиеся</w:t>
      </w:r>
      <w:r w:rsidRPr="0032387B">
        <w:t xml:space="preserve"> начинают формировать свое портфолио, где фиксируют все выполненные работы, свои успехи и достижения по итогам участия в конкурсах, смотрах, выставках, концертах, соревнованиях, по полученным грамотам, дипломам.</w:t>
      </w:r>
    </w:p>
    <w:p w:rsidR="00736CDB" w:rsidRPr="0032387B" w:rsidRDefault="00736CDB" w:rsidP="00BD44E2">
      <w:pPr>
        <w:pStyle w:val="Standard"/>
        <w:jc w:val="both"/>
      </w:pPr>
      <w:r w:rsidRPr="0032387B">
        <w:t xml:space="preserve">    Результаты </w:t>
      </w:r>
      <w:r w:rsidRPr="0032387B">
        <w:rPr>
          <w:lang w:val="ru-RU"/>
        </w:rPr>
        <w:t>итоговой диагностики</w:t>
      </w:r>
      <w:r w:rsidRPr="0032387B">
        <w:t xml:space="preserve"> обучающихся анализируются педагогами и администрацией по следующим параметрам:</w:t>
      </w:r>
    </w:p>
    <w:p w:rsidR="00736CDB" w:rsidRPr="0032387B" w:rsidRDefault="00736CDB" w:rsidP="00BD44E2">
      <w:pPr>
        <w:pStyle w:val="Standard"/>
        <w:numPr>
          <w:ilvl w:val="0"/>
          <w:numId w:val="54"/>
        </w:numPr>
        <w:tabs>
          <w:tab w:val="left" w:pos="284"/>
        </w:tabs>
        <w:jc w:val="both"/>
      </w:pPr>
      <w:r w:rsidRPr="0032387B">
        <w:t>Количество обучающихся, полностью освоивших образовательную программу; освоивших программу в достаточной степени; слабо освоивших или не освоивших программу.</w:t>
      </w:r>
    </w:p>
    <w:p w:rsidR="00736CDB" w:rsidRPr="0032387B" w:rsidRDefault="00736CDB" w:rsidP="00BD44E2">
      <w:pPr>
        <w:pStyle w:val="Standard"/>
        <w:numPr>
          <w:ilvl w:val="0"/>
          <w:numId w:val="5"/>
        </w:numPr>
        <w:tabs>
          <w:tab w:val="left" w:pos="284"/>
        </w:tabs>
        <w:jc w:val="both"/>
      </w:pPr>
      <w:r w:rsidRPr="0032387B">
        <w:t>Количество детей, переведённых или не переведённых на следующий этап обучения.</w:t>
      </w:r>
    </w:p>
    <w:p w:rsidR="00736CDB" w:rsidRPr="0032387B" w:rsidRDefault="00736CDB" w:rsidP="00BD44E2">
      <w:pPr>
        <w:pStyle w:val="Standard"/>
        <w:ind w:left="240"/>
        <w:jc w:val="both"/>
      </w:pPr>
      <w:r w:rsidRPr="0032387B">
        <w:t xml:space="preserve"> Создавшаяся, достаточно гибкая  система аттестации учащихся ЦРТДиЮ позволяет вносить  определенные изменения в образовательный процесс, использовать вариативные формы аттестации учащихся, что программирует детей на обязательный положительный результат, делает процесс самого обучения привлекательным и посильным.</w:t>
      </w:r>
    </w:p>
    <w:p w:rsidR="00736CDB" w:rsidRPr="0032387B" w:rsidRDefault="00736CDB" w:rsidP="00BD44E2">
      <w:pPr>
        <w:pStyle w:val="Textbodyindent"/>
        <w:spacing w:after="0"/>
        <w:ind w:left="240"/>
        <w:rPr>
          <w:b/>
          <w:bCs/>
          <w:lang w:val="ru-RU"/>
        </w:rPr>
      </w:pPr>
    </w:p>
    <w:p w:rsidR="00736CDB" w:rsidRPr="0032387B" w:rsidRDefault="00736CDB" w:rsidP="00BD44E2">
      <w:pPr>
        <w:pStyle w:val="Textbodyindent"/>
        <w:spacing w:after="0"/>
        <w:ind w:left="240"/>
        <w:rPr>
          <w:b/>
          <w:bCs/>
          <w:lang w:val="ru-RU"/>
        </w:rPr>
      </w:pPr>
    </w:p>
    <w:p w:rsidR="00736CDB" w:rsidRPr="0032387B" w:rsidRDefault="00736CDB" w:rsidP="00BD44E2">
      <w:pPr>
        <w:pStyle w:val="Textbodyindent"/>
        <w:spacing w:after="0"/>
        <w:ind w:left="240"/>
        <w:rPr>
          <w:b/>
          <w:bCs/>
          <w:lang w:val="ru-RU"/>
        </w:rPr>
      </w:pPr>
    </w:p>
    <w:p w:rsidR="00736CDB" w:rsidRPr="0032387B" w:rsidRDefault="00736CDB" w:rsidP="00BD44E2">
      <w:pPr>
        <w:pStyle w:val="Textbodyindent"/>
        <w:spacing w:after="0"/>
        <w:ind w:left="240"/>
        <w:rPr>
          <w:b/>
          <w:bCs/>
          <w:lang w:val="ru-RU"/>
        </w:rPr>
      </w:pPr>
    </w:p>
    <w:p w:rsidR="00736CDB" w:rsidRPr="0032387B" w:rsidRDefault="00736CDB" w:rsidP="00BD44E2">
      <w:pPr>
        <w:pStyle w:val="Textbodyindent"/>
        <w:spacing w:after="0"/>
        <w:ind w:left="240"/>
        <w:rPr>
          <w:b/>
          <w:bCs/>
          <w:lang w:val="ru-RU"/>
        </w:rPr>
      </w:pPr>
    </w:p>
    <w:p w:rsidR="00736CDB" w:rsidRPr="0032387B" w:rsidRDefault="00736CDB" w:rsidP="00BD44E2">
      <w:pPr>
        <w:pStyle w:val="Textbodyindent"/>
        <w:tabs>
          <w:tab w:val="left" w:pos="1725"/>
          <w:tab w:val="center" w:pos="5505"/>
        </w:tabs>
        <w:spacing w:after="0"/>
        <w:ind w:left="240"/>
        <w:rPr>
          <w:b/>
          <w:bCs/>
          <w:lang w:val="ru-RU"/>
        </w:rPr>
      </w:pPr>
      <w:r w:rsidRPr="0032387B">
        <w:rPr>
          <w:b/>
          <w:bCs/>
          <w:lang w:val="ru-RU"/>
        </w:rPr>
        <w:tab/>
      </w:r>
    </w:p>
    <w:p w:rsidR="00736CDB" w:rsidRPr="0032387B" w:rsidRDefault="00736CDB" w:rsidP="00BD44E2">
      <w:pPr>
        <w:pStyle w:val="Textbodyindent"/>
        <w:tabs>
          <w:tab w:val="left" w:pos="1725"/>
          <w:tab w:val="center" w:pos="5505"/>
        </w:tabs>
        <w:spacing w:after="0"/>
        <w:ind w:left="240"/>
        <w:rPr>
          <w:b/>
          <w:bCs/>
          <w:lang w:val="ru-RU"/>
        </w:rPr>
      </w:pPr>
    </w:p>
    <w:p w:rsidR="00736CDB" w:rsidRPr="00F47CB5" w:rsidRDefault="00736CDB" w:rsidP="00BD44E2">
      <w:pPr>
        <w:pStyle w:val="Textbodyindent"/>
        <w:tabs>
          <w:tab w:val="left" w:pos="1725"/>
          <w:tab w:val="center" w:pos="5505"/>
        </w:tabs>
        <w:spacing w:after="0"/>
        <w:ind w:left="240"/>
        <w:rPr>
          <w:lang w:val="ru-RU"/>
        </w:rPr>
      </w:pPr>
      <w:r w:rsidRPr="0032387B">
        <w:rPr>
          <w:b/>
          <w:bCs/>
          <w:lang w:val="ru-RU"/>
        </w:rPr>
        <w:tab/>
      </w:r>
      <w:r w:rsidRPr="00F47CB5">
        <w:rPr>
          <w:b/>
          <w:bCs/>
          <w:lang w:val="en-US"/>
        </w:rPr>
        <w:t>III</w:t>
      </w:r>
      <w:r w:rsidRPr="00F47CB5">
        <w:rPr>
          <w:b/>
          <w:bCs/>
        </w:rPr>
        <w:t>.   ИННОВАЦИОННАЯ  ДЕЯТЕЛЬНОСТЬ ЦРТДиЮ</w:t>
      </w:r>
    </w:p>
    <w:p w:rsidR="00736CDB" w:rsidRPr="00F47CB5" w:rsidRDefault="00736CDB" w:rsidP="00BD44E2">
      <w:pPr>
        <w:pStyle w:val="BodyTextIndent"/>
        <w:spacing w:after="0"/>
        <w:ind w:left="0" w:firstLine="709"/>
        <w:jc w:val="both"/>
        <w:rPr>
          <w:b/>
          <w:bCs/>
        </w:rPr>
      </w:pPr>
    </w:p>
    <w:p w:rsidR="00736CDB" w:rsidRPr="00F47CB5" w:rsidRDefault="00736CDB" w:rsidP="00BD44E2">
      <w:pPr>
        <w:pStyle w:val="BodyText"/>
        <w:jc w:val="both"/>
      </w:pPr>
      <w:r w:rsidRPr="00F47CB5">
        <w:t xml:space="preserve">Инновационная деятельность в сфере образования – предмет активного обсуждения в педагогической науке, где термин «инновации» используется многозначно и довольно размыто.  Инновационная деятельность  понимается нами как  условие повышения качества дополнительного образования, а, следовательно, возможность повысить конкурентоспособность конкретного учреждения на рынке образовательных услуг.  </w:t>
      </w:r>
    </w:p>
    <w:p w:rsidR="00736CDB" w:rsidRPr="00F47CB5" w:rsidRDefault="00736CDB" w:rsidP="00BD44E2">
      <w:pPr>
        <w:pStyle w:val="BodyText"/>
        <w:spacing w:after="0"/>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3"/>
        <w:gridCol w:w="6174"/>
      </w:tblGrid>
      <w:tr w:rsidR="00736CDB" w:rsidRPr="00F47CB5" w:rsidTr="00CE40C7">
        <w:tc>
          <w:tcPr>
            <w:tcW w:w="5637" w:type="dxa"/>
          </w:tcPr>
          <w:p w:rsidR="00736CDB" w:rsidRPr="00F47CB5" w:rsidRDefault="00736CDB" w:rsidP="00CE40C7">
            <w:pPr>
              <w:pStyle w:val="ListParagraph"/>
              <w:ind w:left="82"/>
              <w:jc w:val="center"/>
              <w:rPr>
                <w:b/>
                <w:bCs/>
              </w:rPr>
            </w:pPr>
            <w:r w:rsidRPr="00F47CB5">
              <w:rPr>
                <w:b/>
                <w:bCs/>
              </w:rPr>
              <w:t>Направления инновационного процесса</w:t>
            </w:r>
          </w:p>
        </w:tc>
        <w:tc>
          <w:tcPr>
            <w:tcW w:w="8894" w:type="dxa"/>
          </w:tcPr>
          <w:p w:rsidR="00736CDB" w:rsidRPr="00F47CB5" w:rsidRDefault="00736CDB" w:rsidP="00CE40C7">
            <w:pPr>
              <w:pStyle w:val="Heading5"/>
              <w:spacing w:before="0"/>
              <w:ind w:left="128"/>
              <w:jc w:val="center"/>
              <w:rPr>
                <w:rFonts w:ascii="Times New Roman" w:hAnsi="Times New Roman"/>
                <w:b/>
                <w:bCs/>
                <w:color w:val="auto"/>
                <w:lang w:val="ru-RU"/>
              </w:rPr>
            </w:pPr>
            <w:r w:rsidRPr="00F47CB5">
              <w:rPr>
                <w:rFonts w:ascii="Times New Roman" w:hAnsi="Times New Roman"/>
                <w:b/>
                <w:bCs/>
                <w:color w:val="auto"/>
                <w:lang w:val="ru-RU"/>
              </w:rPr>
              <w:t>Краткая характеристика</w:t>
            </w:r>
          </w:p>
          <w:p w:rsidR="00736CDB" w:rsidRPr="00F47CB5" w:rsidRDefault="00736CDB" w:rsidP="00CE40C7"/>
        </w:tc>
      </w:tr>
      <w:tr w:rsidR="00736CDB" w:rsidRPr="00F47CB5" w:rsidTr="00CE40C7">
        <w:tc>
          <w:tcPr>
            <w:tcW w:w="5637" w:type="dxa"/>
          </w:tcPr>
          <w:p w:rsidR="00736CDB" w:rsidRPr="00F47CB5" w:rsidRDefault="00736CDB" w:rsidP="00CE40C7">
            <w:r w:rsidRPr="00F47CB5">
              <w:t>Дифференциация образовательного процесса  - создание разноуровневых  дополнительных образовательных программ</w:t>
            </w:r>
          </w:p>
          <w:p w:rsidR="00736CDB" w:rsidRPr="00F47CB5" w:rsidRDefault="00736CDB" w:rsidP="00CE40C7"/>
        </w:tc>
        <w:tc>
          <w:tcPr>
            <w:tcW w:w="8894" w:type="dxa"/>
          </w:tcPr>
          <w:p w:rsidR="00736CDB" w:rsidRPr="00F47CB5" w:rsidRDefault="00736CDB" w:rsidP="00CE40C7">
            <w:r w:rsidRPr="00F47CB5">
              <w:t>Диагностика и обучение обучающихся по уровню образования</w:t>
            </w:r>
          </w:p>
        </w:tc>
      </w:tr>
      <w:tr w:rsidR="00736CDB" w:rsidRPr="00F47CB5" w:rsidTr="00CE40C7">
        <w:tc>
          <w:tcPr>
            <w:tcW w:w="5637" w:type="dxa"/>
          </w:tcPr>
          <w:p w:rsidR="00736CDB" w:rsidRPr="00F47CB5" w:rsidRDefault="00736CDB" w:rsidP="00CE40C7">
            <w:r w:rsidRPr="00F47CB5">
              <w:t>Обновление программного материала</w:t>
            </w:r>
          </w:p>
          <w:p w:rsidR="00736CDB" w:rsidRPr="00F47CB5" w:rsidRDefault="00736CDB" w:rsidP="00CE40C7"/>
        </w:tc>
        <w:tc>
          <w:tcPr>
            <w:tcW w:w="8894" w:type="dxa"/>
          </w:tcPr>
          <w:p w:rsidR="00736CDB" w:rsidRPr="00F47CB5" w:rsidRDefault="00736CDB" w:rsidP="00CE40C7">
            <w:pPr>
              <w:ind w:left="35"/>
            </w:pPr>
            <w:r w:rsidRPr="00F47CB5">
              <w:t xml:space="preserve">Разработка дополнительных образовательных программ </w:t>
            </w:r>
          </w:p>
        </w:tc>
      </w:tr>
      <w:tr w:rsidR="00736CDB" w:rsidRPr="00F47CB5" w:rsidTr="00CE40C7">
        <w:tc>
          <w:tcPr>
            <w:tcW w:w="5637" w:type="dxa"/>
          </w:tcPr>
          <w:p w:rsidR="00736CDB" w:rsidRPr="00F47CB5" w:rsidRDefault="00736CDB" w:rsidP="00CE40C7">
            <w:r w:rsidRPr="00F47CB5">
              <w:t xml:space="preserve">Интеграция учебных программ в  объединении </w:t>
            </w:r>
          </w:p>
          <w:p w:rsidR="00736CDB" w:rsidRPr="00F47CB5" w:rsidRDefault="00736CDB" w:rsidP="00CE40C7"/>
        </w:tc>
        <w:tc>
          <w:tcPr>
            <w:tcW w:w="8894" w:type="dxa"/>
          </w:tcPr>
          <w:p w:rsidR="00736CDB" w:rsidRPr="00F47CB5" w:rsidRDefault="00736CDB" w:rsidP="00CE40C7">
            <w:pPr>
              <w:ind w:left="35"/>
            </w:pPr>
            <w:r w:rsidRPr="00F47CB5">
              <w:t>Согласование учебного материала по предметам, по срокам, понятийному и знаковому аппарату</w:t>
            </w:r>
          </w:p>
        </w:tc>
      </w:tr>
      <w:tr w:rsidR="00736CDB" w:rsidRPr="00F47CB5" w:rsidTr="00CE40C7">
        <w:tc>
          <w:tcPr>
            <w:tcW w:w="5637" w:type="dxa"/>
          </w:tcPr>
          <w:p w:rsidR="00736CDB" w:rsidRPr="00F47CB5" w:rsidRDefault="00736CDB" w:rsidP="00CE40C7">
            <w:r w:rsidRPr="00F47CB5">
              <w:t>Учебно-исследовательская, проектная деятельность обучающихся</w:t>
            </w:r>
          </w:p>
          <w:p w:rsidR="00736CDB" w:rsidRPr="00F47CB5" w:rsidRDefault="00736CDB" w:rsidP="00CE40C7"/>
        </w:tc>
        <w:tc>
          <w:tcPr>
            <w:tcW w:w="8894" w:type="dxa"/>
          </w:tcPr>
          <w:p w:rsidR="00736CDB" w:rsidRPr="00F47CB5" w:rsidRDefault="00736CDB" w:rsidP="00CE40C7">
            <w:pPr>
              <w:ind w:left="35"/>
            </w:pPr>
            <w:r w:rsidRPr="00F47CB5">
              <w:t>Сопровождение проектной и исследовательской деятельности учащихся педагогами (научными руководителями проектов)</w:t>
            </w:r>
          </w:p>
        </w:tc>
      </w:tr>
      <w:tr w:rsidR="00736CDB" w:rsidRPr="00F47CB5" w:rsidTr="00CE40C7">
        <w:tc>
          <w:tcPr>
            <w:tcW w:w="5637" w:type="dxa"/>
          </w:tcPr>
          <w:p w:rsidR="00736CDB" w:rsidRPr="00F47CB5" w:rsidRDefault="00736CDB" w:rsidP="00CE40C7">
            <w:r w:rsidRPr="00F47CB5">
              <w:t>Совершенствование методической работы</w:t>
            </w:r>
          </w:p>
          <w:p w:rsidR="00736CDB" w:rsidRPr="00F47CB5" w:rsidRDefault="00736CDB" w:rsidP="00CE40C7"/>
          <w:p w:rsidR="00736CDB" w:rsidRPr="00F47CB5" w:rsidRDefault="00736CDB" w:rsidP="00CE40C7"/>
          <w:p w:rsidR="00736CDB" w:rsidRPr="00F47CB5" w:rsidRDefault="00736CDB" w:rsidP="00CE40C7"/>
        </w:tc>
        <w:tc>
          <w:tcPr>
            <w:tcW w:w="8894" w:type="dxa"/>
          </w:tcPr>
          <w:p w:rsidR="00736CDB" w:rsidRPr="00F47CB5" w:rsidRDefault="00736CDB" w:rsidP="00CE40C7">
            <w:pPr>
              <w:ind w:left="35"/>
            </w:pPr>
            <w:r w:rsidRPr="00F47CB5">
              <w:t>Организация и работа проблемно - целевых групп, обмен опытом, повышение профессионального мастерства педагогов, разработка занятий с использованием новых технологий.</w:t>
            </w:r>
          </w:p>
        </w:tc>
      </w:tr>
      <w:tr w:rsidR="00736CDB" w:rsidRPr="00F47CB5" w:rsidTr="00CE40C7">
        <w:tc>
          <w:tcPr>
            <w:tcW w:w="5637" w:type="dxa"/>
          </w:tcPr>
          <w:p w:rsidR="00736CDB" w:rsidRPr="00F47CB5" w:rsidRDefault="00736CDB" w:rsidP="00CE40C7">
            <w:r w:rsidRPr="00F47CB5">
              <w:t xml:space="preserve">Организация научно-практической, исследовательской деятельности педагогов </w:t>
            </w:r>
          </w:p>
          <w:p w:rsidR="00736CDB" w:rsidRPr="00F47CB5" w:rsidRDefault="00736CDB" w:rsidP="00CE40C7"/>
        </w:tc>
        <w:tc>
          <w:tcPr>
            <w:tcW w:w="8894" w:type="dxa"/>
          </w:tcPr>
          <w:p w:rsidR="00736CDB" w:rsidRPr="00F47CB5" w:rsidRDefault="00736CDB" w:rsidP="00CE40C7">
            <w:pPr>
              <w:ind w:left="35"/>
            </w:pPr>
            <w:r w:rsidRPr="00F47CB5">
              <w:t>Проведение мастер-классов, семинаров, научно-практических конференций, участие в профессиональных конкурсах</w:t>
            </w:r>
          </w:p>
        </w:tc>
      </w:tr>
      <w:tr w:rsidR="00736CDB" w:rsidRPr="00F47CB5" w:rsidTr="00CE40C7">
        <w:tc>
          <w:tcPr>
            <w:tcW w:w="5637" w:type="dxa"/>
          </w:tcPr>
          <w:p w:rsidR="00736CDB" w:rsidRPr="00F47CB5" w:rsidRDefault="00736CDB" w:rsidP="00CE40C7">
            <w:r w:rsidRPr="00F47CB5">
              <w:t>Работа с одаренными детьми</w:t>
            </w:r>
          </w:p>
        </w:tc>
        <w:tc>
          <w:tcPr>
            <w:tcW w:w="8894" w:type="dxa"/>
          </w:tcPr>
          <w:p w:rsidR="00736CDB" w:rsidRPr="00F47CB5" w:rsidRDefault="00736CDB" w:rsidP="00CE40C7">
            <w:pPr>
              <w:ind w:left="35"/>
            </w:pPr>
            <w:r w:rsidRPr="00F47CB5">
              <w:t>Организация и проведение научно-практических конференций, конкурсов, соревнований. фестивалей; участие в мероприятиях  разного  уровня</w:t>
            </w:r>
          </w:p>
          <w:p w:rsidR="00736CDB" w:rsidRPr="00F47CB5" w:rsidRDefault="00736CDB" w:rsidP="00CE40C7">
            <w:pPr>
              <w:ind w:left="35"/>
            </w:pPr>
          </w:p>
        </w:tc>
      </w:tr>
      <w:tr w:rsidR="00736CDB" w:rsidRPr="00F47CB5" w:rsidTr="00CE40C7">
        <w:tc>
          <w:tcPr>
            <w:tcW w:w="5637" w:type="dxa"/>
          </w:tcPr>
          <w:p w:rsidR="00736CDB" w:rsidRPr="00F47CB5" w:rsidRDefault="00736CDB" w:rsidP="00CE40C7">
            <w:r w:rsidRPr="00F47CB5">
              <w:t>Использование инновационных технологий в управлении Центром</w:t>
            </w:r>
          </w:p>
        </w:tc>
        <w:tc>
          <w:tcPr>
            <w:tcW w:w="8894" w:type="dxa"/>
          </w:tcPr>
          <w:p w:rsidR="00736CDB" w:rsidRPr="00F47CB5" w:rsidRDefault="00736CDB" w:rsidP="00CE40C7">
            <w:pPr>
              <w:ind w:left="35"/>
            </w:pPr>
            <w:r w:rsidRPr="00F47CB5">
              <w:t>Работа Совета Центра  как органа государственно-общественного управления, размещение публичного  доклада   перед общественностью на  сайте ЦРТДиЮ</w:t>
            </w:r>
          </w:p>
          <w:p w:rsidR="00736CDB" w:rsidRPr="00F47CB5" w:rsidRDefault="00736CDB" w:rsidP="00CE40C7">
            <w:pPr>
              <w:ind w:left="35"/>
            </w:pPr>
          </w:p>
        </w:tc>
      </w:tr>
      <w:tr w:rsidR="00736CDB" w:rsidRPr="00F47CB5" w:rsidTr="00CE40C7">
        <w:tc>
          <w:tcPr>
            <w:tcW w:w="5637" w:type="dxa"/>
          </w:tcPr>
          <w:p w:rsidR="00736CDB" w:rsidRPr="00F47CB5" w:rsidRDefault="00736CDB" w:rsidP="00CE40C7">
            <w:r w:rsidRPr="00F47CB5">
              <w:t>Использование информационных технологий в учебно-воспитательном процессе</w:t>
            </w:r>
          </w:p>
        </w:tc>
        <w:tc>
          <w:tcPr>
            <w:tcW w:w="8894" w:type="dxa"/>
          </w:tcPr>
          <w:p w:rsidR="00736CDB" w:rsidRPr="00F47CB5" w:rsidRDefault="00736CDB" w:rsidP="00CE40C7">
            <w:pPr>
              <w:ind w:left="35"/>
            </w:pPr>
            <w:r w:rsidRPr="00F47CB5">
              <w:t>Выпуск силами обучающихся  и педагогов  газеты «</w:t>
            </w:r>
            <w:r w:rsidRPr="00F47CB5">
              <w:rPr>
                <w:lang w:val="ru-RU"/>
              </w:rPr>
              <w:t>В теме</w:t>
            </w:r>
            <w:r w:rsidRPr="00F47CB5">
              <w:t>»,  буклетов, разработка ЦОР и т.д.</w:t>
            </w:r>
          </w:p>
          <w:p w:rsidR="00736CDB" w:rsidRPr="00F47CB5" w:rsidRDefault="00736CDB" w:rsidP="00CE40C7">
            <w:pPr>
              <w:ind w:left="35"/>
            </w:pPr>
          </w:p>
        </w:tc>
      </w:tr>
      <w:tr w:rsidR="00736CDB" w:rsidRPr="00F47CB5" w:rsidTr="00CE40C7">
        <w:trPr>
          <w:trHeight w:val="911"/>
        </w:trPr>
        <w:tc>
          <w:tcPr>
            <w:tcW w:w="5637" w:type="dxa"/>
          </w:tcPr>
          <w:p w:rsidR="00736CDB" w:rsidRPr="00F47CB5" w:rsidRDefault="00736CDB" w:rsidP="00CE40C7">
            <w:r w:rsidRPr="00F47CB5">
              <w:t>Создание и использования портфолио обучающихся и педагогов</w:t>
            </w:r>
          </w:p>
        </w:tc>
        <w:tc>
          <w:tcPr>
            <w:tcW w:w="8894" w:type="dxa"/>
          </w:tcPr>
          <w:p w:rsidR="00736CDB" w:rsidRPr="00F47CB5" w:rsidRDefault="00736CDB" w:rsidP="00CE40C7">
            <w:pPr>
              <w:ind w:left="35"/>
            </w:pPr>
            <w:r w:rsidRPr="00F47CB5">
              <w:t>Стимулирование обучающихся и педагогов  на непрерывность образовательного процесса, на активное участие в жизнедеятельности Центра</w:t>
            </w:r>
          </w:p>
          <w:p w:rsidR="00736CDB" w:rsidRPr="00F47CB5" w:rsidRDefault="00736CDB" w:rsidP="00CE40C7"/>
        </w:tc>
      </w:tr>
      <w:tr w:rsidR="00736CDB" w:rsidRPr="00F47CB5" w:rsidTr="00CE40C7">
        <w:tc>
          <w:tcPr>
            <w:tcW w:w="5637" w:type="dxa"/>
          </w:tcPr>
          <w:p w:rsidR="00736CDB" w:rsidRPr="00F47CB5" w:rsidRDefault="00736CDB" w:rsidP="00CE40C7">
            <w:r w:rsidRPr="00F47CB5">
              <w:t>Грантовая  деятельность</w:t>
            </w:r>
          </w:p>
        </w:tc>
        <w:tc>
          <w:tcPr>
            <w:tcW w:w="8894" w:type="dxa"/>
          </w:tcPr>
          <w:p w:rsidR="00736CDB" w:rsidRPr="00F47CB5" w:rsidRDefault="00736CDB" w:rsidP="00CE40C7">
            <w:pPr>
              <w:ind w:left="35"/>
            </w:pPr>
            <w:r w:rsidRPr="00F47CB5">
              <w:t>Привлечение внебюджетных средств  и деловых партнеров для реализации программ ЦРТДиЮ</w:t>
            </w:r>
          </w:p>
          <w:p w:rsidR="00736CDB" w:rsidRPr="00F47CB5" w:rsidRDefault="00736CDB" w:rsidP="00CE40C7">
            <w:pPr>
              <w:ind w:left="35"/>
            </w:pPr>
          </w:p>
        </w:tc>
      </w:tr>
      <w:tr w:rsidR="00736CDB" w:rsidRPr="00F47CB5" w:rsidTr="00CE40C7">
        <w:tc>
          <w:tcPr>
            <w:tcW w:w="5637" w:type="dxa"/>
          </w:tcPr>
          <w:p w:rsidR="00736CDB" w:rsidRPr="00F47CB5" w:rsidRDefault="00736CDB" w:rsidP="00CE40C7">
            <w:r w:rsidRPr="00F47CB5">
              <w:t>Распространение передового педагогического опыта через сайт учреждения</w:t>
            </w:r>
          </w:p>
        </w:tc>
        <w:tc>
          <w:tcPr>
            <w:tcW w:w="8894" w:type="dxa"/>
          </w:tcPr>
          <w:p w:rsidR="00736CDB" w:rsidRPr="00F47CB5" w:rsidRDefault="00736CDB" w:rsidP="00CE40C7">
            <w:pPr>
              <w:ind w:left="35"/>
            </w:pPr>
            <w:r w:rsidRPr="00F47CB5">
              <w:rPr>
                <w:lang w:val="ru-RU"/>
              </w:rPr>
              <w:t xml:space="preserve">Обновление раздела </w:t>
            </w:r>
            <w:r w:rsidRPr="00F47CB5">
              <w:t>«Методической копилки» на сайте образовательного учреждения</w:t>
            </w:r>
          </w:p>
        </w:tc>
      </w:tr>
      <w:tr w:rsidR="00736CDB" w:rsidRPr="00F47CB5" w:rsidTr="00CE40C7">
        <w:tc>
          <w:tcPr>
            <w:tcW w:w="5637" w:type="dxa"/>
          </w:tcPr>
          <w:p w:rsidR="00736CDB" w:rsidRPr="00F47CB5" w:rsidRDefault="00736CDB" w:rsidP="00CE40C7">
            <w:r w:rsidRPr="00F47CB5">
              <w:t>Деятельность в составе краево</w:t>
            </w:r>
            <w:r w:rsidRPr="00F47CB5">
              <w:rPr>
                <w:lang w:val="ru-RU"/>
              </w:rPr>
              <w:t>й</w:t>
            </w:r>
            <w:r w:rsidRPr="00F47CB5">
              <w:t xml:space="preserve"> инновационно</w:t>
            </w:r>
            <w:r w:rsidRPr="00F47CB5">
              <w:rPr>
                <w:lang w:val="ru-RU"/>
              </w:rPr>
              <w:t>й площадки</w:t>
            </w:r>
          </w:p>
        </w:tc>
        <w:tc>
          <w:tcPr>
            <w:tcW w:w="8894" w:type="dxa"/>
          </w:tcPr>
          <w:p w:rsidR="00736CDB" w:rsidRPr="00F47CB5" w:rsidRDefault="00736CDB" w:rsidP="00CE40C7">
            <w:pPr>
              <w:ind w:left="35"/>
            </w:pPr>
            <w:r w:rsidRPr="00F47CB5">
              <w:t>Реализация проекта краевой инновационной площадки</w:t>
            </w:r>
          </w:p>
        </w:tc>
      </w:tr>
    </w:tbl>
    <w:p w:rsidR="00736CDB" w:rsidRPr="00F47CB5" w:rsidRDefault="00736CDB" w:rsidP="00BD44E2">
      <w:pPr>
        <w:pStyle w:val="Textbodyindent"/>
        <w:spacing w:after="0"/>
        <w:ind w:left="0" w:firstLine="709"/>
        <w:jc w:val="both"/>
        <w:rPr>
          <w:lang w:val="ru-RU"/>
        </w:rPr>
      </w:pPr>
    </w:p>
    <w:p w:rsidR="00736CDB" w:rsidRPr="00F47CB5" w:rsidRDefault="00736CDB" w:rsidP="00BD44E2">
      <w:pPr>
        <w:pStyle w:val="Textbodyindent"/>
        <w:spacing w:after="0"/>
        <w:ind w:left="0" w:firstLine="709"/>
        <w:jc w:val="both"/>
        <w:rPr>
          <w:lang w:val="ru-RU"/>
        </w:rPr>
      </w:pPr>
    </w:p>
    <w:p w:rsidR="00736CDB" w:rsidRPr="00F47CB5" w:rsidRDefault="00736CDB" w:rsidP="00BD44E2">
      <w:pPr>
        <w:pStyle w:val="Textbodyindent"/>
        <w:spacing w:after="0"/>
        <w:ind w:left="0" w:firstLine="709"/>
        <w:jc w:val="both"/>
        <w:rPr>
          <w:lang w:val="ru-RU"/>
        </w:rPr>
      </w:pPr>
    </w:p>
    <w:p w:rsidR="00736CDB" w:rsidRPr="00F47CB5" w:rsidRDefault="00736CDB" w:rsidP="00BD44E2">
      <w:pPr>
        <w:pStyle w:val="Textbodyindent"/>
        <w:spacing w:after="0"/>
        <w:ind w:left="0" w:firstLine="709"/>
        <w:jc w:val="both"/>
        <w:rPr>
          <w:lang w:val="ru-RU"/>
        </w:rPr>
      </w:pPr>
      <w:r w:rsidRPr="00F47CB5">
        <w:t xml:space="preserve">Большое внимание ЦРТДиЮ уделяет работе </w:t>
      </w:r>
      <w:r w:rsidRPr="00F47CB5">
        <w:rPr>
          <w:lang w:val="ru-RU"/>
        </w:rPr>
        <w:t xml:space="preserve">инновационных площадок. </w:t>
      </w:r>
    </w:p>
    <w:p w:rsidR="00736CDB" w:rsidRPr="00F47CB5" w:rsidRDefault="00736CDB" w:rsidP="00BD44E2">
      <w:pPr>
        <w:shd w:val="clear" w:color="auto" w:fill="FFFFFF"/>
        <w:spacing w:line="330" w:lineRule="atLeast"/>
        <w:jc w:val="both"/>
        <w:rPr>
          <w:lang w:eastAsia="ru-RU"/>
        </w:rPr>
      </w:pPr>
    </w:p>
    <w:p w:rsidR="00736CDB" w:rsidRPr="00F47CB5" w:rsidRDefault="00736CDB" w:rsidP="00BD44E2">
      <w:pPr>
        <w:pStyle w:val="NormalWeb"/>
        <w:shd w:val="clear" w:color="auto" w:fill="FFFFFF"/>
        <w:spacing w:line="330" w:lineRule="atLeast"/>
        <w:jc w:val="center"/>
        <w:rPr>
          <w:lang w:val="ru-RU"/>
        </w:rPr>
      </w:pPr>
      <w:r w:rsidRPr="00F47CB5">
        <w:rPr>
          <w:rStyle w:val="Strong"/>
          <w:bCs/>
          <w:bdr w:val="none" w:sz="0" w:space="0" w:color="auto" w:frame="1"/>
        </w:rPr>
        <w:t>КРАЕВАЯ ИННОВАЦИОННАЯ  ПЛОЩАДКА</w:t>
      </w:r>
    </w:p>
    <w:p w:rsidR="00736CDB" w:rsidRPr="00F47CB5" w:rsidRDefault="00736CDB" w:rsidP="00A423E4">
      <w:pPr>
        <w:pStyle w:val="NormalWeb"/>
        <w:shd w:val="clear" w:color="auto" w:fill="FFFFFF"/>
        <w:spacing w:line="330" w:lineRule="atLeast"/>
        <w:jc w:val="center"/>
      </w:pPr>
      <w:r w:rsidRPr="00F47CB5">
        <w:rPr>
          <w:rStyle w:val="Strong"/>
          <w:bCs/>
          <w:bdr w:val="none" w:sz="0" w:space="0" w:color="auto" w:frame="1"/>
        </w:rPr>
        <w:t>«Модель социально-образовательной среды по медиабезопасности» (2016–2017 гг.)</w:t>
      </w:r>
      <w:r w:rsidRPr="00F47CB5">
        <w:rPr>
          <w:rStyle w:val="apple-converted-space"/>
        </w:rPr>
        <w:t> </w:t>
      </w:r>
      <w:r w:rsidRPr="00F47CB5">
        <w:t>сформирована</w:t>
      </w:r>
      <w:r w:rsidRPr="00F47CB5">
        <w:rPr>
          <w:rStyle w:val="apple-converted-space"/>
        </w:rPr>
        <w:t> </w:t>
      </w:r>
      <w:hyperlink r:id="rId7" w:history="1">
        <w:r w:rsidRPr="00F47CB5">
          <w:rPr>
            <w:rStyle w:val="Hyperlink"/>
            <w:color w:val="auto"/>
            <w:bdr w:val="none" w:sz="0" w:space="0" w:color="auto" w:frame="1"/>
          </w:rPr>
          <w:t>распоряжением</w:t>
        </w:r>
      </w:hyperlink>
      <w:r w:rsidRPr="00F47CB5">
        <w:rPr>
          <w:lang w:val="ru-RU"/>
        </w:rPr>
        <w:t xml:space="preserve"> </w:t>
      </w:r>
      <w:r w:rsidRPr="00F47CB5">
        <w:t>министерства образования и науки Хабаровского края № 432 от 22.03.2016 г. Об инновационной инфраструктуре сферы общего образования Хабаровского края</w:t>
      </w:r>
    </w:p>
    <w:p w:rsidR="00736CDB" w:rsidRPr="00F47CB5" w:rsidRDefault="00736CDB" w:rsidP="00A423E4">
      <w:pPr>
        <w:pStyle w:val="ListParagraph"/>
        <w:autoSpaceDE w:val="0"/>
        <w:adjustRightInd w:val="0"/>
        <w:ind w:left="786"/>
        <w:jc w:val="center"/>
        <w:rPr>
          <w:b/>
          <w:bCs/>
          <w:iCs/>
          <w:lang w:val="ru-RU"/>
        </w:rPr>
      </w:pPr>
      <w:r w:rsidRPr="00F47CB5">
        <w:rPr>
          <w:b/>
          <w:bCs/>
          <w:iCs/>
        </w:rPr>
        <w:t>Отчет</w:t>
      </w:r>
      <w:r w:rsidRPr="00F47CB5">
        <w:rPr>
          <w:b/>
          <w:bCs/>
          <w:iCs/>
          <w:lang w:val="ru-RU"/>
        </w:rPr>
        <w:t xml:space="preserve"> о деятельности площадки</w:t>
      </w:r>
    </w:p>
    <w:tbl>
      <w:tblPr>
        <w:tblW w:w="1227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284"/>
        <w:gridCol w:w="709"/>
        <w:gridCol w:w="283"/>
        <w:gridCol w:w="425"/>
        <w:gridCol w:w="1134"/>
        <w:gridCol w:w="142"/>
        <w:gridCol w:w="1701"/>
        <w:gridCol w:w="567"/>
        <w:gridCol w:w="2693"/>
        <w:gridCol w:w="2410"/>
        <w:gridCol w:w="1349"/>
      </w:tblGrid>
      <w:tr w:rsidR="00736CDB" w:rsidRPr="00F47CB5" w:rsidTr="00415B67">
        <w:trPr>
          <w:gridAfter w:val="1"/>
          <w:wAfter w:w="1349" w:type="dxa"/>
          <w:trHeight w:val="945"/>
        </w:trPr>
        <w:tc>
          <w:tcPr>
            <w:tcW w:w="577" w:type="dxa"/>
          </w:tcPr>
          <w:p w:rsidR="00736CDB" w:rsidRPr="00F47CB5" w:rsidRDefault="00736CDB" w:rsidP="0086390F">
            <w:pPr>
              <w:jc w:val="center"/>
            </w:pPr>
            <w:r w:rsidRPr="00F47CB5">
              <w:t>№</w:t>
            </w:r>
          </w:p>
        </w:tc>
        <w:tc>
          <w:tcPr>
            <w:tcW w:w="2977" w:type="dxa"/>
            <w:gridSpan w:val="6"/>
          </w:tcPr>
          <w:p w:rsidR="00736CDB" w:rsidRPr="00F47CB5" w:rsidRDefault="00736CDB" w:rsidP="00415B67">
            <w:pPr>
              <w:jc w:val="center"/>
            </w:pPr>
            <w:r w:rsidRPr="00F47CB5">
              <w:t xml:space="preserve">Направления деятельности </w:t>
            </w:r>
          </w:p>
        </w:tc>
        <w:tc>
          <w:tcPr>
            <w:tcW w:w="2268" w:type="dxa"/>
            <w:gridSpan w:val="2"/>
          </w:tcPr>
          <w:p w:rsidR="00736CDB" w:rsidRPr="00F47CB5" w:rsidRDefault="00736CDB" w:rsidP="0086390F">
            <w:pPr>
              <w:snapToGrid w:val="0"/>
              <w:jc w:val="center"/>
            </w:pPr>
            <w:r w:rsidRPr="00F47CB5">
              <w:t>Сроки реализации</w:t>
            </w:r>
          </w:p>
        </w:tc>
        <w:tc>
          <w:tcPr>
            <w:tcW w:w="2693" w:type="dxa"/>
          </w:tcPr>
          <w:p w:rsidR="00736CDB" w:rsidRPr="00F47CB5" w:rsidRDefault="00736CDB" w:rsidP="0086390F">
            <w:pPr>
              <w:snapToGrid w:val="0"/>
              <w:jc w:val="center"/>
            </w:pPr>
            <w:r w:rsidRPr="00F47CB5">
              <w:t>Ожидаемый</w:t>
            </w:r>
          </w:p>
          <w:p w:rsidR="00736CDB" w:rsidRPr="00F47CB5" w:rsidRDefault="00736CDB" w:rsidP="0086390F">
            <w:pPr>
              <w:jc w:val="center"/>
            </w:pPr>
            <w:r w:rsidRPr="00F47CB5">
              <w:t>практический и научно-методический результат</w:t>
            </w:r>
          </w:p>
          <w:p w:rsidR="00736CDB" w:rsidRPr="00F47CB5" w:rsidRDefault="00736CDB" w:rsidP="001E74CE">
            <w:pPr>
              <w:snapToGrid w:val="0"/>
              <w:jc w:val="center"/>
            </w:pPr>
          </w:p>
        </w:tc>
        <w:tc>
          <w:tcPr>
            <w:tcW w:w="2410" w:type="dxa"/>
          </w:tcPr>
          <w:p w:rsidR="00736CDB" w:rsidRPr="00F47CB5" w:rsidRDefault="00736CDB" w:rsidP="001E74CE">
            <w:pPr>
              <w:jc w:val="center"/>
            </w:pPr>
            <w:r w:rsidRPr="00F47CB5">
              <w:t xml:space="preserve">Фактический результат </w:t>
            </w:r>
          </w:p>
          <w:p w:rsidR="00736CDB" w:rsidRPr="00F47CB5" w:rsidRDefault="00736CDB" w:rsidP="0086390F">
            <w:pPr>
              <w:snapToGrid w:val="0"/>
              <w:jc w:val="center"/>
            </w:pPr>
          </w:p>
        </w:tc>
      </w:tr>
      <w:tr w:rsidR="00736CDB" w:rsidRPr="00F47CB5" w:rsidTr="00415B67">
        <w:trPr>
          <w:gridAfter w:val="1"/>
          <w:wAfter w:w="1349" w:type="dxa"/>
          <w:trHeight w:val="655"/>
        </w:trPr>
        <w:tc>
          <w:tcPr>
            <w:tcW w:w="577" w:type="dxa"/>
          </w:tcPr>
          <w:p w:rsidR="00736CDB" w:rsidRPr="00F47CB5" w:rsidRDefault="00736CDB" w:rsidP="0086390F">
            <w:pPr>
              <w:jc w:val="center"/>
              <w:rPr>
                <w:b/>
                <w:lang w:val="en-US"/>
              </w:rPr>
            </w:pPr>
            <w:r w:rsidRPr="00F47CB5">
              <w:rPr>
                <w:b/>
                <w:lang w:val="en-US"/>
              </w:rPr>
              <w:t>I</w:t>
            </w:r>
          </w:p>
        </w:tc>
        <w:tc>
          <w:tcPr>
            <w:tcW w:w="10348" w:type="dxa"/>
            <w:gridSpan w:val="10"/>
          </w:tcPr>
          <w:p w:rsidR="00736CDB" w:rsidRDefault="00736CDB" w:rsidP="0086390F">
            <w:pPr>
              <w:jc w:val="center"/>
              <w:rPr>
                <w:b/>
                <w:lang w:val="ru-RU"/>
              </w:rPr>
            </w:pPr>
          </w:p>
          <w:p w:rsidR="00736CDB" w:rsidRPr="00F47CB5" w:rsidRDefault="00736CDB" w:rsidP="0086390F">
            <w:pPr>
              <w:jc w:val="center"/>
              <w:rPr>
                <w:b/>
              </w:rPr>
            </w:pPr>
            <w:r w:rsidRPr="00F47CB5">
              <w:rPr>
                <w:b/>
              </w:rPr>
              <w:t xml:space="preserve">Целевой компонент </w:t>
            </w:r>
          </w:p>
          <w:p w:rsidR="00736CDB" w:rsidRPr="00F47CB5" w:rsidRDefault="00736CDB" w:rsidP="0086390F">
            <w:pPr>
              <w:jc w:val="center"/>
            </w:pPr>
            <w:r w:rsidRPr="00F47CB5">
              <w:t>включает цели, задачи и основную идею (идеи) проекта (программы)</w:t>
            </w:r>
          </w:p>
          <w:p w:rsidR="00736CDB" w:rsidRPr="00F47CB5" w:rsidRDefault="00736CDB" w:rsidP="0086390F">
            <w:pPr>
              <w:jc w:val="center"/>
            </w:pPr>
          </w:p>
        </w:tc>
      </w:tr>
      <w:tr w:rsidR="00736CDB" w:rsidRPr="00F47CB5" w:rsidTr="00415B67">
        <w:trPr>
          <w:gridAfter w:val="1"/>
          <w:wAfter w:w="1349" w:type="dxa"/>
          <w:trHeight w:val="655"/>
        </w:trPr>
        <w:tc>
          <w:tcPr>
            <w:tcW w:w="577" w:type="dxa"/>
          </w:tcPr>
          <w:p w:rsidR="00736CDB" w:rsidRPr="00F47CB5" w:rsidRDefault="00736CDB" w:rsidP="0086390F">
            <w:pPr>
              <w:jc w:val="center"/>
              <w:rPr>
                <w:b/>
                <w:lang w:val="en-US"/>
              </w:rPr>
            </w:pPr>
          </w:p>
        </w:tc>
        <w:tc>
          <w:tcPr>
            <w:tcW w:w="10348" w:type="dxa"/>
            <w:gridSpan w:val="10"/>
          </w:tcPr>
          <w:p w:rsidR="00736CDB" w:rsidRPr="00F47CB5" w:rsidRDefault="00736CDB" w:rsidP="0086390F">
            <w:pPr>
              <w:pStyle w:val="1"/>
              <w:spacing w:after="120"/>
              <w:ind w:left="0"/>
              <w:jc w:val="both"/>
            </w:pPr>
            <w:r w:rsidRPr="00F47CB5">
              <w:rPr>
                <w:lang w:eastAsia="ru-RU"/>
              </w:rPr>
              <w:t xml:space="preserve">    </w:t>
            </w:r>
          </w:p>
          <w:p w:rsidR="00736CDB" w:rsidRPr="00F47CB5" w:rsidRDefault="00736CDB" w:rsidP="0086390F">
            <w:pPr>
              <w:pStyle w:val="1"/>
              <w:spacing w:after="120"/>
              <w:ind w:left="0"/>
              <w:jc w:val="both"/>
            </w:pPr>
            <w:r w:rsidRPr="00F47CB5">
              <w:rPr>
                <w:shd w:val="clear" w:color="auto" w:fill="FFFFFF"/>
              </w:rPr>
              <w:t xml:space="preserve"> </w:t>
            </w:r>
            <w:r w:rsidRPr="00F47CB5">
              <w:rPr>
                <w:shd w:val="clear" w:color="auto" w:fill="FFFFFF"/>
                <w:lang w:val="ru-RU"/>
              </w:rPr>
              <w:t xml:space="preserve">     </w:t>
            </w:r>
            <w:r w:rsidRPr="00F47CB5">
              <w:rPr>
                <w:shd w:val="clear" w:color="auto" w:fill="FFFFFF"/>
              </w:rPr>
              <w:t>В современном мире объем потока информации огромен. Встает проблема защиты несовершеннолетних от воздействия агрессивной и негативной информации. Задача образовательных учреждений защитить учеников не только закрытым доступом к Интернет-ресурсам, но и дать необходимые знания для осознанного пользования поступающей к ним информации,  создать безопасное информационное пространство внутри учреждения и в ближайшем микросоциуме.</w:t>
            </w:r>
            <w:r w:rsidRPr="00F47CB5">
              <w:rPr>
                <w:b/>
                <w:bCs/>
              </w:rPr>
              <w:t xml:space="preserve"> Цель проекта</w:t>
            </w:r>
            <w:r w:rsidRPr="00F47CB5">
              <w:t>: создание безопасной информационной среды в Верхнебуреинском районе посредством организации взаимодействия между детскими учреждениями образования и культуры.</w:t>
            </w:r>
          </w:p>
          <w:p w:rsidR="00736CDB" w:rsidRPr="00F47CB5" w:rsidRDefault="00736CDB" w:rsidP="0086390F">
            <w:pPr>
              <w:spacing w:after="120"/>
              <w:jc w:val="both"/>
              <w:rPr>
                <w:bCs/>
              </w:rPr>
            </w:pPr>
            <w:r w:rsidRPr="00F47CB5">
              <w:rPr>
                <w:bCs/>
              </w:rPr>
              <w:t xml:space="preserve">     Задачи проекта:</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создать муниципальный центр по медиабезопасности детей и подростков на базе ЦРТДиЮ п. Чегдомын</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 xml:space="preserve"> разработать и  апробировать модель взаимодействия образовательных организаций и организаций культуры с муниципальным центром по медиабезопасности </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 xml:space="preserve"> организовать работу по формированию психолого-педагогических компетентностей педагогов в области медиабезопасного поведения обучающихся</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 xml:space="preserve">организовать  деятельность по развитию  медиакомпетентности обучающихся </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 xml:space="preserve">организовать работу  «Школы для родителей» по медиабезопасности и медиапатруля в образовательных организациях и организациях культуры </w:t>
            </w:r>
          </w:p>
          <w:p w:rsidR="00736CDB" w:rsidRPr="00F47CB5" w:rsidRDefault="00736CDB" w:rsidP="00F77CBD">
            <w:pPr>
              <w:widowControl/>
              <w:numPr>
                <w:ilvl w:val="0"/>
                <w:numId w:val="80"/>
              </w:numPr>
              <w:suppressAutoHyphens w:val="0"/>
              <w:autoSpaceDN/>
              <w:spacing w:after="120"/>
              <w:jc w:val="both"/>
              <w:textAlignment w:val="auto"/>
              <w:rPr>
                <w:bCs/>
              </w:rPr>
            </w:pPr>
            <w:r w:rsidRPr="00F47CB5">
              <w:rPr>
                <w:bCs/>
              </w:rPr>
              <w:t>разработать комплект информационного и методического сопровождения проекта.</w:t>
            </w:r>
          </w:p>
          <w:p w:rsidR="00736CDB" w:rsidRPr="00F47CB5" w:rsidRDefault="00736CDB" w:rsidP="0086390F">
            <w:pPr>
              <w:jc w:val="both"/>
              <w:rPr>
                <w:shd w:val="clear" w:color="auto" w:fill="FFFFFF"/>
              </w:rPr>
            </w:pPr>
            <w:r w:rsidRPr="00F47CB5">
              <w:rPr>
                <w:shd w:val="clear" w:color="auto" w:fill="FFFFFF"/>
              </w:rPr>
              <w:t>Полученный опыт может быть полезен для организации деятельности по медиабезопасности детей и подростков на уровне отдельного учреждения и на уровне района Хабаровского края.</w:t>
            </w:r>
          </w:p>
          <w:p w:rsidR="00736CDB" w:rsidRPr="00F47CB5" w:rsidRDefault="00736CDB" w:rsidP="0086390F">
            <w:pPr>
              <w:jc w:val="center"/>
              <w:rPr>
                <w:b/>
              </w:rPr>
            </w:pPr>
          </w:p>
        </w:tc>
      </w:tr>
      <w:tr w:rsidR="00736CDB" w:rsidRPr="00F47CB5" w:rsidTr="00415B67">
        <w:trPr>
          <w:gridAfter w:val="1"/>
          <w:wAfter w:w="1349" w:type="dxa"/>
          <w:trHeight w:val="945"/>
        </w:trPr>
        <w:tc>
          <w:tcPr>
            <w:tcW w:w="577" w:type="dxa"/>
          </w:tcPr>
          <w:p w:rsidR="00736CDB" w:rsidRPr="00F47CB5" w:rsidRDefault="00736CDB" w:rsidP="0086390F">
            <w:pPr>
              <w:jc w:val="center"/>
              <w:rPr>
                <w:b/>
              </w:rPr>
            </w:pPr>
            <w:r w:rsidRPr="00F47CB5">
              <w:rPr>
                <w:b/>
                <w:lang w:val="en-US"/>
              </w:rPr>
              <w:t>II</w:t>
            </w:r>
          </w:p>
        </w:tc>
        <w:tc>
          <w:tcPr>
            <w:tcW w:w="10348" w:type="dxa"/>
            <w:gridSpan w:val="10"/>
          </w:tcPr>
          <w:p w:rsidR="00736CDB" w:rsidRPr="00F47CB5" w:rsidRDefault="00736CDB" w:rsidP="0086390F">
            <w:pPr>
              <w:jc w:val="center"/>
              <w:rPr>
                <w:b/>
              </w:rPr>
            </w:pPr>
            <w:r w:rsidRPr="00F47CB5">
              <w:rPr>
                <w:b/>
              </w:rPr>
              <w:t>Организационно-деятельностный компонент</w:t>
            </w:r>
          </w:p>
          <w:p w:rsidR="00736CDB" w:rsidRPr="00F47CB5" w:rsidRDefault="00736CDB" w:rsidP="00A423E4">
            <w:pPr>
              <w:jc w:val="center"/>
              <w:rPr>
                <w:b/>
                <w:bCs/>
              </w:rPr>
            </w:pPr>
            <w:r w:rsidRPr="00F47CB5">
              <w:rPr>
                <w:bCs/>
              </w:rPr>
              <w:t>Реализация программы проекта</w:t>
            </w:r>
          </w:p>
        </w:tc>
      </w:tr>
      <w:tr w:rsidR="00736CDB" w:rsidRPr="00F47CB5" w:rsidTr="00415B67">
        <w:trPr>
          <w:gridAfter w:val="1"/>
          <w:wAfter w:w="1349" w:type="dxa"/>
          <w:trHeight w:val="379"/>
        </w:trPr>
        <w:tc>
          <w:tcPr>
            <w:tcW w:w="577" w:type="dxa"/>
          </w:tcPr>
          <w:p w:rsidR="00736CDB" w:rsidRPr="00F47CB5" w:rsidRDefault="00736CDB" w:rsidP="0086390F">
            <w:pPr>
              <w:ind w:left="710" w:hanging="666"/>
              <w:rPr>
                <w:b/>
                <w:bCs/>
              </w:rPr>
            </w:pPr>
            <w:r w:rsidRPr="00F47CB5">
              <w:rPr>
                <w:b/>
                <w:bCs/>
              </w:rPr>
              <w:t>2.1.</w:t>
            </w:r>
          </w:p>
        </w:tc>
        <w:tc>
          <w:tcPr>
            <w:tcW w:w="284" w:type="dxa"/>
          </w:tcPr>
          <w:p w:rsidR="00736CDB" w:rsidRPr="00F47CB5" w:rsidRDefault="00736CDB" w:rsidP="0086390F">
            <w:pPr>
              <w:jc w:val="center"/>
              <w:rPr>
                <w:b/>
                <w:bCs/>
                <w:lang w:val="ru-RU"/>
              </w:rPr>
            </w:pPr>
          </w:p>
          <w:p w:rsidR="00736CDB" w:rsidRPr="00F47CB5" w:rsidRDefault="00736CDB" w:rsidP="0086390F">
            <w:pPr>
              <w:jc w:val="center"/>
              <w:rPr>
                <w:b/>
                <w:bCs/>
                <w:lang w:val="ru-RU"/>
              </w:rPr>
            </w:pPr>
          </w:p>
        </w:tc>
        <w:tc>
          <w:tcPr>
            <w:tcW w:w="1417" w:type="dxa"/>
            <w:gridSpan w:val="3"/>
          </w:tcPr>
          <w:p w:rsidR="00736CDB" w:rsidRPr="00F47CB5" w:rsidRDefault="00736CDB" w:rsidP="0086390F">
            <w:pPr>
              <w:jc w:val="center"/>
              <w:rPr>
                <w:b/>
                <w:bCs/>
              </w:rPr>
            </w:pPr>
            <w:r w:rsidRPr="00F47CB5">
              <w:rPr>
                <w:b/>
                <w:bCs/>
              </w:rPr>
              <w:t>декабрь 2015 г. – декабрь 2016 г.</w:t>
            </w:r>
          </w:p>
        </w:tc>
        <w:tc>
          <w:tcPr>
            <w:tcW w:w="2977" w:type="dxa"/>
            <w:gridSpan w:val="3"/>
          </w:tcPr>
          <w:p w:rsidR="00736CDB" w:rsidRPr="00F47CB5" w:rsidRDefault="00736CDB" w:rsidP="0086390F">
            <w:pPr>
              <w:jc w:val="both"/>
              <w:rPr>
                <w:b/>
                <w:bCs/>
              </w:rPr>
            </w:pPr>
            <w:r w:rsidRPr="00F47CB5">
              <w:rPr>
                <w:bCs/>
              </w:rPr>
              <w:t>Создание муниципального центра по медиабезопасности детей и подростков на базе ЦРТДиЮ п. Чегдомын</w:t>
            </w:r>
          </w:p>
        </w:tc>
        <w:tc>
          <w:tcPr>
            <w:tcW w:w="5670" w:type="dxa"/>
            <w:gridSpan w:val="3"/>
          </w:tcPr>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pPr>
            <w:r w:rsidRPr="00F47CB5">
              <w:rPr>
                <w:bCs/>
              </w:rPr>
              <w:t xml:space="preserve">Положение </w:t>
            </w:r>
            <w:r w:rsidRPr="00F47CB5">
              <w:t>о районном Центре по медиабезопасности.</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pPr>
            <w:r w:rsidRPr="00F47CB5">
              <w:t>Приказ «О создании проблемно-целевых групп» от 12.10.2015 г., № 142.</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rPr>
                <w:bCs/>
              </w:rPr>
            </w:pPr>
            <w:r w:rsidRPr="00F47CB5">
              <w:t>Приказ «О создании проблемно-целевых групп» от 17.10.2016 г., № 120.</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rPr>
                <w:bCs/>
              </w:rPr>
            </w:pPr>
            <w:r w:rsidRPr="00F47CB5">
              <w:t>Приказ «О проведении месячника медиабезопасности» от. 21.01.2016, №31</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rPr>
                <w:bCs/>
              </w:rPr>
            </w:pPr>
            <w:r w:rsidRPr="00F47CB5">
              <w:t>Приказ «О проведении районной недели медиабезопасности» от  10.11.2016, №549.</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rPr>
                <w:bCs/>
              </w:rPr>
            </w:pPr>
            <w:r w:rsidRPr="00F47CB5">
              <w:t>Положение о месячнике медиабезопасности.</w:t>
            </w:r>
          </w:p>
          <w:p w:rsidR="00736CDB" w:rsidRPr="00F47CB5" w:rsidRDefault="00736CDB" w:rsidP="00F77CBD">
            <w:pPr>
              <w:pStyle w:val="ListParagraph"/>
              <w:widowControl/>
              <w:numPr>
                <w:ilvl w:val="0"/>
                <w:numId w:val="73"/>
              </w:numPr>
              <w:suppressAutoHyphens w:val="0"/>
              <w:autoSpaceDN/>
              <w:spacing w:after="200" w:line="276" w:lineRule="auto"/>
              <w:contextualSpacing/>
              <w:textAlignment w:val="auto"/>
              <w:rPr>
                <w:bCs/>
              </w:rPr>
            </w:pPr>
            <w:r w:rsidRPr="00F47CB5">
              <w:t>Положение о неделе медиабезопасности.</w:t>
            </w:r>
          </w:p>
        </w:tc>
      </w:tr>
      <w:tr w:rsidR="00736CDB" w:rsidRPr="00F47CB5" w:rsidTr="00415B67">
        <w:trPr>
          <w:gridAfter w:val="1"/>
          <w:wAfter w:w="1349" w:type="dxa"/>
          <w:trHeight w:val="379"/>
        </w:trPr>
        <w:tc>
          <w:tcPr>
            <w:tcW w:w="577" w:type="dxa"/>
          </w:tcPr>
          <w:p w:rsidR="00736CDB" w:rsidRPr="00F47CB5" w:rsidRDefault="00736CDB" w:rsidP="0086390F">
            <w:pPr>
              <w:ind w:left="710" w:hanging="666"/>
              <w:rPr>
                <w:b/>
                <w:bCs/>
              </w:rPr>
            </w:pPr>
          </w:p>
        </w:tc>
        <w:tc>
          <w:tcPr>
            <w:tcW w:w="284" w:type="dxa"/>
          </w:tcPr>
          <w:p w:rsidR="00736CDB" w:rsidRPr="00F47CB5" w:rsidRDefault="00736CDB" w:rsidP="0086390F">
            <w:pPr>
              <w:jc w:val="center"/>
              <w:rPr>
                <w:b/>
                <w:bCs/>
              </w:rPr>
            </w:pPr>
          </w:p>
        </w:tc>
        <w:tc>
          <w:tcPr>
            <w:tcW w:w="1417" w:type="dxa"/>
            <w:gridSpan w:val="3"/>
          </w:tcPr>
          <w:p w:rsidR="00736CDB" w:rsidRPr="00F47CB5" w:rsidRDefault="00736CDB" w:rsidP="0086390F">
            <w:pPr>
              <w:jc w:val="center"/>
              <w:rPr>
                <w:b/>
                <w:bCs/>
              </w:rPr>
            </w:pPr>
            <w:r w:rsidRPr="00F47CB5">
              <w:rPr>
                <w:b/>
                <w:bCs/>
              </w:rPr>
              <w:t>январь 2016 г. – февраль 2017г.</w:t>
            </w:r>
          </w:p>
        </w:tc>
        <w:tc>
          <w:tcPr>
            <w:tcW w:w="2977" w:type="dxa"/>
            <w:gridSpan w:val="3"/>
          </w:tcPr>
          <w:p w:rsidR="00736CDB" w:rsidRPr="00F47CB5" w:rsidRDefault="00736CDB" w:rsidP="0086390F">
            <w:pPr>
              <w:jc w:val="both"/>
              <w:rPr>
                <w:bCs/>
              </w:rPr>
            </w:pPr>
            <w:r w:rsidRPr="00F47CB5">
              <w:rPr>
                <w:bCs/>
              </w:rPr>
              <w:t>Организация деятельности с детьми и подростками</w:t>
            </w:r>
          </w:p>
        </w:tc>
        <w:tc>
          <w:tcPr>
            <w:tcW w:w="5670" w:type="dxa"/>
            <w:gridSpan w:val="3"/>
          </w:tcPr>
          <w:p w:rsidR="00736CDB" w:rsidRPr="00F47CB5" w:rsidRDefault="00736CDB" w:rsidP="0086390F">
            <w:pPr>
              <w:ind w:hanging="108"/>
              <w:jc w:val="center"/>
              <w:rPr>
                <w:b/>
              </w:rPr>
            </w:pPr>
            <w:r w:rsidRPr="00F47CB5">
              <w:rPr>
                <w:b/>
                <w:bCs/>
              </w:rPr>
              <w:t>2016 год Месячник медиабезопасности в образовательных учреждениях Верхнебуреинского района</w:t>
            </w:r>
          </w:p>
          <w:p w:rsidR="00736CDB" w:rsidRPr="00F47CB5" w:rsidRDefault="00736CDB" w:rsidP="0086390F">
            <w:pPr>
              <w:ind w:hanging="108"/>
            </w:pPr>
            <w:r w:rsidRPr="00F47CB5">
              <w:t>Участники - 22 образовательных учреждения Верхнебуреинского района, около1700 детей и подростков.</w:t>
            </w:r>
          </w:p>
          <w:p w:rsidR="00736CDB" w:rsidRPr="00F47CB5" w:rsidRDefault="00736CDB" w:rsidP="0086390F">
            <w:pPr>
              <w:ind w:firstLine="720"/>
            </w:pPr>
            <w:r w:rsidRPr="00F47CB5">
              <w:t>В рамках месячника прошли:</w:t>
            </w:r>
          </w:p>
          <w:p w:rsidR="00736CDB" w:rsidRPr="00F47CB5" w:rsidRDefault="00736CDB" w:rsidP="0086390F">
            <w:pPr>
              <w:ind w:hanging="108"/>
            </w:pPr>
            <w:r w:rsidRPr="00F47CB5">
              <w:t>- мониторинг проблем по обеспечению Интернет-безопасности (947 школьников);</w:t>
            </w:r>
          </w:p>
          <w:p w:rsidR="00736CDB" w:rsidRPr="00F47CB5" w:rsidRDefault="00736CDB" w:rsidP="0086390F">
            <w:pPr>
              <w:ind w:hanging="108"/>
            </w:pPr>
            <w:r w:rsidRPr="00F47CB5">
              <w:t>-  конкурсные  мероприятия (около 700 детей и подростков):</w:t>
            </w:r>
          </w:p>
          <w:p w:rsidR="00736CDB" w:rsidRPr="00F47CB5" w:rsidRDefault="00736CDB" w:rsidP="00F77CBD">
            <w:pPr>
              <w:pStyle w:val="ListParagraph"/>
              <w:widowControl/>
              <w:numPr>
                <w:ilvl w:val="0"/>
                <w:numId w:val="74"/>
              </w:numPr>
              <w:suppressAutoHyphens w:val="0"/>
              <w:autoSpaceDN/>
              <w:contextualSpacing/>
              <w:textAlignment w:val="auto"/>
              <w:rPr>
                <w:bCs/>
              </w:rPr>
            </w:pPr>
            <w:r w:rsidRPr="00F47CB5">
              <w:t>районный конкурс детского рисунка «Мой любимый герой отечественного Мульти» среди общеобразовательных учреждений и учреждений дополнительного образования;</w:t>
            </w:r>
          </w:p>
          <w:p w:rsidR="00736CDB" w:rsidRPr="00F47CB5" w:rsidRDefault="00736CDB" w:rsidP="00F77CBD">
            <w:pPr>
              <w:pStyle w:val="ListParagraph"/>
              <w:widowControl/>
              <w:numPr>
                <w:ilvl w:val="0"/>
                <w:numId w:val="74"/>
              </w:numPr>
              <w:suppressAutoHyphens w:val="0"/>
              <w:autoSpaceDN/>
              <w:contextualSpacing/>
              <w:textAlignment w:val="auto"/>
              <w:rPr>
                <w:bCs/>
              </w:rPr>
            </w:pPr>
            <w:r w:rsidRPr="00F47CB5">
              <w:t xml:space="preserve"> районный конкурс детского рисунка «Я и Интернет» среди общеобразовательных учреждений и учреждений дополнительного образования;</w:t>
            </w:r>
          </w:p>
          <w:p w:rsidR="00736CDB" w:rsidRPr="00F47CB5" w:rsidRDefault="00736CDB" w:rsidP="00F77CBD">
            <w:pPr>
              <w:pStyle w:val="ListParagraph"/>
              <w:widowControl/>
              <w:numPr>
                <w:ilvl w:val="0"/>
                <w:numId w:val="74"/>
              </w:numPr>
              <w:suppressAutoHyphens w:val="0"/>
              <w:autoSpaceDN/>
              <w:contextualSpacing/>
              <w:textAlignment w:val="auto"/>
              <w:rPr>
                <w:bCs/>
              </w:rPr>
            </w:pPr>
            <w:r w:rsidRPr="00F47CB5">
              <w:t xml:space="preserve">районный конкурс плаката «Интернет глазами детей» среди учреждений дополнительного образования; </w:t>
            </w:r>
          </w:p>
          <w:p w:rsidR="00736CDB" w:rsidRPr="00F47CB5" w:rsidRDefault="00736CDB" w:rsidP="00F77CBD">
            <w:pPr>
              <w:pStyle w:val="ListParagraph"/>
              <w:widowControl/>
              <w:numPr>
                <w:ilvl w:val="0"/>
                <w:numId w:val="74"/>
              </w:numPr>
              <w:suppressAutoHyphens w:val="0"/>
              <w:autoSpaceDN/>
              <w:contextualSpacing/>
              <w:textAlignment w:val="auto"/>
              <w:rPr>
                <w:bCs/>
              </w:rPr>
            </w:pPr>
            <w:r w:rsidRPr="00F47CB5">
              <w:t>Квест «Безопасный Интернет»;</w:t>
            </w:r>
          </w:p>
          <w:p w:rsidR="00736CDB" w:rsidRPr="00F47CB5" w:rsidRDefault="00736CDB" w:rsidP="0086390F">
            <w:pPr>
              <w:ind w:hanging="108"/>
            </w:pPr>
            <w:r w:rsidRPr="00F47CB5">
              <w:t xml:space="preserve">- 30 коммуникативных  тренингов; </w:t>
            </w:r>
          </w:p>
          <w:p w:rsidR="00736CDB" w:rsidRPr="00F47CB5" w:rsidRDefault="00736CDB" w:rsidP="0086390F">
            <w:pPr>
              <w:ind w:hanging="108"/>
            </w:pPr>
            <w:r w:rsidRPr="00F47CB5">
              <w:t>- тематические дни: «День живого общения», «День игр» (ок. 500 детей и подростков);</w:t>
            </w:r>
          </w:p>
          <w:p w:rsidR="00736CDB" w:rsidRPr="00F47CB5" w:rsidRDefault="00736CDB" w:rsidP="0086390F">
            <w:pPr>
              <w:ind w:hanging="108"/>
            </w:pPr>
            <w:r w:rsidRPr="00F47CB5">
              <w:t>- 5 библиотечных занятий (ок. 100 детей)</w:t>
            </w:r>
          </w:p>
          <w:p w:rsidR="00736CDB" w:rsidRPr="00F47CB5" w:rsidRDefault="00736CDB" w:rsidP="0086390F">
            <w:pPr>
              <w:ind w:hanging="108"/>
              <w:jc w:val="center"/>
              <w:rPr>
                <w:b/>
                <w:bCs/>
              </w:rPr>
            </w:pPr>
            <w:r w:rsidRPr="00F47CB5">
              <w:rPr>
                <w:b/>
                <w:bCs/>
              </w:rPr>
              <w:t>2017 год Неделя медиабезопасности в образовательных учреждениях Верхнебуреинского района</w:t>
            </w:r>
          </w:p>
          <w:p w:rsidR="00736CDB" w:rsidRPr="00F47CB5" w:rsidRDefault="00736CDB" w:rsidP="0086390F">
            <w:pPr>
              <w:ind w:hanging="108"/>
            </w:pPr>
            <w:r w:rsidRPr="00F47CB5">
              <w:t>Участники -  16 образовательных учреждений Верхнебуреинского района, около2000 детей и подростков.</w:t>
            </w:r>
          </w:p>
          <w:p w:rsidR="00736CDB" w:rsidRPr="00F47CB5" w:rsidRDefault="00736CDB" w:rsidP="0086390F">
            <w:pPr>
              <w:ind w:firstLine="720"/>
            </w:pPr>
            <w:r w:rsidRPr="00F47CB5">
              <w:t>В рамках недели прошли:</w:t>
            </w:r>
          </w:p>
          <w:p w:rsidR="00736CDB" w:rsidRPr="00F47CB5" w:rsidRDefault="00736CDB" w:rsidP="0086390F">
            <w:pPr>
              <w:ind w:hanging="108"/>
            </w:pPr>
            <w:r w:rsidRPr="00F47CB5">
              <w:t>- мониторинг проблем по обеспечению Интернет-безопасности (1204 школьников);</w:t>
            </w:r>
          </w:p>
          <w:p w:rsidR="00736CDB" w:rsidRPr="00F47CB5" w:rsidRDefault="00736CDB" w:rsidP="0086390F">
            <w:pPr>
              <w:ind w:hanging="108"/>
            </w:pPr>
            <w:r w:rsidRPr="00F47CB5">
              <w:t>-  конкурсные мероприятия (около 500 детей и подростков):</w:t>
            </w:r>
          </w:p>
          <w:p w:rsidR="00736CDB" w:rsidRPr="00F47CB5" w:rsidRDefault="00736CDB" w:rsidP="00F77CBD">
            <w:pPr>
              <w:pStyle w:val="ListParagraph"/>
              <w:widowControl/>
              <w:numPr>
                <w:ilvl w:val="0"/>
                <w:numId w:val="78"/>
              </w:numPr>
              <w:suppressAutoHyphens w:val="0"/>
              <w:autoSpaceDN/>
              <w:contextualSpacing/>
              <w:textAlignment w:val="auto"/>
            </w:pPr>
            <w:r w:rsidRPr="00F47CB5">
              <w:t>квест «Безопасный Интернет – 2»;</w:t>
            </w:r>
          </w:p>
          <w:p w:rsidR="00736CDB" w:rsidRPr="00F47CB5" w:rsidRDefault="00736CDB" w:rsidP="00F77CBD">
            <w:pPr>
              <w:pStyle w:val="ListParagraph"/>
              <w:widowControl/>
              <w:numPr>
                <w:ilvl w:val="0"/>
                <w:numId w:val="78"/>
              </w:numPr>
              <w:suppressAutoHyphens w:val="0"/>
              <w:autoSpaceDN/>
              <w:contextualSpacing/>
              <w:textAlignment w:val="auto"/>
            </w:pPr>
            <w:r w:rsidRPr="00F47CB5">
              <w:t>районный конкурс детского рисунка «Любимые мультфильмы папы и мамы» среди общеобразовательных учреждений и учреждений дошкольного образования;</w:t>
            </w:r>
          </w:p>
          <w:p w:rsidR="00736CDB" w:rsidRPr="00F47CB5" w:rsidRDefault="00736CDB" w:rsidP="00F77CBD">
            <w:pPr>
              <w:pStyle w:val="ListParagraph"/>
              <w:widowControl/>
              <w:numPr>
                <w:ilvl w:val="0"/>
                <w:numId w:val="78"/>
              </w:numPr>
              <w:suppressAutoHyphens w:val="0"/>
              <w:autoSpaceDN/>
              <w:contextualSpacing/>
              <w:textAlignment w:val="auto"/>
            </w:pPr>
            <w:r w:rsidRPr="00F47CB5">
              <w:t xml:space="preserve"> районный конкурс фотографий  «Мир без Интернета» среди общеобразовательных учреждений и учреждений дополнительного образования;</w:t>
            </w:r>
          </w:p>
          <w:p w:rsidR="00736CDB" w:rsidRPr="00F47CB5" w:rsidRDefault="00736CDB" w:rsidP="00F77CBD">
            <w:pPr>
              <w:pStyle w:val="ListParagraph"/>
              <w:widowControl/>
              <w:numPr>
                <w:ilvl w:val="0"/>
                <w:numId w:val="78"/>
              </w:numPr>
              <w:suppressAutoHyphens w:val="0"/>
              <w:autoSpaceDN/>
              <w:contextualSpacing/>
              <w:textAlignment w:val="auto"/>
            </w:pPr>
            <w:r w:rsidRPr="00F47CB5">
              <w:t>выставка конкурсных работ детей и подростков;</w:t>
            </w:r>
          </w:p>
          <w:p w:rsidR="00736CDB" w:rsidRPr="00F47CB5" w:rsidRDefault="00736CDB" w:rsidP="00F77CBD">
            <w:pPr>
              <w:pStyle w:val="ListParagraph"/>
              <w:widowControl/>
              <w:numPr>
                <w:ilvl w:val="0"/>
                <w:numId w:val="78"/>
              </w:numPr>
              <w:suppressAutoHyphens w:val="0"/>
              <w:autoSpaceDN/>
              <w:contextualSpacing/>
              <w:textAlignment w:val="auto"/>
            </w:pPr>
            <w:r w:rsidRPr="00F47CB5">
              <w:t>школьные этапы районных конкурсов;</w:t>
            </w:r>
          </w:p>
          <w:p w:rsidR="00736CDB" w:rsidRPr="00F47CB5" w:rsidRDefault="00736CDB" w:rsidP="0086390F">
            <w:pPr>
              <w:ind w:hanging="108"/>
            </w:pPr>
            <w:r w:rsidRPr="00F47CB5">
              <w:t xml:space="preserve">- 14 коммуникативных тренингов; </w:t>
            </w:r>
          </w:p>
          <w:p w:rsidR="00736CDB" w:rsidRPr="00F47CB5" w:rsidRDefault="00736CDB" w:rsidP="0086390F">
            <w:pPr>
              <w:ind w:hanging="108"/>
            </w:pPr>
            <w:r w:rsidRPr="00F47CB5">
              <w:t>- 54 классных часов по медиабезопасности;</w:t>
            </w:r>
          </w:p>
          <w:p w:rsidR="00736CDB" w:rsidRPr="00F47CB5" w:rsidRDefault="00736CDB" w:rsidP="0086390F">
            <w:pPr>
              <w:ind w:hanging="108"/>
            </w:pPr>
            <w:r w:rsidRPr="00F47CB5">
              <w:t>- тематические дни: «День живого общения», «День без телефона» (ок. 60 детей и подростков);</w:t>
            </w:r>
          </w:p>
          <w:p w:rsidR="00736CDB" w:rsidRPr="00F47CB5" w:rsidRDefault="00736CDB" w:rsidP="0086390F">
            <w:pPr>
              <w:jc w:val="center"/>
              <w:rPr>
                <w:b/>
              </w:rPr>
            </w:pPr>
            <w:r w:rsidRPr="00F47CB5">
              <w:rPr>
                <w:b/>
              </w:rPr>
              <w:t>Мероприятия для обучающихся ЦРТДиЮ:</w:t>
            </w:r>
          </w:p>
          <w:p w:rsidR="00736CDB" w:rsidRPr="00F47CB5" w:rsidRDefault="00736CDB" w:rsidP="0086390F">
            <w:pPr>
              <w:rPr>
                <w:bCs/>
              </w:rPr>
            </w:pPr>
            <w:r w:rsidRPr="00F47CB5">
              <w:rPr>
                <w:bCs/>
              </w:rPr>
              <w:t>- занятия для детей и подростков по правилам ответственного и безопасного пользования услугами Интернета и мобильной (сотовой) связи (1200 детей и подростков);</w:t>
            </w:r>
          </w:p>
          <w:p w:rsidR="00736CDB" w:rsidRPr="00F47CB5" w:rsidRDefault="00736CDB" w:rsidP="0086390F">
            <w:pPr>
              <w:ind w:left="-225" w:firstLine="225"/>
              <w:rPr>
                <w:bCs/>
              </w:rPr>
            </w:pPr>
            <w:r w:rsidRPr="00F47CB5">
              <w:rPr>
                <w:bCs/>
              </w:rPr>
              <w:t>- акция Добрая игрушка (113 детей);</w:t>
            </w:r>
          </w:p>
          <w:p w:rsidR="00736CDB" w:rsidRPr="00F47CB5" w:rsidRDefault="00736CDB" w:rsidP="0086390F">
            <w:pPr>
              <w:rPr>
                <w:bCs/>
              </w:rPr>
            </w:pPr>
            <w:r w:rsidRPr="00F47CB5">
              <w:rPr>
                <w:bCs/>
              </w:rPr>
              <w:t>- игра - путешествие по станциям «Безопасный Интернет» (53 чел.).</w:t>
            </w:r>
          </w:p>
          <w:p w:rsidR="00736CDB" w:rsidRPr="00F47CB5" w:rsidRDefault="00736CDB" w:rsidP="0086390F">
            <w:pPr>
              <w:ind w:left="-225" w:firstLine="225"/>
              <w:rPr>
                <w:bCs/>
              </w:rPr>
            </w:pPr>
          </w:p>
        </w:tc>
      </w:tr>
      <w:tr w:rsidR="00736CDB" w:rsidRPr="00F47CB5" w:rsidTr="00415B67">
        <w:trPr>
          <w:gridAfter w:val="1"/>
          <w:wAfter w:w="1349" w:type="dxa"/>
          <w:trHeight w:val="379"/>
        </w:trPr>
        <w:tc>
          <w:tcPr>
            <w:tcW w:w="577" w:type="dxa"/>
          </w:tcPr>
          <w:p w:rsidR="00736CDB" w:rsidRPr="00F47CB5" w:rsidRDefault="00736CDB" w:rsidP="0086390F">
            <w:pPr>
              <w:ind w:left="710" w:hanging="666"/>
              <w:rPr>
                <w:b/>
                <w:bCs/>
              </w:rPr>
            </w:pPr>
          </w:p>
        </w:tc>
        <w:tc>
          <w:tcPr>
            <w:tcW w:w="284" w:type="dxa"/>
          </w:tcPr>
          <w:p w:rsidR="00736CDB" w:rsidRPr="00F47CB5" w:rsidRDefault="00736CDB" w:rsidP="0086390F">
            <w:pPr>
              <w:jc w:val="center"/>
              <w:rPr>
                <w:b/>
                <w:bCs/>
              </w:rPr>
            </w:pPr>
          </w:p>
        </w:tc>
        <w:tc>
          <w:tcPr>
            <w:tcW w:w="1417" w:type="dxa"/>
            <w:gridSpan w:val="3"/>
          </w:tcPr>
          <w:p w:rsidR="00736CDB" w:rsidRPr="00F47CB5" w:rsidRDefault="00736CDB" w:rsidP="0086390F">
            <w:pPr>
              <w:jc w:val="center"/>
              <w:rPr>
                <w:b/>
                <w:bCs/>
              </w:rPr>
            </w:pPr>
            <w:r w:rsidRPr="00F47CB5">
              <w:rPr>
                <w:b/>
                <w:bCs/>
              </w:rPr>
              <w:t>ноябрь 2015 г. - март 2017 г.</w:t>
            </w:r>
          </w:p>
        </w:tc>
        <w:tc>
          <w:tcPr>
            <w:tcW w:w="2977" w:type="dxa"/>
            <w:gridSpan w:val="3"/>
          </w:tcPr>
          <w:p w:rsidR="00736CDB" w:rsidRPr="00F47CB5" w:rsidRDefault="00736CDB" w:rsidP="0086390F">
            <w:r w:rsidRPr="00F47CB5">
              <w:rPr>
                <w:bCs/>
              </w:rPr>
              <w:t xml:space="preserve">Организация деятельности с родителями </w:t>
            </w:r>
          </w:p>
        </w:tc>
        <w:tc>
          <w:tcPr>
            <w:tcW w:w="5670" w:type="dxa"/>
            <w:gridSpan w:val="3"/>
          </w:tcPr>
          <w:p w:rsidR="00736CDB" w:rsidRPr="00F47CB5" w:rsidRDefault="00736CDB" w:rsidP="00F77CBD">
            <w:pPr>
              <w:pStyle w:val="ListParagraph"/>
              <w:widowControl/>
              <w:numPr>
                <w:ilvl w:val="0"/>
                <w:numId w:val="75"/>
              </w:numPr>
              <w:suppressAutoHyphens w:val="0"/>
              <w:autoSpaceDN/>
              <w:contextualSpacing/>
              <w:textAlignment w:val="auto"/>
              <w:rPr>
                <w:bCs/>
              </w:rPr>
            </w:pPr>
            <w:r w:rsidRPr="00F47CB5">
              <w:rPr>
                <w:bCs/>
              </w:rPr>
              <w:t xml:space="preserve">В учреждении регулярно пополняется информацией по медиабезопасности </w:t>
            </w:r>
            <w:r w:rsidRPr="00F47CB5">
              <w:t xml:space="preserve">стенд  «Медиабезопасность детей и подростков» и </w:t>
            </w:r>
            <w:r w:rsidRPr="00F47CB5">
              <w:rPr>
                <w:bCs/>
              </w:rPr>
              <w:t xml:space="preserve">страничка для родителей на сайте ЦРТДиЮ. </w:t>
            </w:r>
          </w:p>
          <w:p w:rsidR="00736CDB" w:rsidRPr="00F47CB5" w:rsidRDefault="00736CDB" w:rsidP="00F77CBD">
            <w:pPr>
              <w:pStyle w:val="ListParagraph"/>
              <w:widowControl/>
              <w:numPr>
                <w:ilvl w:val="0"/>
                <w:numId w:val="75"/>
              </w:numPr>
              <w:suppressAutoHyphens w:val="0"/>
              <w:autoSpaceDN/>
              <w:contextualSpacing/>
              <w:textAlignment w:val="auto"/>
              <w:rPr>
                <w:bCs/>
              </w:rPr>
            </w:pPr>
            <w:r w:rsidRPr="00F47CB5">
              <w:rPr>
                <w:bCs/>
              </w:rPr>
              <w:t xml:space="preserve">Проведение </w:t>
            </w:r>
            <w:r w:rsidRPr="00F47CB5">
              <w:t>родительских собраний по медиабезопасности (ок.300 родителей в 2016 году и около 400 родителей в 2017 году).</w:t>
            </w:r>
          </w:p>
          <w:p w:rsidR="00736CDB" w:rsidRPr="00F47CB5" w:rsidRDefault="00736CDB" w:rsidP="00F77CBD">
            <w:pPr>
              <w:pStyle w:val="ListParagraph"/>
              <w:widowControl/>
              <w:numPr>
                <w:ilvl w:val="0"/>
                <w:numId w:val="75"/>
              </w:numPr>
              <w:suppressAutoHyphens w:val="0"/>
              <w:autoSpaceDN/>
              <w:contextualSpacing/>
              <w:textAlignment w:val="auto"/>
              <w:rPr>
                <w:bCs/>
              </w:rPr>
            </w:pPr>
            <w:r w:rsidRPr="00F47CB5">
              <w:t>Мониторинг проблем по обеспечению Интернет-безопасности (в 2016 году около 100 родителей, в 2017 году - 335 родителей).</w:t>
            </w:r>
          </w:p>
          <w:p w:rsidR="00736CDB" w:rsidRPr="00F47CB5" w:rsidRDefault="00736CDB" w:rsidP="00F77CBD">
            <w:pPr>
              <w:pStyle w:val="ListParagraph"/>
              <w:widowControl/>
              <w:numPr>
                <w:ilvl w:val="0"/>
                <w:numId w:val="75"/>
              </w:numPr>
              <w:suppressAutoHyphens w:val="0"/>
              <w:autoSpaceDN/>
              <w:contextualSpacing/>
              <w:textAlignment w:val="auto"/>
              <w:rPr>
                <w:bCs/>
              </w:rPr>
            </w:pPr>
            <w:r w:rsidRPr="00F47CB5">
              <w:t>Акция «Добрая игрушка» (26 родителей).</w:t>
            </w:r>
          </w:p>
          <w:p w:rsidR="00736CDB" w:rsidRPr="00F47CB5" w:rsidRDefault="00736CDB" w:rsidP="00F77CBD">
            <w:pPr>
              <w:pStyle w:val="ListParagraph"/>
              <w:widowControl/>
              <w:numPr>
                <w:ilvl w:val="0"/>
                <w:numId w:val="75"/>
              </w:numPr>
              <w:suppressAutoHyphens w:val="0"/>
              <w:autoSpaceDN/>
              <w:contextualSpacing/>
              <w:textAlignment w:val="auto"/>
              <w:rPr>
                <w:bCs/>
              </w:rPr>
            </w:pPr>
            <w:r w:rsidRPr="00F47CB5">
              <w:rPr>
                <w:bCs/>
              </w:rPr>
              <w:t>Деятельность медиапатруля (10-15 родителей).</w:t>
            </w:r>
          </w:p>
          <w:p w:rsidR="00736CDB" w:rsidRPr="00F47CB5" w:rsidRDefault="00736CDB" w:rsidP="0086390F">
            <w:pPr>
              <w:ind w:left="360"/>
              <w:rPr>
                <w:bCs/>
              </w:rPr>
            </w:pPr>
          </w:p>
        </w:tc>
      </w:tr>
      <w:tr w:rsidR="00736CDB" w:rsidRPr="00F47CB5" w:rsidTr="00415B67">
        <w:trPr>
          <w:gridAfter w:val="1"/>
          <w:wAfter w:w="1349" w:type="dxa"/>
          <w:trHeight w:val="379"/>
        </w:trPr>
        <w:tc>
          <w:tcPr>
            <w:tcW w:w="577" w:type="dxa"/>
          </w:tcPr>
          <w:p w:rsidR="00736CDB" w:rsidRPr="00F47CB5" w:rsidRDefault="00736CDB" w:rsidP="0086390F">
            <w:pPr>
              <w:ind w:left="710" w:hanging="666"/>
              <w:rPr>
                <w:b/>
                <w:bCs/>
              </w:rPr>
            </w:pPr>
          </w:p>
        </w:tc>
        <w:tc>
          <w:tcPr>
            <w:tcW w:w="284" w:type="dxa"/>
          </w:tcPr>
          <w:p w:rsidR="00736CDB" w:rsidRPr="00F47CB5" w:rsidRDefault="00736CDB" w:rsidP="0086390F">
            <w:pPr>
              <w:jc w:val="center"/>
              <w:rPr>
                <w:b/>
                <w:bCs/>
              </w:rPr>
            </w:pPr>
          </w:p>
        </w:tc>
        <w:tc>
          <w:tcPr>
            <w:tcW w:w="1417" w:type="dxa"/>
            <w:gridSpan w:val="3"/>
          </w:tcPr>
          <w:p w:rsidR="00736CDB" w:rsidRPr="00F47CB5" w:rsidRDefault="00736CDB" w:rsidP="0086390F">
            <w:pPr>
              <w:jc w:val="center"/>
              <w:rPr>
                <w:b/>
                <w:bCs/>
              </w:rPr>
            </w:pPr>
            <w:r w:rsidRPr="00F47CB5">
              <w:rPr>
                <w:b/>
                <w:bCs/>
              </w:rPr>
              <w:t>январь-март 2016 г</w:t>
            </w:r>
          </w:p>
        </w:tc>
        <w:tc>
          <w:tcPr>
            <w:tcW w:w="2977" w:type="dxa"/>
            <w:gridSpan w:val="3"/>
          </w:tcPr>
          <w:p w:rsidR="00736CDB" w:rsidRPr="00F47CB5" w:rsidRDefault="00736CDB" w:rsidP="0086390F">
            <w:r w:rsidRPr="00F47CB5">
              <w:rPr>
                <w:bCs/>
              </w:rPr>
              <w:t>Организация деятельности с педагогическими работниками</w:t>
            </w:r>
          </w:p>
        </w:tc>
        <w:tc>
          <w:tcPr>
            <w:tcW w:w="5670" w:type="dxa"/>
            <w:gridSpan w:val="3"/>
          </w:tcPr>
          <w:p w:rsidR="00736CDB" w:rsidRPr="00F47CB5" w:rsidRDefault="00736CDB" w:rsidP="00F77CBD">
            <w:pPr>
              <w:pStyle w:val="ListParagraph"/>
              <w:widowControl/>
              <w:numPr>
                <w:ilvl w:val="0"/>
                <w:numId w:val="76"/>
              </w:numPr>
              <w:suppressAutoHyphens w:val="0"/>
              <w:autoSpaceDN/>
              <w:spacing w:after="200" w:line="276" w:lineRule="auto"/>
              <w:contextualSpacing/>
              <w:textAlignment w:val="auto"/>
            </w:pPr>
            <w:r w:rsidRPr="00F47CB5">
              <w:t>Обучающий семинар для работников дополнительного, общего и дошкольного образования  «Организация информационно-безопасного учебного пространства в ОУ, взаимосвязь с родителями обучающихся в решении проблемы медиабезопасности»  (60 человек).</w:t>
            </w:r>
          </w:p>
          <w:p w:rsidR="00736CDB" w:rsidRPr="00F47CB5" w:rsidRDefault="00736CDB" w:rsidP="00F77CBD">
            <w:pPr>
              <w:pStyle w:val="ListParagraph"/>
              <w:widowControl/>
              <w:numPr>
                <w:ilvl w:val="0"/>
                <w:numId w:val="76"/>
              </w:numPr>
              <w:suppressAutoHyphens w:val="0"/>
              <w:autoSpaceDN/>
              <w:spacing w:after="200" w:line="276" w:lineRule="auto"/>
              <w:contextualSpacing/>
              <w:textAlignment w:val="auto"/>
            </w:pPr>
            <w:r w:rsidRPr="00F47CB5">
              <w:t>Педсовет педагогов ЦРТДиЮ «Формирование у обучающихся опыта безопасного и ответственного использования сети Интернет в учебной (проектной) деятельности» (20 чел.).</w:t>
            </w:r>
          </w:p>
        </w:tc>
      </w:tr>
      <w:tr w:rsidR="00736CDB" w:rsidRPr="00F47CB5" w:rsidTr="00415B67">
        <w:trPr>
          <w:gridAfter w:val="1"/>
          <w:wAfter w:w="1349" w:type="dxa"/>
          <w:trHeight w:val="379"/>
        </w:trPr>
        <w:tc>
          <w:tcPr>
            <w:tcW w:w="577" w:type="dxa"/>
          </w:tcPr>
          <w:p w:rsidR="00736CDB" w:rsidRPr="00F47CB5" w:rsidRDefault="00736CDB" w:rsidP="0086390F">
            <w:pPr>
              <w:ind w:left="710" w:hanging="666"/>
              <w:rPr>
                <w:b/>
                <w:bCs/>
              </w:rPr>
            </w:pPr>
          </w:p>
        </w:tc>
        <w:tc>
          <w:tcPr>
            <w:tcW w:w="284" w:type="dxa"/>
          </w:tcPr>
          <w:p w:rsidR="00736CDB" w:rsidRPr="00F47CB5" w:rsidRDefault="00736CDB" w:rsidP="0086390F">
            <w:pPr>
              <w:jc w:val="center"/>
              <w:rPr>
                <w:b/>
                <w:bCs/>
              </w:rPr>
            </w:pPr>
          </w:p>
        </w:tc>
        <w:tc>
          <w:tcPr>
            <w:tcW w:w="1417" w:type="dxa"/>
            <w:gridSpan w:val="3"/>
          </w:tcPr>
          <w:p w:rsidR="00736CDB" w:rsidRPr="00F47CB5" w:rsidRDefault="00736CDB" w:rsidP="0086390F">
            <w:pPr>
              <w:jc w:val="center"/>
              <w:rPr>
                <w:b/>
                <w:bCs/>
              </w:rPr>
            </w:pPr>
            <w:r w:rsidRPr="00F47CB5">
              <w:rPr>
                <w:b/>
                <w:bCs/>
              </w:rPr>
              <w:t>декабрь 2015  г. – январь 2017 г</w:t>
            </w:r>
          </w:p>
        </w:tc>
        <w:tc>
          <w:tcPr>
            <w:tcW w:w="2977" w:type="dxa"/>
            <w:gridSpan w:val="3"/>
          </w:tcPr>
          <w:p w:rsidR="00736CDB" w:rsidRPr="00F47CB5" w:rsidRDefault="00736CDB" w:rsidP="0086390F">
            <w:pPr>
              <w:jc w:val="both"/>
              <w:rPr>
                <w:bCs/>
              </w:rPr>
            </w:pPr>
            <w:r w:rsidRPr="00F47CB5">
              <w:rPr>
                <w:bCs/>
              </w:rPr>
              <w:t>Организация деятельности с</w:t>
            </w:r>
            <w:r w:rsidRPr="00F47CB5">
              <w:rPr>
                <w:sz w:val="28"/>
                <w:szCs w:val="28"/>
              </w:rPr>
              <w:t xml:space="preserve"> </w:t>
            </w:r>
            <w:r w:rsidRPr="00F47CB5">
              <w:t xml:space="preserve">руководителями учреждений образования и культуры района </w:t>
            </w:r>
          </w:p>
        </w:tc>
        <w:tc>
          <w:tcPr>
            <w:tcW w:w="5670" w:type="dxa"/>
            <w:gridSpan w:val="3"/>
          </w:tcPr>
          <w:p w:rsidR="00736CDB" w:rsidRPr="00F47CB5" w:rsidRDefault="00736CDB" w:rsidP="0086390F">
            <w:pPr>
              <w:jc w:val="both"/>
            </w:pPr>
            <w:r w:rsidRPr="00F47CB5">
              <w:rPr>
                <w:bCs/>
              </w:rPr>
              <w:t xml:space="preserve">2016 год. Круглый стол по вопросам информационной безопасности: </w:t>
            </w:r>
            <w:r w:rsidRPr="00F47CB5">
              <w:t>«Опасность современной информационной среды для детей и подростков»</w:t>
            </w:r>
            <w:r w:rsidRPr="00F47CB5">
              <w:rPr>
                <w:lang w:val="ru-RU"/>
              </w:rPr>
              <w:t xml:space="preserve"> (12 человек)</w:t>
            </w:r>
            <w:r w:rsidRPr="00F47CB5">
              <w:t>:</w:t>
            </w:r>
          </w:p>
          <w:p w:rsidR="00736CDB" w:rsidRPr="00F47CB5" w:rsidRDefault="00736CDB" w:rsidP="00F77CBD">
            <w:pPr>
              <w:pStyle w:val="ListParagraph"/>
              <w:widowControl/>
              <w:numPr>
                <w:ilvl w:val="0"/>
                <w:numId w:val="77"/>
              </w:numPr>
              <w:suppressAutoHyphens w:val="0"/>
              <w:autoSpaceDN/>
              <w:spacing w:after="200" w:line="276" w:lineRule="auto"/>
              <w:contextualSpacing/>
              <w:jc w:val="both"/>
              <w:textAlignment w:val="auto"/>
            </w:pPr>
            <w:r w:rsidRPr="00F47CB5">
              <w:t>«ФЗ 436 «О защите детей от информации, причиняющей вред их здоровью и развитию»;</w:t>
            </w:r>
          </w:p>
          <w:p w:rsidR="00736CDB" w:rsidRPr="00F47CB5" w:rsidRDefault="00736CDB" w:rsidP="00F77CBD">
            <w:pPr>
              <w:pStyle w:val="ListParagraph"/>
              <w:widowControl/>
              <w:numPr>
                <w:ilvl w:val="0"/>
                <w:numId w:val="77"/>
              </w:numPr>
              <w:suppressAutoHyphens w:val="0"/>
              <w:autoSpaceDN/>
              <w:spacing w:after="200"/>
              <w:contextualSpacing/>
              <w:jc w:val="both"/>
              <w:textAlignment w:val="auto"/>
            </w:pPr>
            <w:r w:rsidRPr="00F47CB5">
              <w:t>«Организация работы по обеспечению информационной безопасности детей и подростков в детских учреждениях образования и культуры Верхнебуреинского района».</w:t>
            </w:r>
          </w:p>
          <w:p w:rsidR="00736CDB" w:rsidRPr="00F47CB5" w:rsidRDefault="00736CDB" w:rsidP="0086390F">
            <w:r w:rsidRPr="00F47CB5">
              <w:t>2017 год.  Круглый стол для руководителей образовательных учреждений по вопросам информационной безопасности детей (25 человек):</w:t>
            </w:r>
          </w:p>
          <w:p w:rsidR="00736CDB" w:rsidRPr="00F47CB5" w:rsidRDefault="00736CDB" w:rsidP="00F77CBD">
            <w:pPr>
              <w:pStyle w:val="ListParagraph"/>
              <w:widowControl/>
              <w:numPr>
                <w:ilvl w:val="0"/>
                <w:numId w:val="79"/>
              </w:numPr>
              <w:suppressAutoHyphens w:val="0"/>
              <w:autoSpaceDN/>
              <w:spacing w:after="200" w:line="276" w:lineRule="auto"/>
              <w:contextualSpacing/>
              <w:textAlignment w:val="auto"/>
            </w:pPr>
            <w:r w:rsidRPr="00F47CB5">
              <w:t>«Проведение месячника медиабезопасности в образовательных учреждениях района»;</w:t>
            </w:r>
          </w:p>
          <w:p w:rsidR="00736CDB" w:rsidRPr="00F47CB5" w:rsidRDefault="00736CDB" w:rsidP="00F77CBD">
            <w:pPr>
              <w:pStyle w:val="ListParagraph"/>
              <w:widowControl/>
              <w:numPr>
                <w:ilvl w:val="0"/>
                <w:numId w:val="79"/>
              </w:numPr>
              <w:suppressAutoHyphens w:val="0"/>
              <w:autoSpaceDN/>
              <w:spacing w:after="200" w:line="276" w:lineRule="auto"/>
              <w:contextualSpacing/>
              <w:textAlignment w:val="auto"/>
            </w:pPr>
            <w:r w:rsidRPr="00F47CB5">
              <w:t>«Организация мероприятий, направленных на обучение учащихся основам интернет-безопасности в школах района».</w:t>
            </w:r>
          </w:p>
        </w:tc>
      </w:tr>
      <w:tr w:rsidR="00736CDB" w:rsidRPr="00F47CB5" w:rsidTr="00415B67">
        <w:trPr>
          <w:trHeight w:val="420"/>
        </w:trPr>
        <w:tc>
          <w:tcPr>
            <w:tcW w:w="577" w:type="dxa"/>
          </w:tcPr>
          <w:p w:rsidR="00736CDB" w:rsidRPr="00F47CB5" w:rsidRDefault="00736CDB" w:rsidP="00415B67">
            <w:pPr>
              <w:rPr>
                <w:b/>
              </w:rPr>
            </w:pPr>
            <w:r w:rsidRPr="00F47CB5">
              <w:rPr>
                <w:b/>
                <w:lang w:val="en-US"/>
              </w:rPr>
              <w:t>III</w:t>
            </w:r>
            <w:r w:rsidRPr="00F47CB5">
              <w:rPr>
                <w:b/>
              </w:rPr>
              <w:t>.</w:t>
            </w:r>
          </w:p>
        </w:tc>
        <w:tc>
          <w:tcPr>
            <w:tcW w:w="10348" w:type="dxa"/>
            <w:gridSpan w:val="10"/>
          </w:tcPr>
          <w:p w:rsidR="00736CDB" w:rsidRPr="00F47CB5" w:rsidRDefault="00736CDB" w:rsidP="0086390F">
            <w:pPr>
              <w:jc w:val="center"/>
              <w:rPr>
                <w:b/>
                <w:bCs/>
              </w:rPr>
            </w:pPr>
            <w:r w:rsidRPr="00F47CB5">
              <w:rPr>
                <w:b/>
                <w:bCs/>
              </w:rPr>
              <w:t xml:space="preserve">Создание </w:t>
            </w:r>
            <w:r w:rsidRPr="00F47CB5">
              <w:rPr>
                <w:b/>
                <w:bCs/>
                <w:u w:val="single"/>
              </w:rPr>
              <w:t>комплекта</w:t>
            </w:r>
            <w:r w:rsidRPr="00F47CB5">
              <w:rPr>
                <w:b/>
                <w:bCs/>
              </w:rPr>
              <w:t xml:space="preserve"> методического сопровождения проекта (продукты)</w:t>
            </w:r>
          </w:p>
        </w:tc>
        <w:tc>
          <w:tcPr>
            <w:tcW w:w="1349" w:type="dxa"/>
          </w:tcPr>
          <w:p w:rsidR="00736CDB" w:rsidRPr="00F47CB5" w:rsidRDefault="00736CDB" w:rsidP="0086390F">
            <w:pPr>
              <w:jc w:val="center"/>
              <w:rPr>
                <w:b/>
                <w:bCs/>
              </w:rPr>
            </w:pPr>
          </w:p>
        </w:tc>
      </w:tr>
      <w:tr w:rsidR="00736CDB" w:rsidRPr="00F47CB5" w:rsidTr="00A423E4">
        <w:trPr>
          <w:gridAfter w:val="1"/>
          <w:wAfter w:w="1349" w:type="dxa"/>
          <w:cantSplit/>
          <w:trHeight w:val="1134"/>
        </w:trPr>
        <w:tc>
          <w:tcPr>
            <w:tcW w:w="577" w:type="dxa"/>
          </w:tcPr>
          <w:p w:rsidR="00736CDB" w:rsidRPr="00F47CB5" w:rsidRDefault="00736CDB" w:rsidP="0086390F">
            <w:pPr>
              <w:pStyle w:val="ListParagraph"/>
              <w:rPr>
                <w:b/>
              </w:rPr>
            </w:pPr>
            <w:r w:rsidRPr="00F47CB5">
              <w:rPr>
                <w:b/>
              </w:rPr>
              <w:t>3.1.</w:t>
            </w:r>
          </w:p>
        </w:tc>
        <w:tc>
          <w:tcPr>
            <w:tcW w:w="993" w:type="dxa"/>
            <w:gridSpan w:val="2"/>
            <w:textDirection w:val="btLr"/>
          </w:tcPr>
          <w:p w:rsidR="00736CDB" w:rsidRPr="00F47CB5" w:rsidRDefault="00736CDB" w:rsidP="00415B67">
            <w:pPr>
              <w:ind w:left="113" w:right="113"/>
              <w:jc w:val="center"/>
              <w:rPr>
                <w:b/>
                <w:bCs/>
              </w:rPr>
            </w:pPr>
            <w:r w:rsidRPr="00F47CB5">
              <w:rPr>
                <w:b/>
                <w:bCs/>
              </w:rPr>
              <w:t>Программно-методический материал</w:t>
            </w:r>
          </w:p>
        </w:tc>
        <w:tc>
          <w:tcPr>
            <w:tcW w:w="1842" w:type="dxa"/>
            <w:gridSpan w:val="3"/>
          </w:tcPr>
          <w:p w:rsidR="00736CDB" w:rsidRPr="00F47CB5" w:rsidRDefault="00736CDB" w:rsidP="0086390F">
            <w:pPr>
              <w:jc w:val="center"/>
              <w:rPr>
                <w:b/>
                <w:bCs/>
              </w:rPr>
            </w:pPr>
          </w:p>
        </w:tc>
        <w:tc>
          <w:tcPr>
            <w:tcW w:w="1843" w:type="dxa"/>
            <w:gridSpan w:val="2"/>
          </w:tcPr>
          <w:p w:rsidR="00736CDB" w:rsidRPr="00F47CB5" w:rsidRDefault="00736CDB" w:rsidP="0086390F">
            <w:pPr>
              <w:rPr>
                <w:b/>
              </w:rPr>
            </w:pPr>
          </w:p>
        </w:tc>
        <w:tc>
          <w:tcPr>
            <w:tcW w:w="5670" w:type="dxa"/>
            <w:gridSpan w:val="3"/>
          </w:tcPr>
          <w:p w:rsidR="00736CDB" w:rsidRPr="00F47CB5" w:rsidRDefault="00736CDB" w:rsidP="00415B67">
            <w:pPr>
              <w:pStyle w:val="ListParagraph"/>
              <w:widowControl/>
              <w:numPr>
                <w:ilvl w:val="3"/>
                <w:numId w:val="4"/>
              </w:numPr>
              <w:suppressAutoHyphens w:val="0"/>
              <w:autoSpaceDN/>
              <w:contextualSpacing/>
              <w:textAlignment w:val="auto"/>
              <w:rPr>
                <w:bCs/>
              </w:rPr>
            </w:pPr>
            <w:r w:rsidRPr="00F47CB5">
              <w:rPr>
                <w:bCs/>
              </w:rPr>
              <w:t xml:space="preserve">Программа школы для родителей «Медиабезопасность детей и подростков. </w:t>
            </w:r>
          </w:p>
          <w:p w:rsidR="00736CDB" w:rsidRPr="00F47CB5" w:rsidRDefault="00736CDB" w:rsidP="00415B67">
            <w:pPr>
              <w:pStyle w:val="ListParagraph"/>
              <w:widowControl/>
              <w:numPr>
                <w:ilvl w:val="3"/>
                <w:numId w:val="4"/>
              </w:numPr>
              <w:suppressAutoHyphens w:val="0"/>
              <w:autoSpaceDN/>
              <w:contextualSpacing/>
              <w:textAlignment w:val="auto"/>
              <w:rPr>
                <w:bCs/>
              </w:rPr>
            </w:pPr>
            <w:r w:rsidRPr="00F47CB5">
              <w:rPr>
                <w:bCs/>
                <w:bdr w:val="none" w:sz="0" w:space="0" w:color="auto" w:frame="1"/>
              </w:rPr>
              <w:t>Сборник занятий и мероприятий по медиабезопасности для детей и подростков.</w:t>
            </w:r>
          </w:p>
          <w:p w:rsidR="00736CDB" w:rsidRPr="00F47CB5" w:rsidRDefault="00736CDB" w:rsidP="00415B67">
            <w:pPr>
              <w:pStyle w:val="ListParagraph"/>
              <w:widowControl/>
              <w:numPr>
                <w:ilvl w:val="3"/>
                <w:numId w:val="4"/>
              </w:numPr>
              <w:suppressAutoHyphens w:val="0"/>
              <w:autoSpaceDN/>
              <w:contextualSpacing/>
              <w:textAlignment w:val="auto"/>
              <w:rPr>
                <w:bCs/>
              </w:rPr>
            </w:pPr>
            <w:r w:rsidRPr="00F47CB5">
              <w:t>Методические материалы для организации мероприятий по медиабезопасности с детьми и подростками.</w:t>
            </w:r>
          </w:p>
        </w:tc>
      </w:tr>
      <w:tr w:rsidR="00736CDB" w:rsidRPr="00F47CB5" w:rsidTr="00415B67">
        <w:trPr>
          <w:gridAfter w:val="1"/>
          <w:wAfter w:w="1349" w:type="dxa"/>
          <w:trHeight w:val="420"/>
        </w:trPr>
        <w:tc>
          <w:tcPr>
            <w:tcW w:w="577" w:type="dxa"/>
          </w:tcPr>
          <w:p w:rsidR="00736CDB" w:rsidRPr="00F47CB5" w:rsidRDefault="00736CDB" w:rsidP="0086390F">
            <w:pPr>
              <w:pStyle w:val="ListParagraph"/>
              <w:jc w:val="center"/>
              <w:rPr>
                <w:b/>
                <w:bCs/>
              </w:rPr>
            </w:pPr>
            <w:r w:rsidRPr="00F47CB5">
              <w:rPr>
                <w:b/>
                <w:bCs/>
                <w:lang w:val="en-US"/>
              </w:rPr>
              <w:t>IV</w:t>
            </w:r>
          </w:p>
        </w:tc>
        <w:tc>
          <w:tcPr>
            <w:tcW w:w="10348" w:type="dxa"/>
            <w:gridSpan w:val="10"/>
          </w:tcPr>
          <w:p w:rsidR="00736CDB" w:rsidRPr="00F47CB5" w:rsidRDefault="00736CDB" w:rsidP="0086390F">
            <w:pPr>
              <w:jc w:val="center"/>
              <w:rPr>
                <w:b/>
                <w:bCs/>
              </w:rPr>
            </w:pPr>
            <w:r w:rsidRPr="00F47CB5">
              <w:rPr>
                <w:b/>
                <w:bCs/>
              </w:rPr>
              <w:t xml:space="preserve">Информационно-методическое распространение опыта </w:t>
            </w:r>
          </w:p>
          <w:p w:rsidR="00736CDB" w:rsidRPr="00F47CB5" w:rsidRDefault="00736CDB" w:rsidP="0086390F">
            <w:pPr>
              <w:jc w:val="center"/>
              <w:rPr>
                <w:b/>
                <w:bCs/>
              </w:rPr>
            </w:pPr>
            <w:r w:rsidRPr="00F47CB5">
              <w:rPr>
                <w:bCs/>
              </w:rPr>
              <w:t>Распространение и внедрение результатов проекта (программы) в массовую практику (выступления на краевых, всероссийских, международных конференциях, семинарах и т.д.)</w:t>
            </w:r>
            <w:r w:rsidRPr="00F47CB5">
              <w:rPr>
                <w:b/>
              </w:rPr>
              <w:t> </w:t>
            </w:r>
          </w:p>
        </w:tc>
      </w:tr>
      <w:tr w:rsidR="00736CDB" w:rsidRPr="00F47CB5" w:rsidTr="00A423E4">
        <w:trPr>
          <w:gridAfter w:val="1"/>
          <w:wAfter w:w="1349" w:type="dxa"/>
          <w:cantSplit/>
          <w:trHeight w:val="6285"/>
        </w:trPr>
        <w:tc>
          <w:tcPr>
            <w:tcW w:w="577" w:type="dxa"/>
            <w:vMerge w:val="restart"/>
          </w:tcPr>
          <w:p w:rsidR="00736CDB" w:rsidRPr="00F47CB5" w:rsidRDefault="00736CDB" w:rsidP="0086390F">
            <w:pPr>
              <w:pStyle w:val="ListParagraph"/>
              <w:rPr>
                <w:b/>
                <w:bCs/>
              </w:rPr>
            </w:pPr>
            <w:r w:rsidRPr="00F47CB5">
              <w:rPr>
                <w:b/>
                <w:bCs/>
              </w:rPr>
              <w:t>.1.</w:t>
            </w:r>
          </w:p>
        </w:tc>
        <w:tc>
          <w:tcPr>
            <w:tcW w:w="1276" w:type="dxa"/>
            <w:gridSpan w:val="3"/>
            <w:vMerge w:val="restart"/>
            <w:textDirection w:val="btLr"/>
          </w:tcPr>
          <w:p w:rsidR="00736CDB" w:rsidRPr="00F47CB5" w:rsidRDefault="00736CDB" w:rsidP="00A423E4">
            <w:pPr>
              <w:ind w:left="95" w:right="113"/>
              <w:rPr>
                <w:bCs/>
                <w:lang w:val="ru-RU"/>
              </w:rPr>
            </w:pPr>
            <w:r w:rsidRPr="00F47CB5">
              <w:rPr>
                <w:bCs/>
              </w:rPr>
              <w:t xml:space="preserve">Публикации педагогов и методистов ЦРТДиЮ </w:t>
            </w:r>
          </w:p>
          <w:p w:rsidR="00736CDB" w:rsidRPr="00F47CB5" w:rsidRDefault="00736CDB" w:rsidP="00A423E4">
            <w:pPr>
              <w:ind w:left="455" w:right="113"/>
              <w:rPr>
                <w:bCs/>
              </w:rPr>
            </w:pPr>
            <w:r w:rsidRPr="00F47CB5">
              <w:rPr>
                <w:bCs/>
              </w:rPr>
              <w:t>в СМИ о деятельности в рамках КИП.</w:t>
            </w:r>
          </w:p>
          <w:p w:rsidR="00736CDB" w:rsidRPr="00F47CB5" w:rsidRDefault="00736CDB" w:rsidP="00415B67">
            <w:pPr>
              <w:ind w:left="113" w:right="113"/>
              <w:rPr>
                <w:bCs/>
              </w:rPr>
            </w:pPr>
          </w:p>
          <w:p w:rsidR="00736CDB" w:rsidRPr="00F47CB5" w:rsidRDefault="00736CDB" w:rsidP="00415B67">
            <w:pPr>
              <w:ind w:left="113" w:right="113"/>
              <w:rPr>
                <w:bCs/>
              </w:rPr>
            </w:pPr>
          </w:p>
        </w:tc>
        <w:tc>
          <w:tcPr>
            <w:tcW w:w="1559" w:type="dxa"/>
            <w:gridSpan w:val="2"/>
            <w:vMerge w:val="restart"/>
          </w:tcPr>
          <w:p w:rsidR="00736CDB" w:rsidRPr="00F47CB5" w:rsidRDefault="00736CDB" w:rsidP="0086390F">
            <w:r w:rsidRPr="00F47CB5">
              <w:t>декабрь 2015г. – февраль 2017 г.</w:t>
            </w:r>
          </w:p>
        </w:tc>
        <w:tc>
          <w:tcPr>
            <w:tcW w:w="1843" w:type="dxa"/>
            <w:gridSpan w:val="2"/>
            <w:vMerge w:val="restart"/>
          </w:tcPr>
          <w:p w:rsidR="00736CDB" w:rsidRPr="00F47CB5" w:rsidRDefault="00736CDB" w:rsidP="0086390F">
            <w:pPr>
              <w:jc w:val="center"/>
              <w:rPr>
                <w:b/>
                <w:bCs/>
              </w:rPr>
            </w:pPr>
          </w:p>
        </w:tc>
        <w:tc>
          <w:tcPr>
            <w:tcW w:w="5670" w:type="dxa"/>
            <w:gridSpan w:val="3"/>
          </w:tcPr>
          <w:p w:rsidR="00736CDB" w:rsidRPr="00F47CB5" w:rsidRDefault="00736CDB" w:rsidP="0086390F">
            <w:pPr>
              <w:pStyle w:val="1"/>
              <w:ind w:left="0"/>
            </w:pPr>
            <w:r w:rsidRPr="00F47CB5">
              <w:t xml:space="preserve">- «Интернету ищут альтернативу», Литвинова Д.В., «Рабочее слово», №4 (9965), 02.02.2017; </w:t>
            </w:r>
          </w:p>
          <w:p w:rsidR="00736CDB" w:rsidRPr="00F47CB5" w:rsidRDefault="00736CDB" w:rsidP="0086390F">
            <w:pPr>
              <w:pStyle w:val="1"/>
              <w:ind w:left="0"/>
            </w:pPr>
            <w:r w:rsidRPr="00F47CB5">
              <w:t xml:space="preserve">- «Школьники раскрыли секреты безопасного Интернета», Патрина С.С., «Рабочее слово» №10 (9920)17.03.2016 г.;  </w:t>
            </w:r>
          </w:p>
          <w:p w:rsidR="00736CDB" w:rsidRPr="00F47CB5" w:rsidRDefault="00736CDB" w:rsidP="0086390F">
            <w:pPr>
              <w:pStyle w:val="1"/>
              <w:ind w:left="0"/>
            </w:pPr>
            <w:r w:rsidRPr="00F47CB5">
              <w:t xml:space="preserve">- «Ударим отечественной мультипликацией по детским кошмарам», Литвинова Д.В, «Рабочее слово» №9 (9919), 10.03.2016 г.; </w:t>
            </w:r>
          </w:p>
          <w:p w:rsidR="00736CDB" w:rsidRPr="00F47CB5" w:rsidRDefault="00736CDB" w:rsidP="0086390F">
            <w:pPr>
              <w:pStyle w:val="1"/>
              <w:ind w:left="0"/>
            </w:pPr>
            <w:r w:rsidRPr="00F47CB5">
              <w:t xml:space="preserve">-  «Добрая игрушка лучше, чем монстры Хай», группа педагогов, «Рабочее слово» №51 24.12.2015 г.; </w:t>
            </w:r>
          </w:p>
          <w:p w:rsidR="00736CDB" w:rsidRPr="00F47CB5" w:rsidRDefault="00736CDB" w:rsidP="0086390F">
            <w:pPr>
              <w:pStyle w:val="1"/>
              <w:ind w:left="0"/>
            </w:pPr>
            <w:r w:rsidRPr="00F47CB5">
              <w:t>- «В сотворчестве детей и взрослых рождается добро», Переверзева Т.Г., Франчук С.Г., «Дополнительное образование детей в Хабаровском крае», №1 (24), 2016;</w:t>
            </w:r>
          </w:p>
          <w:p w:rsidR="00736CDB" w:rsidRPr="00F47CB5" w:rsidRDefault="00736CDB" w:rsidP="0086390F">
            <w:pPr>
              <w:jc w:val="both"/>
              <w:rPr>
                <w:bCs/>
              </w:rPr>
            </w:pPr>
            <w:r w:rsidRPr="00F47CB5">
              <w:rPr>
                <w:bCs/>
              </w:rPr>
              <w:t xml:space="preserve">- «В сотворчестве детей и взрослых рождается добро», Переверзева Т.Г., Франчук С.Г.,  Сетевое издание ФМВДК «Таланты России»; </w:t>
            </w:r>
          </w:p>
          <w:p w:rsidR="00736CDB" w:rsidRPr="00F47CB5" w:rsidRDefault="00736CDB" w:rsidP="0086390F">
            <w:pPr>
              <w:jc w:val="both"/>
              <w:rPr>
                <w:bCs/>
              </w:rPr>
            </w:pPr>
            <w:r w:rsidRPr="00F47CB5">
              <w:rPr>
                <w:bCs/>
              </w:rPr>
              <w:t xml:space="preserve">- Франчук С.Г., «Противостояние угрозам из сети Интернет», Всероссийские и Международные дистанционные конкурсы ПЕДАГОГИКА XXI ВЕК </w:t>
            </w:r>
            <w:r w:rsidRPr="00F47CB5">
              <w:rPr>
                <w:bCs/>
                <w:lang w:val="en-US"/>
              </w:rPr>
              <w:t>https</w:t>
            </w:r>
            <w:r w:rsidRPr="00F47CB5">
              <w:rPr>
                <w:bCs/>
              </w:rPr>
              <w:t xml:space="preserve">:// </w:t>
            </w:r>
            <w:r w:rsidRPr="00F47CB5">
              <w:rPr>
                <w:bCs/>
                <w:lang w:val="en-US"/>
              </w:rPr>
              <w:t>pedaqoqcentr</w:t>
            </w:r>
            <w:r w:rsidRPr="00F47CB5">
              <w:rPr>
                <w:bCs/>
              </w:rPr>
              <w:t>.</w:t>
            </w:r>
            <w:r w:rsidRPr="00F47CB5">
              <w:rPr>
                <w:bCs/>
                <w:lang w:val="en-US"/>
              </w:rPr>
              <w:t>ru</w:t>
            </w:r>
            <w:r w:rsidRPr="00F47CB5">
              <w:rPr>
                <w:bCs/>
              </w:rPr>
              <w:t>/</w:t>
            </w:r>
            <w:r w:rsidRPr="00F47CB5">
              <w:rPr>
                <w:bCs/>
                <w:lang w:val="en-US"/>
              </w:rPr>
              <w:t>publication</w:t>
            </w:r>
            <w:r w:rsidRPr="00F47CB5">
              <w:rPr>
                <w:bCs/>
              </w:rPr>
              <w:t xml:space="preserve">/1/9/291  </w:t>
            </w:r>
          </w:p>
          <w:p w:rsidR="00736CDB" w:rsidRPr="00F47CB5" w:rsidRDefault="00736CDB" w:rsidP="0086390F">
            <w:pPr>
              <w:jc w:val="both"/>
              <w:rPr>
                <w:b/>
                <w:bCs/>
              </w:rPr>
            </w:pPr>
            <w:r w:rsidRPr="00F47CB5">
              <w:rPr>
                <w:bCs/>
              </w:rPr>
              <w:t xml:space="preserve">21.12.2015 г.  </w:t>
            </w:r>
          </w:p>
        </w:tc>
      </w:tr>
      <w:tr w:rsidR="00736CDB" w:rsidRPr="00F47CB5" w:rsidTr="00A423E4">
        <w:trPr>
          <w:gridAfter w:val="1"/>
          <w:wAfter w:w="1349" w:type="dxa"/>
          <w:cantSplit/>
          <w:trHeight w:val="3635"/>
        </w:trPr>
        <w:tc>
          <w:tcPr>
            <w:tcW w:w="577" w:type="dxa"/>
            <w:vMerge/>
          </w:tcPr>
          <w:p w:rsidR="00736CDB" w:rsidRPr="00F47CB5" w:rsidRDefault="00736CDB" w:rsidP="0086390F">
            <w:pPr>
              <w:pStyle w:val="ListParagraph"/>
              <w:rPr>
                <w:b/>
                <w:bCs/>
              </w:rPr>
            </w:pPr>
          </w:p>
        </w:tc>
        <w:tc>
          <w:tcPr>
            <w:tcW w:w="1276" w:type="dxa"/>
            <w:gridSpan w:val="3"/>
            <w:vMerge/>
            <w:textDirection w:val="btLr"/>
          </w:tcPr>
          <w:p w:rsidR="00736CDB" w:rsidRPr="00F47CB5" w:rsidRDefault="00736CDB" w:rsidP="00415B67">
            <w:pPr>
              <w:ind w:left="113" w:right="113"/>
              <w:rPr>
                <w:bCs/>
                <w:lang w:val="ru-RU"/>
              </w:rPr>
            </w:pPr>
          </w:p>
        </w:tc>
        <w:tc>
          <w:tcPr>
            <w:tcW w:w="1559" w:type="dxa"/>
            <w:gridSpan w:val="2"/>
            <w:vMerge/>
          </w:tcPr>
          <w:p w:rsidR="00736CDB" w:rsidRPr="00F47CB5" w:rsidRDefault="00736CDB" w:rsidP="0086390F"/>
        </w:tc>
        <w:tc>
          <w:tcPr>
            <w:tcW w:w="1843" w:type="dxa"/>
            <w:gridSpan w:val="2"/>
            <w:vMerge/>
          </w:tcPr>
          <w:p w:rsidR="00736CDB" w:rsidRPr="00F47CB5" w:rsidRDefault="00736CDB" w:rsidP="0086390F">
            <w:pPr>
              <w:jc w:val="center"/>
              <w:rPr>
                <w:b/>
                <w:bCs/>
              </w:rPr>
            </w:pPr>
          </w:p>
        </w:tc>
        <w:tc>
          <w:tcPr>
            <w:tcW w:w="5670" w:type="dxa"/>
            <w:gridSpan w:val="3"/>
          </w:tcPr>
          <w:p w:rsidR="00736CDB" w:rsidRPr="00F47CB5" w:rsidRDefault="00736CDB" w:rsidP="0086390F">
            <w:pPr>
              <w:jc w:val="both"/>
              <w:rPr>
                <w:bCs/>
              </w:rPr>
            </w:pPr>
            <w:hyperlink r:id="rId8" w:history="1">
              <w:r w:rsidRPr="00F47CB5">
                <w:rPr>
                  <w:rStyle w:val="Hyperlink"/>
                  <w:bCs/>
                  <w:color w:val="auto"/>
                </w:rPr>
                <w:t>http://dk-almanah.ru/index.php/talant/item/638-atatya</w:t>
              </w:r>
            </w:hyperlink>
            <w:r w:rsidRPr="00F47CB5">
              <w:rPr>
                <w:bCs/>
              </w:rPr>
              <w:t>.;</w:t>
            </w:r>
          </w:p>
          <w:p w:rsidR="00736CDB" w:rsidRPr="00F47CB5" w:rsidRDefault="00736CDB" w:rsidP="0086390F">
            <w:pPr>
              <w:jc w:val="both"/>
            </w:pPr>
            <w:r w:rsidRPr="00F47CB5">
              <w:t xml:space="preserve">- Методические рекомендации к проведению недели Доброго кино для дошкольников, Переверзева Т.Г., методист. </w:t>
            </w:r>
            <w:hyperlink r:id="rId9" w:history="1">
              <w:r w:rsidRPr="00F47CB5">
                <w:rPr>
                  <w:rStyle w:val="Hyperlink"/>
                  <w:color w:val="auto"/>
                </w:rPr>
                <w:t>http://infourok.ru/metodicheskie-rekomendacii-k-provedeniyu-nedeli-dobrogo-kino-dlya-doshkolnikov-951929.html</w:t>
              </w:r>
            </w:hyperlink>
            <w:r w:rsidRPr="00F47CB5">
              <w:t xml:space="preserve"> ;  </w:t>
            </w:r>
          </w:p>
          <w:p w:rsidR="00736CDB" w:rsidRPr="00F47CB5" w:rsidRDefault="00736CDB" w:rsidP="0086390F">
            <w:pPr>
              <w:jc w:val="both"/>
            </w:pPr>
            <w:r w:rsidRPr="00F47CB5">
              <w:t>- «Занятие родительской школы по медиабезопасности», Переверзева Т.Г., методист.</w:t>
            </w:r>
          </w:p>
          <w:p w:rsidR="00736CDB" w:rsidRPr="00F47CB5" w:rsidRDefault="00736CDB" w:rsidP="0086390F">
            <w:pPr>
              <w:jc w:val="both"/>
            </w:pPr>
            <w:r w:rsidRPr="00F47CB5">
              <w:t>Проект «Инфоурок»: Свидетельство о регистрации СМИ: Эл №ФС77-66625 от 20.01.2015</w:t>
            </w:r>
          </w:p>
          <w:p w:rsidR="00736CDB" w:rsidRPr="00F47CB5" w:rsidRDefault="00736CDB" w:rsidP="0086390F">
            <w:pPr>
              <w:jc w:val="both"/>
            </w:pPr>
            <w:hyperlink r:id="rId10" w:history="1">
              <w:r w:rsidRPr="00F47CB5">
                <w:rPr>
                  <w:rStyle w:val="Hyperlink"/>
                  <w:color w:val="auto"/>
                </w:rPr>
                <w:t>http://infourok.ru/zanyatie-roditelskoy-shkoli-po-mediabezopasnosti-951945.html</w:t>
              </w:r>
            </w:hyperlink>
            <w:r w:rsidRPr="00F47CB5">
              <w:t xml:space="preserve"> .</w:t>
            </w:r>
          </w:p>
          <w:p w:rsidR="00736CDB" w:rsidRPr="00F47CB5" w:rsidRDefault="00736CDB" w:rsidP="0086390F">
            <w:pPr>
              <w:jc w:val="both"/>
            </w:pPr>
          </w:p>
        </w:tc>
      </w:tr>
      <w:tr w:rsidR="00736CDB" w:rsidRPr="00F47CB5" w:rsidTr="00A423E4">
        <w:trPr>
          <w:gridAfter w:val="1"/>
          <w:wAfter w:w="1349" w:type="dxa"/>
          <w:trHeight w:val="278"/>
        </w:trPr>
        <w:tc>
          <w:tcPr>
            <w:tcW w:w="577" w:type="dxa"/>
          </w:tcPr>
          <w:p w:rsidR="00736CDB" w:rsidRPr="00F47CB5" w:rsidRDefault="00736CDB" w:rsidP="0086390F">
            <w:pPr>
              <w:pStyle w:val="ListParagraph"/>
              <w:rPr>
                <w:b/>
                <w:bCs/>
              </w:rPr>
            </w:pPr>
            <w:r w:rsidRPr="00F47CB5">
              <w:rPr>
                <w:b/>
                <w:bCs/>
              </w:rPr>
              <w:t>4.</w:t>
            </w:r>
            <w:r w:rsidRPr="00F47CB5">
              <w:rPr>
                <w:b/>
                <w:bCs/>
                <w:lang w:val="ru-RU"/>
              </w:rPr>
              <w:t>2</w:t>
            </w:r>
            <w:r w:rsidRPr="00F47CB5">
              <w:rPr>
                <w:b/>
                <w:bCs/>
              </w:rPr>
              <w:t>.</w:t>
            </w:r>
          </w:p>
        </w:tc>
        <w:tc>
          <w:tcPr>
            <w:tcW w:w="1276" w:type="dxa"/>
            <w:gridSpan w:val="3"/>
          </w:tcPr>
          <w:p w:rsidR="00736CDB" w:rsidRPr="00F47CB5" w:rsidRDefault="00736CDB" w:rsidP="0086390F">
            <w:pPr>
              <w:rPr>
                <w:bCs/>
              </w:rPr>
            </w:pPr>
            <w:r w:rsidRPr="00F47CB5">
              <w:rPr>
                <w:bCs/>
              </w:rPr>
              <w:t>Выступления на краевых конференциях.</w:t>
            </w:r>
          </w:p>
        </w:tc>
        <w:tc>
          <w:tcPr>
            <w:tcW w:w="1559" w:type="dxa"/>
            <w:gridSpan w:val="2"/>
          </w:tcPr>
          <w:p w:rsidR="00736CDB" w:rsidRPr="00F47CB5" w:rsidRDefault="00736CDB" w:rsidP="0086390F"/>
        </w:tc>
        <w:tc>
          <w:tcPr>
            <w:tcW w:w="1843" w:type="dxa"/>
            <w:gridSpan w:val="2"/>
          </w:tcPr>
          <w:p w:rsidR="00736CDB" w:rsidRPr="00F47CB5" w:rsidRDefault="00736CDB" w:rsidP="0086390F">
            <w:pPr>
              <w:jc w:val="center"/>
              <w:rPr>
                <w:b/>
                <w:bCs/>
              </w:rPr>
            </w:pPr>
          </w:p>
        </w:tc>
        <w:tc>
          <w:tcPr>
            <w:tcW w:w="5670" w:type="dxa"/>
            <w:gridSpan w:val="3"/>
          </w:tcPr>
          <w:p w:rsidR="00736CDB" w:rsidRPr="00F47CB5" w:rsidRDefault="00736CDB" w:rsidP="0086390F">
            <w:pPr>
              <w:jc w:val="both"/>
            </w:pPr>
            <w:r w:rsidRPr="00F47CB5">
              <w:t>XIV краевая научно-практическая конференция</w:t>
            </w:r>
          </w:p>
          <w:p w:rsidR="00736CDB" w:rsidRPr="00F47CB5" w:rsidRDefault="00736CDB" w:rsidP="0086390F">
            <w:pPr>
              <w:jc w:val="both"/>
            </w:pPr>
            <w:r w:rsidRPr="00F47CB5">
              <w:t xml:space="preserve">«Информационно-коммуникационные технологии в образовании Хабаровского края — 2016: </w:t>
            </w:r>
            <w:r w:rsidRPr="00F47CB5">
              <w:br/>
              <w:t>опыт, проблемы и перспективы»</w:t>
            </w:r>
          </w:p>
          <w:p w:rsidR="00736CDB" w:rsidRPr="00F47CB5" w:rsidRDefault="00736CDB" w:rsidP="0086390F">
            <w:pPr>
              <w:jc w:val="both"/>
            </w:pPr>
            <w:r w:rsidRPr="00F47CB5">
              <w:t xml:space="preserve">«Информационная безопасность детей» (бинарное выступление) </w:t>
            </w:r>
            <w:r w:rsidRPr="00F47CB5">
              <w:rPr>
                <w:b/>
              </w:rPr>
              <w:t>Осеева Елена Ивановна,</w:t>
            </w:r>
            <w:r w:rsidRPr="00F47CB5">
              <w:t xml:space="preserve"> </w:t>
            </w:r>
            <w:r w:rsidRPr="00F47CB5">
              <w:rPr>
                <w:i/>
              </w:rPr>
              <w:t xml:space="preserve">заведующий кафедрой «Педагогики и психологии» ХК ИРО, </w:t>
            </w:r>
            <w:r w:rsidRPr="00F47CB5">
              <w:rPr>
                <w:b/>
              </w:rPr>
              <w:t>Федоренко Анна Александровна,</w:t>
            </w:r>
            <w:r w:rsidRPr="00F47CB5">
              <w:rPr>
                <w:i/>
              </w:rPr>
              <w:t xml:space="preserve"> директор МБОУ ДО ЦРТДЮ </w:t>
            </w:r>
          </w:p>
          <w:p w:rsidR="00736CDB" w:rsidRPr="00F47CB5" w:rsidRDefault="00736CDB" w:rsidP="0086390F">
            <w:pPr>
              <w:rPr>
                <w:bCs/>
              </w:rPr>
            </w:pPr>
          </w:p>
        </w:tc>
      </w:tr>
      <w:tr w:rsidR="00736CDB" w:rsidRPr="00F47CB5" w:rsidTr="00A423E4">
        <w:trPr>
          <w:gridAfter w:val="1"/>
          <w:wAfter w:w="1349" w:type="dxa"/>
          <w:trHeight w:val="278"/>
        </w:trPr>
        <w:tc>
          <w:tcPr>
            <w:tcW w:w="577" w:type="dxa"/>
          </w:tcPr>
          <w:p w:rsidR="00736CDB" w:rsidRPr="00F47CB5" w:rsidRDefault="00736CDB" w:rsidP="0086390F">
            <w:pPr>
              <w:pStyle w:val="ListParagraph"/>
              <w:rPr>
                <w:b/>
                <w:bCs/>
              </w:rPr>
            </w:pPr>
            <w:r w:rsidRPr="00F47CB5">
              <w:rPr>
                <w:b/>
                <w:bCs/>
              </w:rPr>
              <w:t>4.</w:t>
            </w:r>
            <w:r w:rsidRPr="00F47CB5">
              <w:rPr>
                <w:b/>
                <w:bCs/>
                <w:lang w:val="ru-RU"/>
              </w:rPr>
              <w:t>3</w:t>
            </w:r>
            <w:r w:rsidRPr="00F47CB5">
              <w:rPr>
                <w:b/>
                <w:bCs/>
              </w:rPr>
              <w:t>.</w:t>
            </w:r>
          </w:p>
        </w:tc>
        <w:tc>
          <w:tcPr>
            <w:tcW w:w="1276" w:type="dxa"/>
            <w:gridSpan w:val="3"/>
          </w:tcPr>
          <w:p w:rsidR="00736CDB" w:rsidRPr="00F47CB5" w:rsidRDefault="00736CDB" w:rsidP="0086390F">
            <w:pPr>
              <w:rPr>
                <w:bCs/>
              </w:rPr>
            </w:pPr>
            <w:r w:rsidRPr="00F47CB5">
              <w:rPr>
                <w:bCs/>
              </w:rPr>
              <w:t>Обобщение опыта</w:t>
            </w:r>
          </w:p>
        </w:tc>
        <w:tc>
          <w:tcPr>
            <w:tcW w:w="1559" w:type="dxa"/>
            <w:gridSpan w:val="2"/>
          </w:tcPr>
          <w:p w:rsidR="00736CDB" w:rsidRPr="00F47CB5" w:rsidRDefault="00736CDB" w:rsidP="0086390F"/>
        </w:tc>
        <w:tc>
          <w:tcPr>
            <w:tcW w:w="1843" w:type="dxa"/>
            <w:gridSpan w:val="2"/>
          </w:tcPr>
          <w:p w:rsidR="00736CDB" w:rsidRPr="00F47CB5" w:rsidRDefault="00736CDB" w:rsidP="0086390F">
            <w:pPr>
              <w:jc w:val="center"/>
              <w:rPr>
                <w:b/>
                <w:bCs/>
              </w:rPr>
            </w:pPr>
          </w:p>
        </w:tc>
        <w:tc>
          <w:tcPr>
            <w:tcW w:w="5670" w:type="dxa"/>
            <w:gridSpan w:val="3"/>
          </w:tcPr>
          <w:p w:rsidR="00736CDB" w:rsidRPr="00F47CB5" w:rsidRDefault="00736CDB" w:rsidP="0086390F">
            <w:pPr>
              <w:rPr>
                <w:bCs/>
              </w:rPr>
            </w:pPr>
            <w:r w:rsidRPr="00F47CB5">
              <w:t>Инновационный педагогический опыт работников ЦРТДиЮ по теме «Организация работы школы для родителей по проблемам медиабезопасности» внесен в муниципальную базу инновационной педагогической деятельности. Приказ №13 Районного информационно-методического центра от 27.04.2017 года.</w:t>
            </w:r>
          </w:p>
        </w:tc>
      </w:tr>
      <w:tr w:rsidR="00736CDB" w:rsidRPr="00F47CB5" w:rsidTr="00A423E4">
        <w:trPr>
          <w:gridAfter w:val="1"/>
          <w:wAfter w:w="1349" w:type="dxa"/>
          <w:trHeight w:val="278"/>
        </w:trPr>
        <w:tc>
          <w:tcPr>
            <w:tcW w:w="577" w:type="dxa"/>
          </w:tcPr>
          <w:p w:rsidR="00736CDB" w:rsidRPr="00F47CB5" w:rsidRDefault="00736CDB" w:rsidP="0086390F">
            <w:pPr>
              <w:pStyle w:val="ListParagraph"/>
              <w:rPr>
                <w:b/>
                <w:bCs/>
              </w:rPr>
            </w:pPr>
            <w:r w:rsidRPr="00F47CB5">
              <w:rPr>
                <w:b/>
                <w:bCs/>
              </w:rPr>
              <w:t>4.6.</w:t>
            </w:r>
          </w:p>
        </w:tc>
        <w:tc>
          <w:tcPr>
            <w:tcW w:w="1276" w:type="dxa"/>
            <w:gridSpan w:val="3"/>
          </w:tcPr>
          <w:p w:rsidR="00736CDB" w:rsidRPr="00F47CB5" w:rsidRDefault="00736CDB" w:rsidP="0086390F">
            <w:pPr>
              <w:rPr>
                <w:bCs/>
              </w:rPr>
            </w:pPr>
            <w:r w:rsidRPr="00F47CB5">
              <w:rPr>
                <w:bCs/>
              </w:rPr>
              <w:t>Адреса сетевых партнеров</w:t>
            </w:r>
          </w:p>
        </w:tc>
        <w:tc>
          <w:tcPr>
            <w:tcW w:w="1559" w:type="dxa"/>
            <w:gridSpan w:val="2"/>
          </w:tcPr>
          <w:p w:rsidR="00736CDB" w:rsidRPr="00F47CB5" w:rsidRDefault="00736CDB" w:rsidP="0086390F"/>
        </w:tc>
        <w:tc>
          <w:tcPr>
            <w:tcW w:w="1843" w:type="dxa"/>
            <w:gridSpan w:val="2"/>
          </w:tcPr>
          <w:p w:rsidR="00736CDB" w:rsidRPr="00F47CB5" w:rsidRDefault="00736CDB" w:rsidP="0086390F">
            <w:pPr>
              <w:jc w:val="center"/>
              <w:rPr>
                <w:b/>
                <w:bCs/>
              </w:rPr>
            </w:pPr>
          </w:p>
        </w:tc>
        <w:tc>
          <w:tcPr>
            <w:tcW w:w="5670" w:type="dxa"/>
            <w:gridSpan w:val="3"/>
          </w:tcPr>
          <w:p w:rsidR="00736CDB" w:rsidRPr="00F47CB5" w:rsidRDefault="00736CDB" w:rsidP="0086390F">
            <w:pPr>
              <w:rPr>
                <w:bCs/>
              </w:rPr>
            </w:pPr>
            <w:r w:rsidRPr="00F47CB5">
              <w:rPr>
                <w:bCs/>
              </w:rPr>
              <w:t>1) http://sh4ghegdomyn.ucoz.ru/  2) http://cheg-shkola6.ippk.ru 3) http://cheg-shkola10.ippk.ru/  и др</w:t>
            </w:r>
          </w:p>
        </w:tc>
      </w:tr>
    </w:tbl>
    <w:p w:rsidR="00736CDB" w:rsidRPr="00D50F4B" w:rsidRDefault="00736CDB" w:rsidP="00BD44E2">
      <w:pPr>
        <w:shd w:val="clear" w:color="auto" w:fill="FFFFFF"/>
        <w:spacing w:line="330" w:lineRule="atLeast"/>
        <w:jc w:val="both"/>
        <w:rPr>
          <w:b/>
          <w:bCs/>
          <w:lang w:val="ru-RU" w:eastAsia="ru-RU"/>
        </w:rPr>
      </w:pPr>
      <w:r w:rsidRPr="00D50F4B">
        <w:rPr>
          <w:lang w:val="ru-RU" w:eastAsia="ru-RU"/>
        </w:rPr>
        <w:t xml:space="preserve">     Для решения одной из задач  Краевой инновационной площадки, н</w:t>
      </w:r>
      <w:r w:rsidRPr="00D50F4B">
        <w:rPr>
          <w:lang w:eastAsia="ru-RU"/>
        </w:rPr>
        <w:t>а основании </w:t>
      </w:r>
      <w:hyperlink r:id="rId11" w:history="1">
        <w:r w:rsidRPr="00D50F4B">
          <w:rPr>
            <w:u w:val="single"/>
            <w:lang w:eastAsia="ru-RU"/>
          </w:rPr>
          <w:t>Приказа</w:t>
        </w:r>
      </w:hyperlink>
      <w:r w:rsidRPr="00D50F4B">
        <w:rPr>
          <w:lang w:eastAsia="ru-RU"/>
        </w:rPr>
        <w:t xml:space="preserve"> управления образования </w:t>
      </w:r>
      <w:r w:rsidRPr="00D50F4B">
        <w:rPr>
          <w:lang w:val="ru-RU" w:eastAsia="ru-RU"/>
        </w:rPr>
        <w:t>а</w:t>
      </w:r>
      <w:r w:rsidRPr="00D50F4B">
        <w:rPr>
          <w:lang w:eastAsia="ru-RU"/>
        </w:rPr>
        <w:t>дминистрации Верхнебуреинского муниципального района от 13.10.15 № 444 О присвоении образовательным организациям статуса «Муниципальная инновационная площадка» в инновационной инфраструктуре сферы образования Верхнебуреинского муниципального района</w:t>
      </w:r>
      <w:r w:rsidRPr="00D50F4B">
        <w:rPr>
          <w:lang w:val="ru-RU" w:eastAsia="ru-RU"/>
        </w:rPr>
        <w:t xml:space="preserve"> в ЦРТДиЮ начала работу </w:t>
      </w:r>
      <w:r w:rsidRPr="00D50F4B">
        <w:rPr>
          <w:b/>
          <w:bCs/>
          <w:lang w:eastAsia="ru-RU"/>
        </w:rPr>
        <w:t>МУНИЦИПАЛЬНАЯ ИННОВАЦИОННАЯ ПЛОЩАДКА</w:t>
      </w:r>
      <w:r w:rsidRPr="00D50F4B">
        <w:rPr>
          <w:lang w:val="ru-RU" w:eastAsia="ru-RU"/>
        </w:rPr>
        <w:t xml:space="preserve"> по теме </w:t>
      </w:r>
      <w:r w:rsidRPr="00D50F4B">
        <w:rPr>
          <w:b/>
          <w:bCs/>
          <w:lang w:eastAsia="ru-RU"/>
        </w:rPr>
        <w:t>«Создание муниципального центра по медиабезопасности детей и подростков»</w:t>
      </w:r>
    </w:p>
    <w:p w:rsidR="00736CDB" w:rsidRPr="00D50F4B" w:rsidRDefault="00736CDB" w:rsidP="00BD44E2">
      <w:pPr>
        <w:jc w:val="both"/>
      </w:pPr>
      <w:r w:rsidRPr="00D50F4B">
        <w:rPr>
          <w:b/>
          <w:bCs/>
          <w:shd w:val="clear" w:color="auto" w:fill="FFFFFF"/>
          <w:lang w:eastAsia="ru-RU"/>
        </w:rPr>
        <w:t>Ц</w:t>
      </w:r>
      <w:r w:rsidRPr="00D50F4B">
        <w:rPr>
          <w:b/>
          <w:bCs/>
        </w:rPr>
        <w:t>ель</w:t>
      </w:r>
      <w:r w:rsidRPr="00D50F4B">
        <w:t>: организаци</w:t>
      </w:r>
      <w:r w:rsidRPr="00D50F4B">
        <w:rPr>
          <w:lang w:val="ru-RU"/>
        </w:rPr>
        <w:t>я</w:t>
      </w:r>
      <w:r w:rsidRPr="00D50F4B">
        <w:t xml:space="preserve"> взаимодействия между ЦРТДиЮ и детскими учреждениями образования и культуры Верхнебуреинско</w:t>
      </w:r>
      <w:r w:rsidRPr="00D50F4B">
        <w:rPr>
          <w:lang w:val="ru-RU"/>
        </w:rPr>
        <w:t xml:space="preserve">го </w:t>
      </w:r>
      <w:r w:rsidRPr="00D50F4B">
        <w:t xml:space="preserve"> район</w:t>
      </w:r>
      <w:r w:rsidRPr="00D50F4B">
        <w:rPr>
          <w:lang w:val="ru-RU"/>
        </w:rPr>
        <w:t>а</w:t>
      </w:r>
      <w:r w:rsidRPr="00D50F4B">
        <w:t xml:space="preserve"> </w:t>
      </w:r>
      <w:r w:rsidRPr="00D50F4B">
        <w:rPr>
          <w:lang w:val="ru-RU"/>
        </w:rPr>
        <w:t>по вопросам медиабезопасности</w:t>
      </w:r>
      <w:r w:rsidRPr="00D50F4B">
        <w:t>.</w:t>
      </w:r>
    </w:p>
    <w:p w:rsidR="00736CDB" w:rsidRPr="00D50F4B" w:rsidRDefault="00736CDB" w:rsidP="005D443B">
      <w:pPr>
        <w:jc w:val="both"/>
      </w:pPr>
      <w:r w:rsidRPr="00D50F4B">
        <w:rPr>
          <w:b/>
          <w:bCs/>
        </w:rPr>
        <w:t>Задачи проекта:</w:t>
      </w:r>
    </w:p>
    <w:p w:rsidR="00736CDB" w:rsidRPr="00D50F4B" w:rsidRDefault="00736CDB" w:rsidP="005D443B">
      <w:pPr>
        <w:widowControl/>
        <w:numPr>
          <w:ilvl w:val="0"/>
          <w:numId w:val="70"/>
        </w:numPr>
        <w:suppressAutoHyphens w:val="0"/>
        <w:autoSpaceDN/>
        <w:spacing w:after="200"/>
        <w:jc w:val="both"/>
        <w:textAlignment w:val="auto"/>
      </w:pPr>
      <w:r w:rsidRPr="00D50F4B">
        <w:t>распространить опыт работы «Школы для родителей» по медиабезопасности и медиапатруля в детских учреждениях образования и культуры;</w:t>
      </w:r>
    </w:p>
    <w:p w:rsidR="00736CDB" w:rsidRPr="00D50F4B" w:rsidRDefault="00736CDB" w:rsidP="005D443B">
      <w:pPr>
        <w:widowControl/>
        <w:numPr>
          <w:ilvl w:val="0"/>
          <w:numId w:val="70"/>
        </w:numPr>
        <w:suppressAutoHyphens w:val="0"/>
        <w:autoSpaceDN/>
        <w:spacing w:after="200"/>
        <w:jc w:val="both"/>
        <w:textAlignment w:val="auto"/>
      </w:pPr>
      <w:r w:rsidRPr="00D50F4B">
        <w:t>организовать обучение  основам медиабезопасности работников детских учреждений образования и культуры;</w:t>
      </w:r>
    </w:p>
    <w:p w:rsidR="00736CDB" w:rsidRPr="00D50F4B" w:rsidRDefault="00736CDB" w:rsidP="005D443B">
      <w:pPr>
        <w:widowControl/>
        <w:numPr>
          <w:ilvl w:val="0"/>
          <w:numId w:val="70"/>
        </w:numPr>
        <w:suppressAutoHyphens w:val="0"/>
        <w:autoSpaceDN/>
        <w:spacing w:after="200"/>
        <w:jc w:val="both"/>
        <w:textAlignment w:val="auto"/>
      </w:pPr>
      <w:r w:rsidRPr="00D50F4B">
        <w:t>организовать мероприятия с детьми и подростками ОУ Верхнебуреинского района в рамках темы проекта;</w:t>
      </w:r>
    </w:p>
    <w:p w:rsidR="00736CDB" w:rsidRPr="00D50F4B" w:rsidRDefault="00736CDB" w:rsidP="005D443B">
      <w:pPr>
        <w:widowControl/>
        <w:numPr>
          <w:ilvl w:val="0"/>
          <w:numId w:val="70"/>
        </w:numPr>
        <w:suppressAutoHyphens w:val="0"/>
        <w:autoSpaceDN/>
        <w:spacing w:after="200"/>
        <w:jc w:val="both"/>
        <w:textAlignment w:val="auto"/>
      </w:pPr>
      <w:r w:rsidRPr="00D50F4B">
        <w:t>создать комплект информационного и методического сопровождения проекта.</w:t>
      </w:r>
    </w:p>
    <w:p w:rsidR="00736CDB" w:rsidRPr="00D50F4B" w:rsidRDefault="00736CDB" w:rsidP="005D443B">
      <w:pPr>
        <w:ind w:left="360"/>
        <w:jc w:val="both"/>
        <w:rPr>
          <w:b/>
          <w:bCs/>
        </w:rPr>
      </w:pPr>
      <w:r w:rsidRPr="00D50F4B">
        <w:rPr>
          <w:b/>
          <w:bCs/>
        </w:rPr>
        <w:t>Целевые группы проекта:</w:t>
      </w:r>
    </w:p>
    <w:p w:rsidR="00736CDB" w:rsidRPr="00D50F4B" w:rsidRDefault="00736CDB" w:rsidP="005D443B">
      <w:pPr>
        <w:ind w:left="360"/>
        <w:jc w:val="both"/>
      </w:pPr>
      <w:r w:rsidRPr="00D50F4B">
        <w:t>1) Дети (от 5 до 18 лет).</w:t>
      </w:r>
    </w:p>
    <w:p w:rsidR="00736CDB" w:rsidRPr="00D50F4B" w:rsidRDefault="00736CDB" w:rsidP="005D443B">
      <w:pPr>
        <w:ind w:left="360"/>
        <w:jc w:val="both"/>
      </w:pPr>
      <w:r w:rsidRPr="00D50F4B">
        <w:t xml:space="preserve">2) Их родители и иные законные представители. </w:t>
      </w:r>
    </w:p>
    <w:p w:rsidR="00736CDB" w:rsidRPr="00D50F4B" w:rsidRDefault="00736CDB" w:rsidP="005D443B">
      <w:pPr>
        <w:ind w:left="360"/>
        <w:jc w:val="both"/>
      </w:pPr>
      <w:r w:rsidRPr="00D50F4B">
        <w:t>3) Педагоги, учителя, воспитатели.</w:t>
      </w:r>
    </w:p>
    <w:p w:rsidR="00736CDB" w:rsidRPr="00D50F4B" w:rsidRDefault="00736CDB" w:rsidP="005D443B">
      <w:pPr>
        <w:ind w:left="360"/>
        <w:jc w:val="both"/>
        <w:rPr>
          <w:lang w:val="ru-RU"/>
        </w:rPr>
      </w:pPr>
      <w:r w:rsidRPr="00D50F4B">
        <w:t>4) Руководители учреждений образования и культуры</w:t>
      </w:r>
    </w:p>
    <w:p w:rsidR="00736CDB" w:rsidRPr="00D50F4B" w:rsidRDefault="00736CDB" w:rsidP="00BD44E2">
      <w:pPr>
        <w:ind w:left="360"/>
        <w:jc w:val="both"/>
        <w:rPr>
          <w:lang w:val="ru-RU"/>
        </w:rPr>
      </w:pPr>
    </w:p>
    <w:p w:rsidR="00736CDB" w:rsidRPr="00D50F4B" w:rsidRDefault="00736CDB" w:rsidP="00BD44E2">
      <w:pPr>
        <w:pStyle w:val="1"/>
        <w:spacing w:after="120"/>
        <w:ind w:left="0" w:firstLine="709"/>
        <w:jc w:val="center"/>
        <w:rPr>
          <w:b/>
          <w:bCs/>
          <w:lang w:val="ru-RU"/>
        </w:rPr>
      </w:pPr>
      <w:r w:rsidRPr="00D50F4B">
        <w:rPr>
          <w:b/>
          <w:bCs/>
        </w:rPr>
        <w:t>Дорожная карта проекта</w:t>
      </w:r>
      <w:r w:rsidRPr="00D50F4B">
        <w:rPr>
          <w:b/>
          <w:bCs/>
          <w:lang w:val="ru-RU"/>
        </w:rPr>
        <w:t xml:space="preserve"> на 2016-2017 учебный год</w:t>
      </w:r>
    </w:p>
    <w:tbl>
      <w:tblPr>
        <w:tblW w:w="10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7654"/>
        <w:gridCol w:w="2268"/>
      </w:tblGrid>
      <w:tr w:rsidR="00736CDB" w:rsidRPr="00D50F4B" w:rsidTr="00CE40C7">
        <w:tc>
          <w:tcPr>
            <w:tcW w:w="851" w:type="dxa"/>
          </w:tcPr>
          <w:p w:rsidR="00736CDB" w:rsidRPr="00D50F4B" w:rsidRDefault="00736CDB" w:rsidP="00CE40C7">
            <w:pPr>
              <w:jc w:val="center"/>
            </w:pPr>
            <w:r w:rsidRPr="00D50F4B">
              <w:t>№</w:t>
            </w:r>
          </w:p>
        </w:tc>
        <w:tc>
          <w:tcPr>
            <w:tcW w:w="7654" w:type="dxa"/>
          </w:tcPr>
          <w:p w:rsidR="00736CDB" w:rsidRPr="00D50F4B" w:rsidRDefault="00736CDB" w:rsidP="00CE40C7">
            <w:pPr>
              <w:jc w:val="center"/>
            </w:pPr>
            <w:r w:rsidRPr="00D50F4B">
              <w:t>Мероприятие</w:t>
            </w:r>
          </w:p>
          <w:p w:rsidR="00736CDB" w:rsidRPr="00D50F4B" w:rsidRDefault="00736CDB" w:rsidP="00CE40C7">
            <w:pPr>
              <w:jc w:val="center"/>
            </w:pPr>
          </w:p>
        </w:tc>
        <w:tc>
          <w:tcPr>
            <w:tcW w:w="2268" w:type="dxa"/>
          </w:tcPr>
          <w:p w:rsidR="00736CDB" w:rsidRPr="00D50F4B" w:rsidRDefault="00736CDB" w:rsidP="00CE40C7">
            <w:pPr>
              <w:jc w:val="center"/>
            </w:pPr>
            <w:r w:rsidRPr="00D50F4B">
              <w:t>Сроки</w:t>
            </w:r>
          </w:p>
        </w:tc>
      </w:tr>
      <w:tr w:rsidR="00736CDB" w:rsidRPr="00D50F4B" w:rsidTr="00CE40C7">
        <w:tc>
          <w:tcPr>
            <w:tcW w:w="851" w:type="dxa"/>
          </w:tcPr>
          <w:p w:rsidR="00736CDB" w:rsidRPr="00D50F4B" w:rsidRDefault="00736CDB" w:rsidP="00CE40C7">
            <w:r w:rsidRPr="00D50F4B">
              <w:t>1</w:t>
            </w:r>
          </w:p>
        </w:tc>
        <w:tc>
          <w:tcPr>
            <w:tcW w:w="7654" w:type="dxa"/>
          </w:tcPr>
          <w:p w:rsidR="00736CDB" w:rsidRPr="00D50F4B" w:rsidRDefault="00736CDB" w:rsidP="00CE40C7">
            <w:pPr>
              <w:ind w:firstLine="317"/>
            </w:pPr>
            <w:r w:rsidRPr="00D50F4B">
              <w:t>Работа «Родительской школы»</w:t>
            </w:r>
          </w:p>
        </w:tc>
        <w:tc>
          <w:tcPr>
            <w:tcW w:w="2268" w:type="dxa"/>
          </w:tcPr>
          <w:p w:rsidR="00736CDB" w:rsidRPr="00D50F4B" w:rsidRDefault="00736CDB" w:rsidP="00CE40C7">
            <w:r w:rsidRPr="00D50F4B">
              <w:t>в течение</w:t>
            </w:r>
          </w:p>
          <w:p w:rsidR="00736CDB" w:rsidRPr="00D50F4B" w:rsidRDefault="00736CDB" w:rsidP="00CE40C7">
            <w:r w:rsidRPr="00D50F4B">
              <w:t>учебного года</w:t>
            </w:r>
          </w:p>
        </w:tc>
      </w:tr>
      <w:tr w:rsidR="00736CDB" w:rsidRPr="00D50F4B" w:rsidTr="00CE40C7">
        <w:tc>
          <w:tcPr>
            <w:tcW w:w="851" w:type="dxa"/>
          </w:tcPr>
          <w:p w:rsidR="00736CDB" w:rsidRPr="00D50F4B" w:rsidRDefault="00736CDB" w:rsidP="00CE40C7">
            <w:r w:rsidRPr="00D50F4B">
              <w:t>2</w:t>
            </w:r>
          </w:p>
        </w:tc>
        <w:tc>
          <w:tcPr>
            <w:tcW w:w="7654" w:type="dxa"/>
          </w:tcPr>
          <w:p w:rsidR="00736CDB" w:rsidRPr="00D50F4B" w:rsidRDefault="00736CDB" w:rsidP="00CE40C7">
            <w:pPr>
              <w:ind w:firstLine="317"/>
            </w:pPr>
            <w:r w:rsidRPr="00D50F4B">
              <w:t>Круглый стол для руководителей учреждений образования и культуры Верхнебуреинского района по вопросам обеспечения информационной безопасности детей</w:t>
            </w:r>
          </w:p>
        </w:tc>
        <w:tc>
          <w:tcPr>
            <w:tcW w:w="2268" w:type="dxa"/>
          </w:tcPr>
          <w:p w:rsidR="00736CDB" w:rsidRPr="00D50F4B" w:rsidRDefault="00736CDB" w:rsidP="00CE40C7">
            <w:r w:rsidRPr="00D50F4B">
              <w:t>ноябрь</w:t>
            </w:r>
          </w:p>
        </w:tc>
      </w:tr>
      <w:tr w:rsidR="00736CDB" w:rsidRPr="00D50F4B" w:rsidTr="00CE40C7">
        <w:tc>
          <w:tcPr>
            <w:tcW w:w="851" w:type="dxa"/>
          </w:tcPr>
          <w:p w:rsidR="00736CDB" w:rsidRPr="00D50F4B" w:rsidRDefault="00736CDB" w:rsidP="00CE40C7">
            <w:r w:rsidRPr="00D50F4B">
              <w:t>3</w:t>
            </w:r>
          </w:p>
        </w:tc>
        <w:tc>
          <w:tcPr>
            <w:tcW w:w="7654" w:type="dxa"/>
          </w:tcPr>
          <w:p w:rsidR="00736CDB" w:rsidRPr="00D50F4B" w:rsidRDefault="00736CDB" w:rsidP="00CE40C7">
            <w:pPr>
              <w:ind w:firstLine="317"/>
            </w:pPr>
            <w:r w:rsidRPr="00D50F4B">
              <w:t>Организовать обучение обучающихся ЦРТДиЮ правилам ответственного и безопасного пользования услугами Интернета и мобильной (сотовой) связи</w:t>
            </w:r>
          </w:p>
        </w:tc>
        <w:tc>
          <w:tcPr>
            <w:tcW w:w="2268" w:type="dxa"/>
          </w:tcPr>
          <w:p w:rsidR="00736CDB" w:rsidRPr="00D50F4B" w:rsidRDefault="00736CDB" w:rsidP="00CE40C7">
            <w:r w:rsidRPr="00D50F4B">
              <w:t>ноябрь</w:t>
            </w:r>
          </w:p>
        </w:tc>
      </w:tr>
      <w:tr w:rsidR="00736CDB" w:rsidRPr="00D50F4B" w:rsidTr="00CE40C7">
        <w:tc>
          <w:tcPr>
            <w:tcW w:w="851" w:type="dxa"/>
          </w:tcPr>
          <w:p w:rsidR="00736CDB" w:rsidRPr="00D50F4B" w:rsidRDefault="00736CDB" w:rsidP="00CE40C7">
            <w:r w:rsidRPr="00D50F4B">
              <w:t>4</w:t>
            </w:r>
          </w:p>
        </w:tc>
        <w:tc>
          <w:tcPr>
            <w:tcW w:w="7654" w:type="dxa"/>
          </w:tcPr>
          <w:p w:rsidR="00736CDB" w:rsidRPr="00D50F4B" w:rsidRDefault="00736CDB" w:rsidP="00CE40C7">
            <w:pPr>
              <w:ind w:firstLine="317"/>
            </w:pPr>
            <w:r w:rsidRPr="00D50F4B">
              <w:t>Подготовить перечень программного обеспечения для родительского контроля  за ребенком в сети Интернет</w:t>
            </w:r>
          </w:p>
        </w:tc>
        <w:tc>
          <w:tcPr>
            <w:tcW w:w="2268" w:type="dxa"/>
          </w:tcPr>
          <w:p w:rsidR="00736CDB" w:rsidRPr="00D50F4B" w:rsidRDefault="00736CDB" w:rsidP="00CE40C7">
            <w:r w:rsidRPr="00D50F4B">
              <w:t>ноябрь</w:t>
            </w:r>
          </w:p>
        </w:tc>
      </w:tr>
      <w:tr w:rsidR="00736CDB" w:rsidRPr="00D50F4B" w:rsidTr="00CE40C7">
        <w:tc>
          <w:tcPr>
            <w:tcW w:w="851" w:type="dxa"/>
          </w:tcPr>
          <w:p w:rsidR="00736CDB" w:rsidRPr="00D50F4B" w:rsidRDefault="00736CDB" w:rsidP="00CE40C7">
            <w:r w:rsidRPr="00D50F4B">
              <w:t>5</w:t>
            </w:r>
          </w:p>
        </w:tc>
        <w:tc>
          <w:tcPr>
            <w:tcW w:w="7654" w:type="dxa"/>
          </w:tcPr>
          <w:p w:rsidR="00736CDB" w:rsidRPr="00D50F4B" w:rsidRDefault="00736CDB" w:rsidP="00CE40C7">
            <w:pPr>
              <w:ind w:firstLine="317"/>
            </w:pPr>
            <w:r w:rsidRPr="00D50F4B">
              <w:t>Разместить на официальном сайте ЦРТДиЮ ссылки на электронные адреса по проблемам информационной безопасности для всех участников образовательного процесса</w:t>
            </w:r>
          </w:p>
        </w:tc>
        <w:tc>
          <w:tcPr>
            <w:tcW w:w="2268" w:type="dxa"/>
          </w:tcPr>
          <w:p w:rsidR="00736CDB" w:rsidRPr="00D50F4B" w:rsidRDefault="00736CDB" w:rsidP="00CE40C7">
            <w:r w:rsidRPr="00D50F4B">
              <w:t>ноябрь</w:t>
            </w:r>
          </w:p>
        </w:tc>
      </w:tr>
      <w:tr w:rsidR="00736CDB" w:rsidRPr="00D50F4B" w:rsidTr="00CE40C7">
        <w:tc>
          <w:tcPr>
            <w:tcW w:w="851" w:type="dxa"/>
          </w:tcPr>
          <w:p w:rsidR="00736CDB" w:rsidRPr="00D50F4B" w:rsidRDefault="00736CDB" w:rsidP="00CE40C7">
            <w:r w:rsidRPr="00D50F4B">
              <w:t>6</w:t>
            </w:r>
          </w:p>
          <w:p w:rsidR="00736CDB" w:rsidRPr="00D50F4B" w:rsidRDefault="00736CDB" w:rsidP="00CE40C7"/>
        </w:tc>
        <w:tc>
          <w:tcPr>
            <w:tcW w:w="7654" w:type="dxa"/>
          </w:tcPr>
          <w:p w:rsidR="00736CDB" w:rsidRPr="00D50F4B" w:rsidRDefault="00736CDB" w:rsidP="00CE40C7">
            <w:pPr>
              <w:ind w:firstLine="317"/>
            </w:pPr>
            <w:r w:rsidRPr="00D50F4B">
              <w:t>Подготовка положений конкурсов для детских учреждений образования и культуры</w:t>
            </w:r>
          </w:p>
        </w:tc>
        <w:tc>
          <w:tcPr>
            <w:tcW w:w="2268" w:type="dxa"/>
          </w:tcPr>
          <w:p w:rsidR="00736CDB" w:rsidRPr="00D50F4B" w:rsidRDefault="00736CDB" w:rsidP="00CE40C7">
            <w:r w:rsidRPr="00D50F4B">
              <w:t>декабрь-январь</w:t>
            </w:r>
          </w:p>
        </w:tc>
      </w:tr>
      <w:tr w:rsidR="00736CDB" w:rsidRPr="00D50F4B" w:rsidTr="00CE40C7">
        <w:tc>
          <w:tcPr>
            <w:tcW w:w="851" w:type="dxa"/>
          </w:tcPr>
          <w:p w:rsidR="00736CDB" w:rsidRPr="00D50F4B" w:rsidRDefault="00736CDB" w:rsidP="00CE40C7">
            <w:r w:rsidRPr="00D50F4B">
              <w:t>7</w:t>
            </w:r>
          </w:p>
        </w:tc>
        <w:tc>
          <w:tcPr>
            <w:tcW w:w="7654" w:type="dxa"/>
          </w:tcPr>
          <w:p w:rsidR="00736CDB" w:rsidRPr="00D50F4B" w:rsidRDefault="00736CDB" w:rsidP="00CE40C7">
            <w:pPr>
              <w:ind w:firstLine="317"/>
            </w:pPr>
            <w:r w:rsidRPr="00D50F4B">
              <w:t>Книжная выставка «Детская безопасность в Интернете: технологии и рекомендации в помощь учителям и родителям»</w:t>
            </w:r>
          </w:p>
        </w:tc>
        <w:tc>
          <w:tcPr>
            <w:tcW w:w="2268" w:type="dxa"/>
          </w:tcPr>
          <w:p w:rsidR="00736CDB" w:rsidRPr="00D50F4B" w:rsidRDefault="00736CDB" w:rsidP="00CE40C7">
            <w:r w:rsidRPr="00D50F4B">
              <w:t>декабрь-январь</w:t>
            </w:r>
          </w:p>
        </w:tc>
      </w:tr>
      <w:tr w:rsidR="00736CDB" w:rsidRPr="00D50F4B" w:rsidTr="00CE40C7">
        <w:tc>
          <w:tcPr>
            <w:tcW w:w="851" w:type="dxa"/>
          </w:tcPr>
          <w:p w:rsidR="00736CDB" w:rsidRPr="00D50F4B" w:rsidRDefault="00736CDB" w:rsidP="00CE40C7">
            <w:r w:rsidRPr="00D50F4B">
              <w:t>8</w:t>
            </w:r>
          </w:p>
        </w:tc>
        <w:tc>
          <w:tcPr>
            <w:tcW w:w="7654" w:type="dxa"/>
          </w:tcPr>
          <w:p w:rsidR="00736CDB" w:rsidRPr="00D50F4B" w:rsidRDefault="00736CDB" w:rsidP="00CE40C7">
            <w:pPr>
              <w:ind w:firstLine="317"/>
            </w:pPr>
            <w:r w:rsidRPr="00D50F4B">
              <w:t>Месячник по медиабезопасности в образовательных учреждениях района</w:t>
            </w:r>
          </w:p>
        </w:tc>
        <w:tc>
          <w:tcPr>
            <w:tcW w:w="2268" w:type="dxa"/>
          </w:tcPr>
          <w:p w:rsidR="00736CDB" w:rsidRPr="00D50F4B" w:rsidRDefault="00736CDB" w:rsidP="00CE40C7">
            <w:r w:rsidRPr="00D50F4B">
              <w:t>январь-февраль</w:t>
            </w:r>
          </w:p>
        </w:tc>
      </w:tr>
      <w:tr w:rsidR="00736CDB" w:rsidRPr="00D50F4B" w:rsidTr="00CE40C7">
        <w:tc>
          <w:tcPr>
            <w:tcW w:w="851" w:type="dxa"/>
          </w:tcPr>
          <w:p w:rsidR="00736CDB" w:rsidRPr="00D50F4B" w:rsidRDefault="00736CDB" w:rsidP="00CE40C7">
            <w:r w:rsidRPr="00D50F4B">
              <w:t>9</w:t>
            </w:r>
          </w:p>
        </w:tc>
        <w:tc>
          <w:tcPr>
            <w:tcW w:w="7654" w:type="dxa"/>
          </w:tcPr>
          <w:p w:rsidR="00736CDB" w:rsidRPr="00D50F4B" w:rsidRDefault="00736CDB" w:rsidP="00CE40C7">
            <w:pPr>
              <w:ind w:firstLine="317"/>
            </w:pPr>
            <w:r w:rsidRPr="00D50F4B">
              <w:t>Социологический опрос обучающихся и педагогов</w:t>
            </w:r>
          </w:p>
        </w:tc>
        <w:tc>
          <w:tcPr>
            <w:tcW w:w="2268" w:type="dxa"/>
          </w:tcPr>
          <w:p w:rsidR="00736CDB" w:rsidRPr="00D50F4B" w:rsidRDefault="00736CDB" w:rsidP="00CE40C7">
            <w:r w:rsidRPr="00D50F4B">
              <w:t>декабрь</w:t>
            </w:r>
          </w:p>
        </w:tc>
      </w:tr>
      <w:tr w:rsidR="00736CDB" w:rsidRPr="00D50F4B" w:rsidTr="00CE40C7">
        <w:tc>
          <w:tcPr>
            <w:tcW w:w="851" w:type="dxa"/>
          </w:tcPr>
          <w:p w:rsidR="00736CDB" w:rsidRPr="00D50F4B" w:rsidRDefault="00736CDB" w:rsidP="00CE40C7">
            <w:r w:rsidRPr="00D50F4B">
              <w:t>10</w:t>
            </w:r>
          </w:p>
        </w:tc>
        <w:tc>
          <w:tcPr>
            <w:tcW w:w="7654" w:type="dxa"/>
          </w:tcPr>
          <w:p w:rsidR="00736CDB" w:rsidRPr="00D50F4B" w:rsidRDefault="00736CDB" w:rsidP="00CE40C7">
            <w:pPr>
              <w:ind w:firstLine="317"/>
            </w:pPr>
            <w:r w:rsidRPr="00D50F4B">
              <w:t>Анализ потребления детьми и подростками информационной продукции, распространяемой в теле- и радиопередачах, теле- и радиопрограммах, сетевых средствах массовой информации, печатных средствах массовой информации, информационной продукции, распространяемой посредством сети Интернет</w:t>
            </w:r>
          </w:p>
        </w:tc>
        <w:tc>
          <w:tcPr>
            <w:tcW w:w="2268" w:type="dxa"/>
          </w:tcPr>
          <w:p w:rsidR="00736CDB" w:rsidRPr="00D50F4B" w:rsidRDefault="00736CDB" w:rsidP="00CE40C7">
            <w:r w:rsidRPr="00D50F4B">
              <w:t>январь</w:t>
            </w:r>
          </w:p>
        </w:tc>
      </w:tr>
      <w:tr w:rsidR="00736CDB" w:rsidRPr="00D50F4B" w:rsidTr="00CE40C7">
        <w:tc>
          <w:tcPr>
            <w:tcW w:w="851" w:type="dxa"/>
          </w:tcPr>
          <w:p w:rsidR="00736CDB" w:rsidRPr="00D50F4B" w:rsidRDefault="00736CDB" w:rsidP="00CE40C7">
            <w:r w:rsidRPr="00D50F4B">
              <w:t>11</w:t>
            </w:r>
          </w:p>
        </w:tc>
        <w:tc>
          <w:tcPr>
            <w:tcW w:w="7654" w:type="dxa"/>
          </w:tcPr>
          <w:p w:rsidR="00736CDB" w:rsidRPr="00D50F4B" w:rsidRDefault="00736CDB" w:rsidP="00CE40C7">
            <w:pPr>
              <w:ind w:firstLine="317"/>
            </w:pPr>
            <w:r w:rsidRPr="00D50F4B">
              <w:t>Индивидуально-групповые консультации для педагогов, учителей, воспитателей</w:t>
            </w:r>
          </w:p>
        </w:tc>
        <w:tc>
          <w:tcPr>
            <w:tcW w:w="2268" w:type="dxa"/>
          </w:tcPr>
          <w:p w:rsidR="00736CDB" w:rsidRPr="00D50F4B" w:rsidRDefault="00736CDB" w:rsidP="00CE40C7">
            <w:r w:rsidRPr="00D50F4B">
              <w:t>в течение учебного года</w:t>
            </w:r>
          </w:p>
        </w:tc>
      </w:tr>
      <w:tr w:rsidR="00736CDB" w:rsidRPr="00D50F4B" w:rsidTr="00CE40C7">
        <w:tc>
          <w:tcPr>
            <w:tcW w:w="851" w:type="dxa"/>
          </w:tcPr>
          <w:p w:rsidR="00736CDB" w:rsidRPr="00D50F4B" w:rsidRDefault="00736CDB" w:rsidP="00CE40C7">
            <w:r w:rsidRPr="00D50F4B">
              <w:t>12</w:t>
            </w:r>
          </w:p>
        </w:tc>
        <w:tc>
          <w:tcPr>
            <w:tcW w:w="7654" w:type="dxa"/>
          </w:tcPr>
          <w:p w:rsidR="00736CDB" w:rsidRPr="00D50F4B" w:rsidRDefault="00736CDB" w:rsidP="00CE40C7">
            <w:pPr>
              <w:ind w:firstLine="317"/>
            </w:pPr>
            <w:r w:rsidRPr="00D50F4B">
              <w:t>Педсовет «Формирование у обучающихся опыта безопасного и ответственного использования сети Интернет в учебной (проектной) деятельности»</w:t>
            </w:r>
          </w:p>
        </w:tc>
        <w:tc>
          <w:tcPr>
            <w:tcW w:w="2268" w:type="dxa"/>
          </w:tcPr>
          <w:p w:rsidR="00736CDB" w:rsidRPr="00D50F4B" w:rsidRDefault="00736CDB" w:rsidP="00CE40C7">
            <w:r w:rsidRPr="00D50F4B">
              <w:t>март</w:t>
            </w:r>
          </w:p>
        </w:tc>
      </w:tr>
      <w:tr w:rsidR="00736CDB" w:rsidRPr="00D50F4B" w:rsidTr="00CE40C7">
        <w:tc>
          <w:tcPr>
            <w:tcW w:w="851" w:type="dxa"/>
          </w:tcPr>
          <w:p w:rsidR="00736CDB" w:rsidRPr="00D50F4B" w:rsidRDefault="00736CDB" w:rsidP="00CE40C7">
            <w:r w:rsidRPr="00D50F4B">
              <w:t>13</w:t>
            </w:r>
          </w:p>
        </w:tc>
        <w:tc>
          <w:tcPr>
            <w:tcW w:w="7654" w:type="dxa"/>
          </w:tcPr>
          <w:p w:rsidR="00736CDB" w:rsidRPr="00D50F4B" w:rsidRDefault="00736CDB" w:rsidP="00CE40C7">
            <w:pPr>
              <w:ind w:firstLine="317"/>
            </w:pPr>
            <w:r w:rsidRPr="00D50F4B">
              <w:t>Создание комплекта информационного и методического сопровождения проекта</w:t>
            </w:r>
          </w:p>
        </w:tc>
        <w:tc>
          <w:tcPr>
            <w:tcW w:w="2268" w:type="dxa"/>
          </w:tcPr>
          <w:p w:rsidR="00736CDB" w:rsidRPr="00D50F4B" w:rsidRDefault="00736CDB" w:rsidP="00CE40C7">
            <w:r w:rsidRPr="00D50F4B">
              <w:t>сентябрь-май</w:t>
            </w:r>
          </w:p>
        </w:tc>
      </w:tr>
      <w:tr w:rsidR="00736CDB" w:rsidRPr="00D50F4B" w:rsidTr="00CE40C7">
        <w:tc>
          <w:tcPr>
            <w:tcW w:w="851" w:type="dxa"/>
          </w:tcPr>
          <w:p w:rsidR="00736CDB" w:rsidRPr="00D50F4B" w:rsidRDefault="00736CDB" w:rsidP="00CE40C7">
            <w:r w:rsidRPr="00D50F4B">
              <w:t>14</w:t>
            </w:r>
          </w:p>
        </w:tc>
        <w:tc>
          <w:tcPr>
            <w:tcW w:w="7654" w:type="dxa"/>
          </w:tcPr>
          <w:p w:rsidR="00736CDB" w:rsidRPr="00D50F4B" w:rsidRDefault="00736CDB" w:rsidP="00CE40C7">
            <w:pPr>
              <w:ind w:firstLine="317"/>
            </w:pPr>
            <w:r w:rsidRPr="00D50F4B">
              <w:t>Организация работы медиапатруля и проведение рейдов</w:t>
            </w:r>
          </w:p>
        </w:tc>
        <w:tc>
          <w:tcPr>
            <w:tcW w:w="2268" w:type="dxa"/>
          </w:tcPr>
          <w:p w:rsidR="00736CDB" w:rsidRPr="00D50F4B" w:rsidRDefault="00736CDB" w:rsidP="00CE40C7">
            <w:r w:rsidRPr="00D50F4B">
              <w:t>в течение учебного года</w:t>
            </w:r>
          </w:p>
        </w:tc>
      </w:tr>
      <w:tr w:rsidR="00736CDB" w:rsidRPr="00D50F4B" w:rsidTr="00CE40C7">
        <w:tc>
          <w:tcPr>
            <w:tcW w:w="851" w:type="dxa"/>
          </w:tcPr>
          <w:p w:rsidR="00736CDB" w:rsidRPr="00D50F4B" w:rsidRDefault="00736CDB" w:rsidP="00CE40C7">
            <w:r w:rsidRPr="00D50F4B">
              <w:t>15</w:t>
            </w:r>
          </w:p>
        </w:tc>
        <w:tc>
          <w:tcPr>
            <w:tcW w:w="7654" w:type="dxa"/>
          </w:tcPr>
          <w:p w:rsidR="00736CDB" w:rsidRPr="00D50F4B" w:rsidRDefault="00736CDB" w:rsidP="00CE40C7">
            <w:pPr>
              <w:ind w:firstLine="317"/>
            </w:pPr>
            <w:r w:rsidRPr="00D50F4B">
              <w:t>Отчет работы группы</w:t>
            </w:r>
          </w:p>
        </w:tc>
        <w:tc>
          <w:tcPr>
            <w:tcW w:w="2268" w:type="dxa"/>
          </w:tcPr>
          <w:p w:rsidR="00736CDB" w:rsidRPr="00D50F4B" w:rsidRDefault="00736CDB" w:rsidP="00CE40C7">
            <w:r w:rsidRPr="00D50F4B">
              <w:t>апрель</w:t>
            </w:r>
          </w:p>
        </w:tc>
      </w:tr>
    </w:tbl>
    <w:p w:rsidR="00736CDB" w:rsidRPr="00D50F4B" w:rsidRDefault="00736CDB" w:rsidP="00BD44E2">
      <w:pPr>
        <w:ind w:left="360"/>
        <w:jc w:val="both"/>
      </w:pPr>
    </w:p>
    <w:p w:rsidR="00736CDB" w:rsidRPr="00D50F4B" w:rsidRDefault="00736CDB" w:rsidP="00BD44E2">
      <w:pPr>
        <w:jc w:val="both"/>
        <w:rPr>
          <w:b/>
          <w:bCs/>
        </w:rPr>
      </w:pPr>
      <w:r w:rsidRPr="00D50F4B">
        <w:rPr>
          <w:b/>
          <w:bCs/>
        </w:rPr>
        <w:t>Критерии оценки эффективности и результативности реализации проекта:</w:t>
      </w:r>
    </w:p>
    <w:p w:rsidR="00736CDB" w:rsidRPr="00D50F4B" w:rsidRDefault="00736CDB" w:rsidP="00BD44E2">
      <w:pPr>
        <w:jc w:val="both"/>
      </w:pPr>
      <w:r w:rsidRPr="00D50F4B">
        <w:t>- своевременность исполнения проектных мероприятий (по срокам);</w:t>
      </w:r>
    </w:p>
    <w:p w:rsidR="00736CDB" w:rsidRPr="00D50F4B" w:rsidRDefault="00736CDB" w:rsidP="00BD44E2">
      <w:pPr>
        <w:jc w:val="both"/>
      </w:pPr>
      <w:r w:rsidRPr="00D50F4B">
        <w:t>- полнота выполнения проектных мероприятий (по количеству);</w:t>
      </w:r>
    </w:p>
    <w:p w:rsidR="00736CDB" w:rsidRPr="00D50F4B" w:rsidRDefault="00736CDB" w:rsidP="00BD44E2">
      <w:pPr>
        <w:jc w:val="both"/>
      </w:pPr>
      <w:r w:rsidRPr="00D50F4B">
        <w:t>- степень достижения общей цели проекта;</w:t>
      </w:r>
    </w:p>
    <w:p w:rsidR="00736CDB" w:rsidRPr="00D50F4B" w:rsidRDefault="00736CDB" w:rsidP="00BD44E2">
      <w:pPr>
        <w:jc w:val="both"/>
      </w:pPr>
      <w:r w:rsidRPr="00D50F4B">
        <w:t>- степень охвата целевой аудитории;</w:t>
      </w:r>
    </w:p>
    <w:p w:rsidR="00736CDB" w:rsidRPr="00D50F4B" w:rsidRDefault="00736CDB" w:rsidP="00BD44E2">
      <w:pPr>
        <w:jc w:val="both"/>
      </w:pPr>
      <w:r w:rsidRPr="00D50F4B">
        <w:t>- информационное обеспечение хода реализации проекта в СМИ.</w:t>
      </w:r>
    </w:p>
    <w:p w:rsidR="00736CDB" w:rsidRPr="00D50F4B" w:rsidRDefault="00736CDB" w:rsidP="00BD44E2">
      <w:pPr>
        <w:jc w:val="both"/>
        <w:rPr>
          <w:b/>
          <w:bCs/>
        </w:rPr>
      </w:pPr>
      <w:r w:rsidRPr="00D50F4B">
        <w:rPr>
          <w:b/>
          <w:bCs/>
        </w:rPr>
        <w:t>Кадровое обеспечение проекта, создание устойчивых связей с другими образовательными учреждениями.</w:t>
      </w:r>
    </w:p>
    <w:p w:rsidR="00736CDB" w:rsidRPr="00D50F4B" w:rsidRDefault="00736CDB" w:rsidP="00BD44E2">
      <w:pPr>
        <w:jc w:val="both"/>
      </w:pPr>
      <w:r w:rsidRPr="00D50F4B">
        <w:t>Проект осуществля</w:t>
      </w:r>
      <w:r w:rsidRPr="00D50F4B">
        <w:rPr>
          <w:lang w:val="ru-RU"/>
        </w:rPr>
        <w:t>е</w:t>
      </w:r>
      <w:r w:rsidRPr="00D50F4B">
        <w:t>т группа методистов и педагогов ЦРТДиЮ.</w:t>
      </w:r>
    </w:p>
    <w:p w:rsidR="00736CDB" w:rsidRPr="00D50F4B" w:rsidRDefault="00736CDB" w:rsidP="00BD44E2">
      <w:pPr>
        <w:jc w:val="both"/>
        <w:rPr>
          <w:b/>
          <w:bCs/>
        </w:rPr>
      </w:pPr>
      <w:r w:rsidRPr="00D50F4B">
        <w:rPr>
          <w:b/>
          <w:bCs/>
        </w:rPr>
        <w:t>Конечный продукт, материалы для тиражирования, трансляции опыта.</w:t>
      </w:r>
    </w:p>
    <w:p w:rsidR="00736CDB" w:rsidRPr="00D50F4B" w:rsidRDefault="00736CDB" w:rsidP="00BD44E2">
      <w:pPr>
        <w:ind w:left="720"/>
        <w:jc w:val="both"/>
      </w:pPr>
      <w:r w:rsidRPr="00D50F4B">
        <w:t xml:space="preserve">     Пакет документов по проекту: модель взаимодействия детских учреждениях образования и культуры по медиабезопасности; программа «родительской школы» по медиабезопасности, методические рекомендации для проведения занятий по основам медиабезопасности для работников образования и культуры; методическая продукция по медиабезопасности (буклеты, сценарии, положения, памятки, ЦОРы, электронная библиотека).</w:t>
      </w:r>
    </w:p>
    <w:p w:rsidR="00736CDB" w:rsidRPr="00D50F4B" w:rsidRDefault="00736CDB" w:rsidP="00BD44E2">
      <w:pPr>
        <w:pStyle w:val="NormalWeb"/>
        <w:shd w:val="clear" w:color="auto" w:fill="FFFFFF"/>
        <w:spacing w:line="330" w:lineRule="atLeast"/>
        <w:jc w:val="center"/>
        <w:rPr>
          <w:rFonts w:ascii="Calibri" w:hAnsi="Calibri" w:cs="Arial"/>
        </w:rPr>
      </w:pPr>
    </w:p>
    <w:p w:rsidR="00736CDB" w:rsidRPr="00D50F4B" w:rsidRDefault="00736CDB" w:rsidP="00BD44E2">
      <w:pPr>
        <w:pStyle w:val="ListParagraph"/>
        <w:ind w:firstLine="567"/>
        <w:jc w:val="both"/>
        <w:rPr>
          <w:i/>
          <w:iCs/>
        </w:rPr>
      </w:pPr>
    </w:p>
    <w:p w:rsidR="00736CDB" w:rsidRPr="00D50F4B" w:rsidRDefault="00736CDB" w:rsidP="00BD44E2">
      <w:pPr>
        <w:pStyle w:val="Standard"/>
        <w:jc w:val="center"/>
        <w:rPr>
          <w:b/>
          <w:bCs/>
          <w:lang w:val="ru-RU"/>
        </w:rPr>
      </w:pPr>
      <w:r w:rsidRPr="00D50F4B">
        <w:rPr>
          <w:b/>
          <w:bCs/>
          <w:lang w:val="en-US"/>
        </w:rPr>
        <w:t>IV</w:t>
      </w:r>
      <w:r w:rsidRPr="00D50F4B">
        <w:rPr>
          <w:b/>
          <w:bCs/>
        </w:rPr>
        <w:t xml:space="preserve">. </w:t>
      </w:r>
      <w:r w:rsidRPr="00D50F4B">
        <w:rPr>
          <w:b/>
          <w:bCs/>
          <w:lang w:val="ru-RU"/>
        </w:rPr>
        <w:t>РАБОТА С ПЕДАГОГИЧЕСКИМИ КАДРАМИ</w:t>
      </w:r>
    </w:p>
    <w:p w:rsidR="00736CDB" w:rsidRPr="00D50F4B" w:rsidRDefault="00736CDB" w:rsidP="00BD44E2">
      <w:pPr>
        <w:pStyle w:val="Standard"/>
        <w:jc w:val="center"/>
      </w:pPr>
    </w:p>
    <w:p w:rsidR="00736CDB" w:rsidRPr="00D50F4B" w:rsidRDefault="00736CDB" w:rsidP="00BD44E2">
      <w:pPr>
        <w:pStyle w:val="Standard"/>
        <w:jc w:val="both"/>
      </w:pPr>
      <w:r w:rsidRPr="00D50F4B">
        <w:rPr>
          <w:b/>
          <w:bCs/>
        </w:rPr>
        <w:t>4.1</w:t>
      </w:r>
      <w:r w:rsidRPr="00D50F4B">
        <w:rPr>
          <w:i/>
          <w:iCs/>
        </w:rPr>
        <w:t>.</w:t>
      </w:r>
      <w:r w:rsidRPr="00D50F4B">
        <w:t>Кадровая политика в ЦРТДиЮ рассматривается как  составная часть стратегической политики Центра, включающая систему норм и правил, позволяющую привести кадровый потенциал  в соответствие с целями и миссией учреждения, а кадровая работа рассматривается  как  деятельность администрации, методического состава и профсоюзного комитета  по планированию, отбору и созданию кадрового обеспечения, формированию кадрового резерва, обучению, оценке работы кадров, обеспечению профессионального и должностного роста, ротации кадров и их социальной защите.</w:t>
      </w:r>
    </w:p>
    <w:p w:rsidR="00736CDB" w:rsidRPr="00D50F4B" w:rsidRDefault="00736CDB" w:rsidP="00BD44E2">
      <w:pPr>
        <w:pStyle w:val="Standard"/>
        <w:jc w:val="both"/>
      </w:pPr>
      <w:r w:rsidRPr="00D50F4B">
        <w:rPr>
          <w:b/>
          <w:bCs/>
        </w:rPr>
        <w:t xml:space="preserve">      Цель кадровой политики ЦРТДиЮ</w:t>
      </w:r>
      <w:r w:rsidRPr="00D50F4B">
        <w:t xml:space="preserve"> – создание системы формирования, развития и управления кадрового состава Центра, обладающего высоким уровнем профессионализма, необходимого для достижения целей  и отвечающего миссии ЦРТДиЮ, самореализации педагогов.</w:t>
      </w:r>
    </w:p>
    <w:p w:rsidR="00736CDB" w:rsidRPr="00D50F4B" w:rsidRDefault="00736CDB" w:rsidP="00BD44E2">
      <w:pPr>
        <w:pStyle w:val="Standard"/>
        <w:jc w:val="both"/>
      </w:pPr>
      <w:r w:rsidRPr="00D50F4B">
        <w:t xml:space="preserve">       Чтобы реализовать поставленную цель были выделены  следующие </w:t>
      </w:r>
      <w:r w:rsidRPr="00D50F4B">
        <w:rPr>
          <w:b/>
          <w:bCs/>
        </w:rPr>
        <w:t>задачи</w:t>
      </w:r>
      <w:r w:rsidRPr="00D50F4B">
        <w:t>:</w:t>
      </w:r>
    </w:p>
    <w:p w:rsidR="00736CDB" w:rsidRPr="0032387B" w:rsidRDefault="00736CDB" w:rsidP="00BD44E2">
      <w:pPr>
        <w:pStyle w:val="ListParagraph"/>
        <w:numPr>
          <w:ilvl w:val="0"/>
          <w:numId w:val="55"/>
        </w:numPr>
        <w:tabs>
          <w:tab w:val="left" w:pos="426"/>
        </w:tabs>
        <w:jc w:val="both"/>
      </w:pPr>
      <w:r w:rsidRPr="0032387B">
        <w:t>разработать нормативно-правовую базу  кадровой политики Центра;</w:t>
      </w:r>
    </w:p>
    <w:p w:rsidR="00736CDB" w:rsidRPr="0032387B" w:rsidRDefault="00736CDB" w:rsidP="00BD44E2">
      <w:pPr>
        <w:pStyle w:val="ListParagraph"/>
        <w:numPr>
          <w:ilvl w:val="0"/>
          <w:numId w:val="8"/>
        </w:numPr>
        <w:tabs>
          <w:tab w:val="left" w:pos="426"/>
        </w:tabs>
        <w:jc w:val="both"/>
      </w:pPr>
      <w:r w:rsidRPr="0032387B">
        <w:t>внедрять современные методы управления кадровым потенциалом;</w:t>
      </w:r>
    </w:p>
    <w:p w:rsidR="00736CDB" w:rsidRPr="0032387B" w:rsidRDefault="00736CDB" w:rsidP="00BD44E2">
      <w:pPr>
        <w:pStyle w:val="ListParagraph"/>
        <w:numPr>
          <w:ilvl w:val="0"/>
          <w:numId w:val="8"/>
        </w:numPr>
        <w:tabs>
          <w:tab w:val="left" w:pos="426"/>
        </w:tabs>
        <w:jc w:val="both"/>
      </w:pPr>
      <w:r w:rsidRPr="0032387B">
        <w:t>определить текущую и перспективную потребности в кадровом потенциале Центра;</w:t>
      </w:r>
    </w:p>
    <w:p w:rsidR="00736CDB" w:rsidRPr="0032387B" w:rsidRDefault="00736CDB" w:rsidP="00BD44E2">
      <w:pPr>
        <w:pStyle w:val="ListParagraph"/>
        <w:numPr>
          <w:ilvl w:val="0"/>
          <w:numId w:val="8"/>
        </w:numPr>
        <w:tabs>
          <w:tab w:val="left" w:pos="426"/>
        </w:tabs>
        <w:jc w:val="both"/>
      </w:pPr>
      <w:r w:rsidRPr="0032387B">
        <w:t>укомплектовать Центр  педагогическими, учебно-вспомогательными кадрами   в соответствии с внешними и внутренними условиями деятельности ЦРТДиЮ;</w:t>
      </w:r>
    </w:p>
    <w:p w:rsidR="00736CDB" w:rsidRPr="0032387B" w:rsidRDefault="00736CDB" w:rsidP="00BD44E2">
      <w:pPr>
        <w:pStyle w:val="ListParagraph"/>
        <w:numPr>
          <w:ilvl w:val="0"/>
          <w:numId w:val="8"/>
        </w:numPr>
        <w:shd w:val="clear" w:color="auto" w:fill="FFFFFF"/>
        <w:tabs>
          <w:tab w:val="left" w:pos="426"/>
        </w:tabs>
        <w:jc w:val="both"/>
      </w:pPr>
      <w:r w:rsidRPr="0032387B">
        <w:t xml:space="preserve">создать     условия  для   самообразования,   развития  личности   каждого  педагогического работника,     творческого саморазвития и самовыражения;  </w:t>
      </w:r>
    </w:p>
    <w:p w:rsidR="00736CDB" w:rsidRPr="0032387B" w:rsidRDefault="00736CDB" w:rsidP="00BD44E2">
      <w:pPr>
        <w:pStyle w:val="ListParagraph"/>
        <w:numPr>
          <w:ilvl w:val="0"/>
          <w:numId w:val="8"/>
        </w:numPr>
        <w:tabs>
          <w:tab w:val="left" w:pos="426"/>
        </w:tabs>
        <w:jc w:val="both"/>
      </w:pPr>
      <w:r w:rsidRPr="0032387B">
        <w:t>создать условия для организации и  проведения аттестации педагогов дополнительного образования, методического и информационного обеспечения, разработки мероприятий по реализации решений аттестационной комиссии;</w:t>
      </w:r>
    </w:p>
    <w:p w:rsidR="00736CDB" w:rsidRPr="0032387B" w:rsidRDefault="00736CDB" w:rsidP="00BD44E2">
      <w:pPr>
        <w:pStyle w:val="ListParagraph"/>
        <w:numPr>
          <w:ilvl w:val="0"/>
          <w:numId w:val="8"/>
        </w:numPr>
        <w:tabs>
          <w:tab w:val="left" w:pos="426"/>
        </w:tabs>
        <w:jc w:val="both"/>
      </w:pPr>
      <w:r w:rsidRPr="0032387B">
        <w:t>мотивировать педагогический коллектив ЦРТДиЮ на качество дополнительного образования;</w:t>
      </w:r>
    </w:p>
    <w:p w:rsidR="00736CDB" w:rsidRPr="0032387B" w:rsidRDefault="00736CDB" w:rsidP="00BD44E2">
      <w:pPr>
        <w:pStyle w:val="ListParagraph"/>
        <w:numPr>
          <w:ilvl w:val="0"/>
          <w:numId w:val="8"/>
        </w:numPr>
        <w:tabs>
          <w:tab w:val="left" w:pos="426"/>
        </w:tabs>
        <w:jc w:val="both"/>
      </w:pPr>
      <w:r w:rsidRPr="0032387B">
        <w:t>разработать систему моральных и материальных стимулов;</w:t>
      </w:r>
    </w:p>
    <w:p w:rsidR="00736CDB" w:rsidRPr="0032387B" w:rsidRDefault="00736CDB" w:rsidP="00BD44E2">
      <w:pPr>
        <w:pStyle w:val="ListParagraph"/>
        <w:numPr>
          <w:ilvl w:val="0"/>
          <w:numId w:val="8"/>
        </w:numPr>
        <w:tabs>
          <w:tab w:val="left" w:pos="426"/>
        </w:tabs>
        <w:jc w:val="both"/>
      </w:pPr>
      <w:r w:rsidRPr="0032387B">
        <w:t>внедрить финансовое обеспечение кадровой политики на основе сформулированных приоритетов кадровой политики.</w:t>
      </w:r>
    </w:p>
    <w:p w:rsidR="00736CDB" w:rsidRPr="0032387B" w:rsidRDefault="00736CDB" w:rsidP="00BD44E2">
      <w:pPr>
        <w:pStyle w:val="Standard"/>
        <w:tabs>
          <w:tab w:val="left" w:pos="426"/>
        </w:tabs>
        <w:jc w:val="both"/>
      </w:pPr>
      <w:r w:rsidRPr="0032387B">
        <w:t xml:space="preserve">Реализуя поставленные задачи, коллектив ЦРТДиЮ придерживался следующих </w:t>
      </w:r>
      <w:r w:rsidRPr="0032387B">
        <w:rPr>
          <w:b/>
          <w:bCs/>
        </w:rPr>
        <w:t>принципов:</w:t>
      </w:r>
    </w:p>
    <w:p w:rsidR="00736CDB" w:rsidRPr="0032387B" w:rsidRDefault="00736CDB" w:rsidP="00BD44E2">
      <w:pPr>
        <w:pStyle w:val="Standard"/>
        <w:numPr>
          <w:ilvl w:val="0"/>
          <w:numId w:val="9"/>
        </w:numPr>
        <w:tabs>
          <w:tab w:val="left" w:pos="426"/>
        </w:tabs>
        <w:jc w:val="both"/>
      </w:pPr>
      <w:r w:rsidRPr="0032387B">
        <w:t>соответствие деятельности по кадровому обеспечению миссии и целям ЦРТДиЮ;</w:t>
      </w:r>
    </w:p>
    <w:p w:rsidR="00736CDB" w:rsidRPr="0032387B" w:rsidRDefault="00736CDB" w:rsidP="00BD44E2">
      <w:pPr>
        <w:pStyle w:val="Standard"/>
        <w:numPr>
          <w:ilvl w:val="0"/>
          <w:numId w:val="9"/>
        </w:numPr>
        <w:tabs>
          <w:tab w:val="left" w:pos="426"/>
        </w:tabs>
        <w:jc w:val="both"/>
      </w:pPr>
      <w:r w:rsidRPr="0032387B">
        <w:t>равенство возможностей для роста и реализации трудового и профессионального потенциала сотрудников Центра;</w:t>
      </w:r>
    </w:p>
    <w:p w:rsidR="00736CDB" w:rsidRPr="0032387B" w:rsidRDefault="00736CDB" w:rsidP="00BD44E2">
      <w:pPr>
        <w:pStyle w:val="Standard"/>
        <w:numPr>
          <w:ilvl w:val="0"/>
          <w:numId w:val="9"/>
        </w:numPr>
        <w:tabs>
          <w:tab w:val="left" w:pos="426"/>
        </w:tabs>
        <w:jc w:val="both"/>
      </w:pPr>
      <w:r w:rsidRPr="0032387B">
        <w:t>соблюдение норм конституционного, трудового и социального законодательства;</w:t>
      </w:r>
    </w:p>
    <w:p w:rsidR="00736CDB" w:rsidRPr="0032387B" w:rsidRDefault="00736CDB" w:rsidP="00BD44E2">
      <w:pPr>
        <w:pStyle w:val="Standard"/>
        <w:numPr>
          <w:ilvl w:val="0"/>
          <w:numId w:val="9"/>
        </w:numPr>
        <w:tabs>
          <w:tab w:val="left" w:pos="426"/>
        </w:tabs>
        <w:jc w:val="both"/>
      </w:pPr>
      <w:r w:rsidRPr="0032387B">
        <w:t>направленность кадровой политики на рост профессиональной компетентности и развитие личности сотрудников;</w:t>
      </w:r>
    </w:p>
    <w:p w:rsidR="00736CDB" w:rsidRPr="0032387B" w:rsidRDefault="00736CDB" w:rsidP="00BD44E2">
      <w:pPr>
        <w:pStyle w:val="Standard"/>
        <w:numPr>
          <w:ilvl w:val="0"/>
          <w:numId w:val="9"/>
        </w:numPr>
        <w:tabs>
          <w:tab w:val="left" w:pos="426"/>
        </w:tabs>
        <w:jc w:val="both"/>
      </w:pPr>
      <w:r w:rsidRPr="0032387B">
        <w:t>высокий уровень требований и объективность в оценке кадров;</w:t>
      </w:r>
    </w:p>
    <w:p w:rsidR="00736CDB" w:rsidRPr="0032387B" w:rsidRDefault="00736CDB" w:rsidP="00BD44E2">
      <w:pPr>
        <w:pStyle w:val="Standard"/>
        <w:numPr>
          <w:ilvl w:val="0"/>
          <w:numId w:val="9"/>
        </w:numPr>
        <w:tabs>
          <w:tab w:val="left" w:pos="426"/>
        </w:tabs>
        <w:jc w:val="both"/>
      </w:pPr>
      <w:r w:rsidRPr="0032387B">
        <w:t>непрерывность и системность процесса подготовки кадров и кадрового резерва;</w:t>
      </w:r>
    </w:p>
    <w:p w:rsidR="00736CDB" w:rsidRPr="0032387B" w:rsidRDefault="00736CDB" w:rsidP="00BD44E2">
      <w:pPr>
        <w:pStyle w:val="Standard"/>
        <w:numPr>
          <w:ilvl w:val="0"/>
          <w:numId w:val="9"/>
        </w:numPr>
        <w:tabs>
          <w:tab w:val="left" w:pos="426"/>
        </w:tabs>
        <w:jc w:val="both"/>
      </w:pPr>
      <w:r w:rsidRPr="0032387B">
        <w:t>преемственность и обновление кадров Центра.</w:t>
      </w:r>
    </w:p>
    <w:p w:rsidR="00736CDB" w:rsidRPr="0032387B" w:rsidRDefault="00736CDB" w:rsidP="00BD44E2">
      <w:pPr>
        <w:pStyle w:val="Standard"/>
        <w:tabs>
          <w:tab w:val="left" w:pos="426"/>
        </w:tabs>
        <w:jc w:val="both"/>
        <w:rPr>
          <w:lang w:val="ru-RU"/>
        </w:rPr>
      </w:pPr>
    </w:p>
    <w:p w:rsidR="00736CDB" w:rsidRPr="0032387B" w:rsidRDefault="00736CDB" w:rsidP="00BD44E2">
      <w:pPr>
        <w:pStyle w:val="Standard"/>
        <w:tabs>
          <w:tab w:val="left" w:pos="426"/>
        </w:tabs>
        <w:rPr>
          <w:lang w:val="ru-RU"/>
        </w:rPr>
      </w:pPr>
    </w:p>
    <w:p w:rsidR="00736CDB" w:rsidRPr="0032387B" w:rsidRDefault="00736CDB" w:rsidP="00BD44E2">
      <w:pPr>
        <w:pStyle w:val="Standard"/>
        <w:tabs>
          <w:tab w:val="left" w:pos="1005"/>
        </w:tabs>
        <w:jc w:val="center"/>
      </w:pPr>
      <w:r w:rsidRPr="00943E18">
        <w:rPr>
          <w:noProof/>
          <w:lang w:val="ru-RU" w:eastAsia="ru-RU"/>
        </w:rPr>
        <w:pict>
          <v:shape id="Рисунок 1" o:spid="_x0000_i1026" type="#_x0000_t75" style="width:422.4pt;height:516pt;visibility:visible">
            <v:imagedata r:id="rId12" o:title="" croptop="12523f" cropbottom=".15625" cropleft="14162f" cropright="19367f"/>
          </v:shape>
        </w:pict>
      </w:r>
    </w:p>
    <w:p w:rsidR="00736CDB" w:rsidRPr="0032387B" w:rsidRDefault="00736CDB" w:rsidP="00BD44E2">
      <w:pPr>
        <w:pStyle w:val="Standard"/>
        <w:jc w:val="both"/>
      </w:pPr>
      <w:r w:rsidRPr="0032387B">
        <w:t xml:space="preserve">Совершенствование работы с кадрами  ЦРТДиЮ   достигалось преимущественно за счет:   </w:t>
      </w:r>
    </w:p>
    <w:p w:rsidR="00736CDB" w:rsidRPr="0032387B" w:rsidRDefault="00736CDB" w:rsidP="00BD44E2">
      <w:pPr>
        <w:pStyle w:val="Standard"/>
        <w:jc w:val="both"/>
      </w:pPr>
      <w:r w:rsidRPr="0032387B">
        <w:t>1.управления персоналом;</w:t>
      </w:r>
    </w:p>
    <w:p w:rsidR="00736CDB" w:rsidRPr="0032387B" w:rsidRDefault="00736CDB" w:rsidP="00BD44E2">
      <w:pPr>
        <w:pStyle w:val="Standard"/>
        <w:jc w:val="both"/>
      </w:pPr>
      <w:r w:rsidRPr="0032387B">
        <w:t>2.развития компетенции персонала;</w:t>
      </w:r>
    </w:p>
    <w:p w:rsidR="00736CDB" w:rsidRPr="0032387B" w:rsidRDefault="00736CDB" w:rsidP="00BD44E2">
      <w:pPr>
        <w:pStyle w:val="Standard"/>
        <w:jc w:val="both"/>
      </w:pPr>
      <w:r w:rsidRPr="0032387B">
        <w:t xml:space="preserve">3.мотивации трудового поведения педагогического персонала.   </w:t>
      </w:r>
    </w:p>
    <w:p w:rsidR="00736CDB" w:rsidRPr="0032387B" w:rsidRDefault="00736CDB" w:rsidP="00BD44E2">
      <w:pPr>
        <w:pStyle w:val="Standard"/>
        <w:ind w:firstLine="709"/>
        <w:jc w:val="center"/>
        <w:rPr>
          <w:b/>
          <w:bCs/>
        </w:rPr>
      </w:pPr>
    </w:p>
    <w:p w:rsidR="00736CDB" w:rsidRPr="0032387B" w:rsidRDefault="00736CDB" w:rsidP="00BD44E2">
      <w:pPr>
        <w:pStyle w:val="Standard"/>
      </w:pPr>
      <w:r w:rsidRPr="0032387B">
        <w:rPr>
          <w:b/>
          <w:bCs/>
        </w:rPr>
        <w:t xml:space="preserve">4.3. Управление персоналом. </w:t>
      </w:r>
    </w:p>
    <w:p w:rsidR="00736CDB" w:rsidRPr="0032387B" w:rsidRDefault="00736CDB" w:rsidP="00BD44E2">
      <w:pPr>
        <w:pStyle w:val="Standard"/>
        <w:ind w:firstLine="709"/>
        <w:jc w:val="both"/>
      </w:pPr>
      <w:r w:rsidRPr="0032387B">
        <w:t xml:space="preserve">Управление ЦРТДиЮ  было переведено на новую парадигму, в основе которой лежит мотивационно-системный подход и личностно-ориентированные цели его осуществления, ядро которой составляют групповое сотрудничество, гуманизация, демократизация, нацеленность на развитие.     </w:t>
      </w:r>
    </w:p>
    <w:p w:rsidR="00736CDB" w:rsidRPr="0032387B" w:rsidRDefault="00736CDB" w:rsidP="00BD44E2">
      <w:pPr>
        <w:pStyle w:val="Standard"/>
        <w:ind w:firstLine="709"/>
        <w:jc w:val="both"/>
      </w:pPr>
      <w:r w:rsidRPr="0032387B">
        <w:t xml:space="preserve"> В организационную линейно-функциональную  структуру была встроена гибкая программно-целевая организационная структура управления, ориентированная на решение проблемы развития Центра. Оргструктура   состоит из 4-х уровней:</w:t>
      </w:r>
    </w:p>
    <w:p w:rsidR="00736CDB" w:rsidRPr="0032387B" w:rsidRDefault="00736CDB" w:rsidP="00BD44E2">
      <w:pPr>
        <w:pStyle w:val="Standard"/>
        <w:ind w:firstLine="709"/>
        <w:jc w:val="both"/>
        <w:sectPr w:rsidR="00736CDB" w:rsidRPr="0032387B" w:rsidSect="00CE40C7">
          <w:pgSz w:w="11905" w:h="16837"/>
          <w:pgMar w:top="567" w:right="567" w:bottom="567" w:left="567" w:header="720" w:footer="720" w:gutter="0"/>
          <w:cols w:space="720"/>
        </w:sectPr>
      </w:pPr>
    </w:p>
    <w:p w:rsidR="00736CDB" w:rsidRPr="0032387B" w:rsidRDefault="00736CDB" w:rsidP="00BD44E2">
      <w:pPr>
        <w:pStyle w:val="Standard"/>
        <w:ind w:firstLine="709"/>
        <w:jc w:val="both"/>
        <w:sectPr w:rsidR="00736CDB" w:rsidRPr="0032387B" w:rsidSect="00CE40C7">
          <w:pgSz w:w="16837" w:h="11905" w:orient="landscape"/>
          <w:pgMar w:top="567" w:right="567" w:bottom="567" w:left="567" w:header="720" w:footer="720" w:gutter="0"/>
          <w:cols w:space="720"/>
        </w:sectPr>
      </w:pPr>
      <w:r>
        <w:rPr>
          <w:noProof/>
          <w:lang w:val="ru-RU" w:eastAsia="ru-RU"/>
        </w:rPr>
        <w:pict>
          <v:group id="Group 3" o:spid="_x0000_s1027" style="position:absolute;left:0;text-align:left;margin-left:12.9pt;margin-top:24.15pt;width:771pt;height:440.25pt;z-index:251646464" coordorigin="825,1050" coordsize="15420,8805">
            <v:shape id="Picture 4" o:spid="_x0000_s1028" type="#_x0000_t75" style="position:absolute;left:825;top:1050;width:15420;height:8805;visibility:visible">
              <v:imagedata r:id="rId13" o:title="" croptop="11565f" cropbottom="11372f" cropleft="4412f" cropright="5136f"/>
            </v:shape>
            <v:rect id="Rectangle 5" o:spid="_x0000_s1029" style="position:absolute;left:11070;top:3315;width:3600;height:285;visibility:visible" fillcolor="#ff9" stroked="f"/>
            <v:shapetype id="_x0000_t202" coordsize="21600,21600" o:spt="202" path="m,l,21600r21600,l21600,xe">
              <v:stroke joinstyle="miter"/>
              <v:path gradientshapeok="t" o:connecttype="rect"/>
            </v:shapetype>
            <v:shape id="Text Box 6" o:spid="_x0000_s1030" type="#_x0000_t202" style="position:absolute;left:11010;top:3180;width:3810;height:480;visibility:visible" filled="f" stroked="f">
              <v:textbox style="mso-next-textbox:#Text Box 6">
                <w:txbxContent>
                  <w:p w:rsidR="00736CDB" w:rsidRPr="00924916" w:rsidRDefault="00736CDB" w:rsidP="00BD44E2">
                    <w:pPr>
                      <w:rPr>
                        <w:b/>
                        <w:bCs/>
                      </w:rPr>
                    </w:pPr>
                    <w:r w:rsidRPr="006C24F8">
                      <w:rPr>
                        <w:b/>
                        <w:noProof/>
                        <w:lang w:val="ru-RU" w:eastAsia="ru-RU"/>
                      </w:rPr>
                      <w:pict>
                        <v:shape id="Рисунок 3" o:spid="_x0000_i1028" type="#_x0000_t75" style="width:171pt;height:18.6pt;visibility:visible">
                          <v:imagedata r:id="rId14" o:title=""/>
                        </v:shape>
                      </w:pict>
                    </w:r>
                  </w:p>
                </w:txbxContent>
              </v:textbox>
            </v:shape>
            <v:rect id="Rectangle 7" o:spid="_x0000_s1031" style="position:absolute;left:3675;top:3330;width:3240;height:255;visibility:visible" fillcolor="#ff9" stroked="f"/>
            <v:shape id="Text Box 8" o:spid="_x0000_s1032" type="#_x0000_t202" style="position:absolute;left:3630;top:3195;width:3615;height:450;visibility:visible" filled="f" stroked="f">
              <v:textbox style="mso-next-textbox:#Text Box 8">
                <w:txbxContent>
                  <w:p w:rsidR="00736CDB" w:rsidRPr="00924916" w:rsidRDefault="00736CDB" w:rsidP="00BD44E2">
                    <w:pPr>
                      <w:rPr>
                        <w:b/>
                        <w:bCs/>
                      </w:rPr>
                    </w:pPr>
                    <w:r>
                      <w:rPr>
                        <w:b/>
                        <w:bCs/>
                      </w:rPr>
                      <w:t>научно</w:t>
                    </w:r>
                    <w:r w:rsidRPr="00924916">
                      <w:rPr>
                        <w:b/>
                        <w:bCs/>
                      </w:rPr>
                      <w:t>-методической работе</w:t>
                    </w:r>
                  </w:p>
                </w:txbxContent>
              </v:textbox>
            </v:shape>
            <v:line id="Line 9" o:spid="_x0000_s1033" style="position:absolute;flip:y;visibility:visible" from="10605,3315" to="10935,3330" o:connectortype="straight" strokecolor="navy" strokeweight="1.5pt">
              <v:stroke startarrow="block" endarrow="block"/>
            </v:line>
            <v:line id="Line 10" o:spid="_x0000_s1034" style="position:absolute;flip:y;visibility:visible" from="6930,3285" to="7260,3300" o:connectortype="straight" strokecolor="navy" strokeweight="1.5pt">
              <v:stroke startarrow="block" endarrow="block"/>
            </v:line>
          </v:group>
        </w:pict>
      </w:r>
      <w:r>
        <w:rPr>
          <w:noProof/>
          <w:lang w:val="ru-RU" w:eastAsia="ru-RU"/>
        </w:rPr>
        <w:pict>
          <v:shape id="Рисунок 48" o:spid="_x0000_s1035" type="#_x0000_t75" style="position:absolute;left:0;text-align:left;margin-left:920.95pt;margin-top:230.4pt;width:336.2pt;height:42.5pt;z-index:251647488;visibility:visible;mso-position-horizontal-relative:page;mso-position-vertical-relative:page">
            <v:imagedata r:id="rId14" o:title=""/>
            <w10:wrap type="square" anchorx="page" anchory="page"/>
          </v:shape>
        </w:pict>
      </w:r>
    </w:p>
    <w:p w:rsidR="00736CDB" w:rsidRPr="0032387B" w:rsidRDefault="00736CDB" w:rsidP="00BD44E2">
      <w:pPr>
        <w:pStyle w:val="Standard"/>
        <w:ind w:firstLine="709"/>
        <w:jc w:val="both"/>
      </w:pPr>
      <w:r w:rsidRPr="0032387B">
        <w:t>Создание новых уровней, регламентация их целей, полномочий, функций  были связаны с поиском баланса между централизацией и децентрализацией управления. Проблема сочетания централизации и децентрализации в управлении ЦРТДиЮ состоит в оптимальном распределении (делегировании) полномочий при принятии управленческих решений. Мы рассматривали децентрализацию как оперативную и целенаправленную реакцию на изменения потребностей среды.</w:t>
      </w:r>
    </w:p>
    <w:p w:rsidR="00736CDB" w:rsidRPr="0032387B" w:rsidRDefault="00736CDB" w:rsidP="00BD44E2">
      <w:pPr>
        <w:pStyle w:val="Standard"/>
        <w:ind w:firstLine="426"/>
        <w:jc w:val="both"/>
      </w:pPr>
      <w:r w:rsidRPr="0032387B">
        <w:t xml:space="preserve">     Данная структура позволила включить в работу новые формы организации педагогов и руководителей  - проблемно-целевые группы, которые имели временный характер и упразднялись по мере решения программных проблем, либо сохранялись с изменением их целевого, научного, информационного значения. В этом проявляется оперативность, динамичность, адаптивность  концепции, модели  организационной структуры программно-целевого управления.  Руководителями таких групп чаще всего становились неформальные лидеры, на которых возлагалась обязанность достижения промежуточных результатов по программно-целевым заданиям и работам.  По мере необходимости в группы  включались кооптированные члены.  В течение года каждый педагог принимал  участие в работе одной или нескольких проблемно-целевых групп по своему выбору.  В программно-целевой оргструктуре управления сохранялись отношения распорядительства и подчинения, однако значительно расширились связи, порождаемые делегированием полномочий верхних уровней на нижние, усилились внешние и внутренние консультационные, согласительные и координационные процедуры.  Благодаря совместной работе в проблемно-целевых группах педагоги получили  возможность участвовать в управлении Центром, получили навыки проектирования совместной, управленческой и практической деятельности, научно-методической, исследовательской  работы.   </w:t>
      </w:r>
    </w:p>
    <w:p w:rsidR="00736CDB" w:rsidRPr="0032387B" w:rsidRDefault="00736CDB" w:rsidP="00BD44E2">
      <w:pPr>
        <w:pStyle w:val="ListParagraph"/>
        <w:jc w:val="both"/>
      </w:pPr>
      <w:r w:rsidRPr="0032387B">
        <w:t xml:space="preserve">Администрация ЦРТДиЮ ведет большую работу по разработкепрогнозов, определению текущей и перспективной потребности в кадровом потенциале, комплектованию Центра педагогическими, учебно-вспомогательными кадрами.  На сегодняшний день  ЦРТДиЮ укомплектован на 100%.   Это происходит за счет того, что в Центр возвращаются выпускники, прошедшие обучение в ВУЗах и СУЗах. На сегодняшний день членами коллектива являются 7 выпускников ЦРТДиЮ. Педагоги Центра имеют  возможность получения высшего педагогического образования по целевой программе, реализуемой </w:t>
      </w:r>
      <w:r w:rsidRPr="0032387B">
        <w:rPr>
          <w:lang w:val="ru-RU"/>
        </w:rPr>
        <w:t>управлением</w:t>
      </w:r>
      <w:r w:rsidRPr="0032387B">
        <w:t xml:space="preserve"> образования Верхнебуреинского муниципального района. Четыре педагога обучаются по заочной форме обучения,   3 педагога являются слушателями «Школы руководящего резерва». На базе ЦРТДиЮ один раз в три года проводятся курсы повышения квалификации для педагогов дополнительного образования района. Ежегодно ведется профориентационная работа со старшеклассниками.  </w:t>
      </w:r>
    </w:p>
    <w:p w:rsidR="00736CDB" w:rsidRPr="0032387B" w:rsidRDefault="00736CDB" w:rsidP="00BD44E2">
      <w:pPr>
        <w:pStyle w:val="Standard"/>
        <w:jc w:val="both"/>
      </w:pPr>
      <w:r w:rsidRPr="0032387B">
        <w:t xml:space="preserve">        За прошедшие три года администрацией и профсоюзным комитетом была обновлена  нормативно-правовая база Центра.  Разработаны и введены в действие:</w:t>
      </w:r>
    </w:p>
    <w:p w:rsidR="00736CDB" w:rsidRPr="0032387B" w:rsidRDefault="00736CDB" w:rsidP="00BD44E2">
      <w:pPr>
        <w:pStyle w:val="Standard"/>
        <w:jc w:val="both"/>
      </w:pPr>
      <w:r w:rsidRPr="0032387B">
        <w:t>-   новая редакция Устава ЦРТДиЮ;</w:t>
      </w:r>
    </w:p>
    <w:p w:rsidR="00736CDB" w:rsidRPr="0032387B" w:rsidRDefault="00736CDB" w:rsidP="00BD44E2">
      <w:pPr>
        <w:pStyle w:val="Standard"/>
        <w:jc w:val="both"/>
      </w:pPr>
      <w:r w:rsidRPr="0032387B">
        <w:t>-   новый коллективный договор;</w:t>
      </w:r>
    </w:p>
    <w:p w:rsidR="00736CDB" w:rsidRPr="0032387B" w:rsidRDefault="00736CDB" w:rsidP="00BD44E2">
      <w:pPr>
        <w:pStyle w:val="Standard"/>
        <w:jc w:val="both"/>
      </w:pPr>
      <w:r w:rsidRPr="0032387B">
        <w:t>-   новые должностные инструкции;</w:t>
      </w:r>
    </w:p>
    <w:p w:rsidR="00736CDB" w:rsidRPr="0032387B" w:rsidRDefault="00736CDB" w:rsidP="00BD44E2">
      <w:pPr>
        <w:pStyle w:val="Standard"/>
        <w:jc w:val="both"/>
      </w:pPr>
      <w:r w:rsidRPr="0032387B">
        <w:t>-  правила трудового распорядка;</w:t>
      </w:r>
    </w:p>
    <w:p w:rsidR="00736CDB" w:rsidRPr="0032387B" w:rsidRDefault="00736CDB" w:rsidP="00BD44E2">
      <w:pPr>
        <w:pStyle w:val="Standard"/>
        <w:jc w:val="both"/>
      </w:pPr>
      <w:r w:rsidRPr="0032387B">
        <w:t>-  трудовые договоры;</w:t>
      </w:r>
    </w:p>
    <w:p w:rsidR="00736CDB" w:rsidRPr="0032387B" w:rsidRDefault="00736CDB" w:rsidP="00BD44E2">
      <w:pPr>
        <w:pStyle w:val="Standard"/>
        <w:jc w:val="both"/>
      </w:pPr>
      <w:r w:rsidRPr="0032387B">
        <w:t xml:space="preserve">- система материального стимулирования труда (Положения об оплате труда, компенсационных,  стимулирующих и    премиальных выплатах     работникам ЦРТДиЮ).  </w:t>
      </w:r>
    </w:p>
    <w:p w:rsidR="00736CDB" w:rsidRPr="0032387B" w:rsidRDefault="00736CDB" w:rsidP="00BD44E2">
      <w:pPr>
        <w:pStyle w:val="Standard"/>
        <w:jc w:val="both"/>
      </w:pPr>
      <w:r w:rsidRPr="0032387B">
        <w:t xml:space="preserve">     Педагогическим коллективом на педсовете выработан и принят Кодекс педагога ЦРТДиЮ.</w:t>
      </w:r>
    </w:p>
    <w:p w:rsidR="00736CDB" w:rsidRPr="0032387B" w:rsidRDefault="00736CDB" w:rsidP="00BD44E2">
      <w:pPr>
        <w:pStyle w:val="Standard"/>
        <w:shd w:val="clear" w:color="auto" w:fill="FFFFFF"/>
        <w:autoSpaceDE w:val="0"/>
        <w:jc w:val="both"/>
      </w:pPr>
      <w:r w:rsidRPr="0032387B">
        <w:t xml:space="preserve">     Контроль,   как одна из форм административного управления, осуще</w:t>
      </w:r>
      <w:r w:rsidRPr="0032387B">
        <w:softHyphen/>
        <w:t>ствлялся через посещение занятий, отчеты на совещаниях при директоре, итоговые отчеты, анализ мероприятий, хронометраж рабочего времени, метод мо</w:t>
      </w:r>
      <w:r w:rsidRPr="0032387B">
        <w:softHyphen/>
        <w:t>ментальных наблюдений.</w:t>
      </w:r>
    </w:p>
    <w:p w:rsidR="00736CDB" w:rsidRPr="0032387B" w:rsidRDefault="00736CDB" w:rsidP="00BD44E2">
      <w:pPr>
        <w:pStyle w:val="Standard"/>
        <w:jc w:val="both"/>
        <w:rPr>
          <w:lang w:val="ru-RU"/>
        </w:rPr>
      </w:pPr>
    </w:p>
    <w:p w:rsidR="00736CDB" w:rsidRPr="00AE53F3" w:rsidRDefault="00736CDB" w:rsidP="00BD44E2">
      <w:pPr>
        <w:pStyle w:val="Standard"/>
        <w:jc w:val="both"/>
      </w:pPr>
      <w:r w:rsidRPr="00AE53F3">
        <w:rPr>
          <w:b/>
          <w:bCs/>
        </w:rPr>
        <w:t>4.4</w:t>
      </w:r>
      <w:r w:rsidRPr="00AE53F3">
        <w:t xml:space="preserve">. </w:t>
      </w:r>
      <w:r w:rsidRPr="00AE53F3">
        <w:rPr>
          <w:b/>
          <w:bCs/>
        </w:rPr>
        <w:t>Развитие  компетенции педагогов</w:t>
      </w:r>
    </w:p>
    <w:p w:rsidR="00736CDB" w:rsidRPr="00AE53F3" w:rsidRDefault="00736CDB" w:rsidP="00BD44E2">
      <w:pPr>
        <w:pStyle w:val="Standard"/>
        <w:jc w:val="both"/>
      </w:pPr>
    </w:p>
    <w:p w:rsidR="00736CDB" w:rsidRPr="00AE53F3" w:rsidRDefault="00736CDB" w:rsidP="00BD44E2">
      <w:pPr>
        <w:pStyle w:val="Standard"/>
        <w:jc w:val="both"/>
      </w:pPr>
      <w:r w:rsidRPr="00AE53F3">
        <w:t xml:space="preserve">        Под профессиональной компетентностью педагога  в ЦРТДиЮ понимается совокупность профессиональных и личностных качеств, необходимых для успешной педагогической деятельности. Развитие профессиональной компетентности – это развитие творческой индивидуальности, формирование восприимчивости к педагогическим инновациям, способностей адаптироваться в меняющейся педагогической среде. Считаем, что от профессионального уровня педагога напрямую зависит социально-экономическое и духовное развитие общества.          </w:t>
      </w:r>
    </w:p>
    <w:p w:rsidR="00736CDB" w:rsidRPr="00AE53F3" w:rsidRDefault="00736CDB" w:rsidP="00BD44E2">
      <w:pPr>
        <w:pStyle w:val="Standard"/>
        <w:jc w:val="both"/>
      </w:pPr>
      <w:r w:rsidRPr="00AE53F3">
        <w:t xml:space="preserve">    Важнейшим средством повышения педагогического мастерства педагогов, связующим в единое целое всю систему работы ЦРТДиЮ, является методическая работа. Роль методической службы Центра значительно возрастает в современных условиях в связи с необходимостью рационально и оперативно использовать новые методики, приёмы и формы обучения и воспитания. Задача методической службы оказать педагогическим кадрам квалифицированную помощь.</w:t>
      </w:r>
      <w:r w:rsidRPr="00AE53F3">
        <w:br/>
        <w:t xml:space="preserve">В Центре обозначенная проблема решается в ходе реализации программы "Педагогическая мастерская", цель которой  -  создание организационно - деятельностной  среды  для освоения механизмов развития  и саморазвития  педагогов в процессе повышения их компетентности.   </w:t>
      </w:r>
    </w:p>
    <w:p w:rsidR="00736CDB" w:rsidRPr="00AE53F3" w:rsidRDefault="00736CDB" w:rsidP="00BD44E2">
      <w:pPr>
        <w:pStyle w:val="Standard"/>
        <w:tabs>
          <w:tab w:val="left" w:pos="284"/>
        </w:tabs>
        <w:spacing w:before="28" w:after="28"/>
        <w:jc w:val="both"/>
      </w:pPr>
      <w:r>
        <w:rPr>
          <w:noProof/>
          <w:lang w:val="ru-RU" w:eastAsia="ru-RU"/>
        </w:rPr>
        <w:pict>
          <v:shape id="Графический объект30" o:spid="_x0000_s1036" type="#_x0000_t75" style="position:absolute;left:0;text-align:left;margin-left:-.05pt;margin-top:-78.25pt;width:215.2pt;height:161.95pt;z-index:251648512;visibility:visible" wrapcoords="-75 0 -75 21500 21600 21500 21600 0 -75 0">
            <v:imagedata r:id="rId15" o:title=""/>
            <w10:wrap type="tight"/>
          </v:shape>
        </w:pict>
      </w:r>
      <w:r w:rsidRPr="00AE53F3">
        <w:t>В 201</w:t>
      </w:r>
      <w:r w:rsidRPr="00AE53F3">
        <w:rPr>
          <w:lang w:val="ru-RU"/>
        </w:rPr>
        <w:t>7</w:t>
      </w:r>
      <w:r w:rsidRPr="00AE53F3">
        <w:t xml:space="preserve"> год</w:t>
      </w:r>
      <w:r w:rsidRPr="00AE53F3">
        <w:rPr>
          <w:lang w:val="ru-RU"/>
        </w:rPr>
        <w:t>у</w:t>
      </w:r>
      <w:r w:rsidRPr="00AE53F3">
        <w:t xml:space="preserve"> модель методической службы  ЦРТДиЮ была построена на основе актуальных проблем учреждения. Это было обосновано тем, что учреждение работает в режиме развития, и целесообразно было осуществлять управление образовательным процессом через организацию взаимодействующих проблемно-целевых групп, которые призваны были решить актуальные проблемы содержательно-методического, диагностического, контрольно-оценочного характера. Такая структура методической службы позволила создать условия для участия каждого педагога в деятельности одной или нескольких  проблемно-целевых групп. В 201</w:t>
      </w:r>
      <w:r w:rsidRPr="00AE53F3">
        <w:rPr>
          <w:lang w:val="ru-RU"/>
        </w:rPr>
        <w:t>7</w:t>
      </w:r>
      <w:r w:rsidRPr="00AE53F3">
        <w:t xml:space="preserve"> год</w:t>
      </w:r>
      <w:r w:rsidRPr="00AE53F3">
        <w:rPr>
          <w:lang w:val="ru-RU"/>
        </w:rPr>
        <w:t>у</w:t>
      </w:r>
      <w:r w:rsidRPr="00AE53F3">
        <w:t xml:space="preserve">  проблемно-целевые группы работали по следующим темам:</w:t>
      </w:r>
    </w:p>
    <w:p w:rsidR="00736CDB" w:rsidRPr="00AE53F3" w:rsidRDefault="00736CDB" w:rsidP="00BD44E2">
      <w:pPr>
        <w:pStyle w:val="ListParagraph"/>
        <w:numPr>
          <w:ilvl w:val="0"/>
          <w:numId w:val="43"/>
        </w:numPr>
        <w:tabs>
          <w:tab w:val="left" w:pos="284"/>
        </w:tabs>
        <w:spacing w:before="28" w:after="28"/>
        <w:jc w:val="both"/>
      </w:pPr>
      <w:r w:rsidRPr="00AE53F3">
        <w:t>"Подготовка и проведение районных массовых мероприятий". Цель создания группы – поддержка творческой самореализации личности в поиске новых эффективных форм работы с детьми;</w:t>
      </w:r>
    </w:p>
    <w:p w:rsidR="00736CDB" w:rsidRPr="00AE53F3" w:rsidRDefault="00736CDB" w:rsidP="00BD44E2">
      <w:pPr>
        <w:pStyle w:val="ListParagraph"/>
        <w:numPr>
          <w:ilvl w:val="0"/>
          <w:numId w:val="43"/>
        </w:numPr>
        <w:tabs>
          <w:tab w:val="left" w:pos="284"/>
        </w:tabs>
        <w:spacing w:before="28" w:after="28"/>
        <w:jc w:val="both"/>
      </w:pPr>
      <w:r w:rsidRPr="00AE53F3">
        <w:t>«</w:t>
      </w:r>
      <w:r w:rsidRPr="00AE53F3">
        <w:rPr>
          <w:lang w:val="ru-RU"/>
        </w:rPr>
        <w:t>Модель социально-образовательной среды по медиабезопасности в Верзнебуреинском районе.</w:t>
      </w:r>
      <w:r w:rsidRPr="00AE53F3">
        <w:t xml:space="preserve">  Цель создания группы – реализация инновационного проекта в рамках </w:t>
      </w:r>
      <w:r w:rsidRPr="00AE53F3">
        <w:rPr>
          <w:lang w:val="ru-RU"/>
        </w:rPr>
        <w:t xml:space="preserve">краевой </w:t>
      </w:r>
      <w:r w:rsidRPr="00AE53F3">
        <w:t xml:space="preserve"> инновационной площадки;</w:t>
      </w:r>
    </w:p>
    <w:p w:rsidR="00736CDB" w:rsidRPr="00AE53F3" w:rsidRDefault="00736CDB" w:rsidP="00BD44E2">
      <w:pPr>
        <w:pStyle w:val="ListParagraph"/>
        <w:numPr>
          <w:ilvl w:val="0"/>
          <w:numId w:val="43"/>
        </w:numPr>
        <w:tabs>
          <w:tab w:val="left" w:pos="284"/>
        </w:tabs>
        <w:spacing w:before="28" w:after="28"/>
        <w:jc w:val="both"/>
      </w:pPr>
      <w:r w:rsidRPr="00AE53F3">
        <w:t xml:space="preserve">«Подготовка </w:t>
      </w:r>
      <w:r w:rsidRPr="00AE53F3">
        <w:rPr>
          <w:lang w:val="ru-RU"/>
        </w:rPr>
        <w:t>отчета по самообследованию</w:t>
      </w:r>
      <w:r w:rsidRPr="00AE53F3">
        <w:t>» Цель работы группы -  обеспечение  принципа государственно-общественного характера управления и открытости образовательной среды ЦРТДиЮ.</w:t>
      </w:r>
    </w:p>
    <w:p w:rsidR="00736CDB" w:rsidRPr="00AE53F3" w:rsidRDefault="00736CDB" w:rsidP="00BD44E2">
      <w:pPr>
        <w:pStyle w:val="ListParagraph"/>
        <w:numPr>
          <w:ilvl w:val="0"/>
          <w:numId w:val="43"/>
        </w:numPr>
        <w:tabs>
          <w:tab w:val="left" w:pos="284"/>
        </w:tabs>
        <w:spacing w:before="28" w:after="28"/>
        <w:jc w:val="both"/>
      </w:pPr>
      <w:r w:rsidRPr="00AE53F3">
        <w:rPr>
          <w:lang w:val="ru-RU"/>
        </w:rPr>
        <w:t xml:space="preserve">«Поддержка семейного воспитания». </w:t>
      </w:r>
      <w:r w:rsidRPr="00AE53F3">
        <w:t xml:space="preserve">Цель работы группы -  </w:t>
      </w:r>
      <w:r w:rsidRPr="00AE53F3">
        <w:rPr>
          <w:lang w:val="ru-RU"/>
        </w:rPr>
        <w:t>разработать проект для участия в краевом конкурсе организаций дополнительного образования детей.</w:t>
      </w:r>
    </w:p>
    <w:p w:rsidR="00736CDB" w:rsidRPr="00AE53F3" w:rsidRDefault="00736CDB" w:rsidP="00BD44E2">
      <w:pPr>
        <w:pStyle w:val="Standard"/>
        <w:jc w:val="both"/>
      </w:pPr>
      <w:r w:rsidRPr="00AE53F3">
        <w:t xml:space="preserve">     Проблемно-целевой группой по подготовке и проведению массовых мероприятий организовано и проведено</w:t>
      </w:r>
      <w:r w:rsidRPr="00AE53F3">
        <w:rPr>
          <w:lang w:val="ru-RU"/>
        </w:rPr>
        <w:t xml:space="preserve"> 7</w:t>
      </w:r>
      <w:r w:rsidRPr="00AE53F3">
        <w:t xml:space="preserve"> районных мероприятий в проведении которых было привлечено около </w:t>
      </w:r>
      <w:r w:rsidRPr="00AE53F3">
        <w:rPr>
          <w:lang w:val="ru-RU"/>
        </w:rPr>
        <w:t>3</w:t>
      </w:r>
      <w:r w:rsidRPr="00AE53F3">
        <w:t xml:space="preserve">00 обучающихся.   </w:t>
      </w:r>
      <w:r>
        <w:rPr>
          <w:noProof/>
          <w:lang w:val="ru-RU" w:eastAsia="ru-RU"/>
        </w:rPr>
        <w:pict>
          <v:shape id="Графический объект7" o:spid="_x0000_s1037" type="#_x0000_t75" style="position:absolute;left:0;text-align:left;margin-left:1.2pt;margin-top:7.8pt;width:188.6pt;height:141.7pt;z-index:251649536;visibility:visible;mso-position-horizontal-relative:text;mso-position-vertical-relative:text" wrapcoords="-86 0 -86 21486 21600 21486 21600 0 -86 0">
            <v:imagedata r:id="rId16" o:title=""/>
            <w10:wrap type="tight"/>
          </v:shape>
        </w:pict>
      </w:r>
    </w:p>
    <w:p w:rsidR="00736CDB" w:rsidRPr="00AE53F3" w:rsidRDefault="00736CDB" w:rsidP="00BD44E2">
      <w:pPr>
        <w:pStyle w:val="Standard"/>
        <w:jc w:val="both"/>
      </w:pPr>
      <w:r w:rsidRPr="00AE53F3">
        <w:t xml:space="preserve">    В целом такое построение методической службы является новым, интересным и дающим равные возможности для повышения профессиональной компетентности.</w:t>
      </w:r>
    </w:p>
    <w:p w:rsidR="00736CDB" w:rsidRPr="00AE53F3" w:rsidRDefault="00736CDB" w:rsidP="00BD44E2">
      <w:pPr>
        <w:pStyle w:val="Standard"/>
        <w:spacing w:before="28" w:after="28"/>
        <w:jc w:val="both"/>
      </w:pPr>
      <w:r w:rsidRPr="00AE53F3">
        <w:t xml:space="preserve">   Работа педагогов в составе проблемно-целевых групп является не единственной формой повышения их профессиональной компетентности.</w:t>
      </w:r>
    </w:p>
    <w:p w:rsidR="00736CDB" w:rsidRPr="00AE53F3" w:rsidRDefault="00736CDB" w:rsidP="00BD44E2">
      <w:pPr>
        <w:pStyle w:val="Standard"/>
        <w:spacing w:before="28" w:after="28"/>
        <w:jc w:val="both"/>
      </w:pPr>
      <w:r w:rsidRPr="00AE53F3">
        <w:t xml:space="preserve">       Большое внимание  в формировании компетентности педагогов уделяется исследовательской и проектной деятельности. В данный вид деятельности включаются все педагоги без исключения. Молодые и малоопытные   педагоги начинают с реферата; опытные  и творческие   педагоги занимаются непосредственно опытно-экспериментальной работой,  проектированием     Участие педагогов в профессиональных конкурсах  является   неотъемлемой частью повышения педагогического мастерства.</w:t>
      </w:r>
    </w:p>
    <w:p w:rsidR="00736CDB" w:rsidRPr="00AE53F3" w:rsidRDefault="00736CDB" w:rsidP="00BD44E2">
      <w:pPr>
        <w:jc w:val="both"/>
      </w:pPr>
      <w:r w:rsidRPr="00AE53F3">
        <w:t>В 201</w:t>
      </w:r>
      <w:r w:rsidRPr="00AE53F3">
        <w:rPr>
          <w:lang w:val="ru-RU"/>
        </w:rPr>
        <w:t xml:space="preserve">7 </w:t>
      </w:r>
      <w:r w:rsidRPr="00AE53F3">
        <w:t>учебном году наблюда</w:t>
      </w:r>
      <w:r>
        <w:rPr>
          <w:lang w:val="ru-RU"/>
        </w:rPr>
        <w:t>лась</w:t>
      </w:r>
      <w:r w:rsidRPr="00AE53F3">
        <w:rPr>
          <w:lang w:val="ru-RU"/>
        </w:rPr>
        <w:t xml:space="preserve"> </w:t>
      </w:r>
      <w:r w:rsidRPr="00AE53F3">
        <w:t>высокая активность участия педагогов в конкурсах различных уровней.</w:t>
      </w:r>
    </w:p>
    <w:p w:rsidR="00736CDB" w:rsidRPr="00AE53F3" w:rsidRDefault="00736CDB" w:rsidP="00BD44E2">
      <w:pPr>
        <w:pStyle w:val="Standard"/>
        <w:jc w:val="center"/>
        <w:rPr>
          <w:lang w:val="ru-RU"/>
        </w:rPr>
      </w:pPr>
    </w:p>
    <w:p w:rsidR="00736CDB" w:rsidRPr="00AE53F3" w:rsidRDefault="00736CDB" w:rsidP="005D443B">
      <w:pPr>
        <w:jc w:val="right"/>
        <w:rPr>
          <w:b/>
        </w:rPr>
      </w:pPr>
      <w:r w:rsidRPr="00AE53F3">
        <w:rPr>
          <w:b/>
          <w:bCs/>
          <w:lang w:val="ru-RU"/>
        </w:rPr>
        <w:t xml:space="preserve">Таблица 1. </w:t>
      </w:r>
      <w:r w:rsidRPr="00AE53F3">
        <w:rPr>
          <w:b/>
        </w:rPr>
        <w:t>Информация об участии педагогических работников ЦРТДиЮ в конкурсах различного уровня в период с января 2017 по декабрь 2017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1418"/>
        <w:gridCol w:w="3118"/>
        <w:gridCol w:w="2268"/>
        <w:gridCol w:w="992"/>
      </w:tblGrid>
      <w:tr w:rsidR="00736CDB" w:rsidRPr="00AE53F3" w:rsidTr="005D443B">
        <w:tc>
          <w:tcPr>
            <w:tcW w:w="2977" w:type="dxa"/>
          </w:tcPr>
          <w:p w:rsidR="00736CDB" w:rsidRPr="00AE53F3" w:rsidRDefault="00736CDB" w:rsidP="00CE40C7">
            <w:pPr>
              <w:jc w:val="both"/>
            </w:pPr>
            <w:r w:rsidRPr="00AE53F3">
              <w:t>ФИО</w:t>
            </w:r>
          </w:p>
        </w:tc>
        <w:tc>
          <w:tcPr>
            <w:tcW w:w="1418" w:type="dxa"/>
          </w:tcPr>
          <w:p w:rsidR="00736CDB" w:rsidRPr="00AE53F3" w:rsidRDefault="00736CDB" w:rsidP="00CE40C7">
            <w:pPr>
              <w:jc w:val="both"/>
            </w:pPr>
            <w:r w:rsidRPr="00AE53F3">
              <w:t>Уровень</w:t>
            </w:r>
          </w:p>
        </w:tc>
        <w:tc>
          <w:tcPr>
            <w:tcW w:w="3118" w:type="dxa"/>
          </w:tcPr>
          <w:p w:rsidR="00736CDB" w:rsidRPr="00AE53F3" w:rsidRDefault="00736CDB" w:rsidP="00CE40C7">
            <w:pPr>
              <w:jc w:val="both"/>
            </w:pPr>
            <w:r w:rsidRPr="00AE53F3">
              <w:t>Наименование конкурса</w:t>
            </w:r>
          </w:p>
        </w:tc>
        <w:tc>
          <w:tcPr>
            <w:tcW w:w="2268" w:type="dxa"/>
          </w:tcPr>
          <w:p w:rsidR="00736CDB" w:rsidRPr="00AE53F3" w:rsidRDefault="00736CDB" w:rsidP="00CE40C7">
            <w:pPr>
              <w:jc w:val="both"/>
            </w:pPr>
            <w:r w:rsidRPr="00AE53F3">
              <w:t xml:space="preserve">Организатор </w:t>
            </w:r>
          </w:p>
        </w:tc>
        <w:tc>
          <w:tcPr>
            <w:tcW w:w="992" w:type="dxa"/>
          </w:tcPr>
          <w:p w:rsidR="00736CDB" w:rsidRPr="00AE53F3" w:rsidRDefault="00736CDB" w:rsidP="00CE40C7">
            <w:pPr>
              <w:jc w:val="both"/>
              <w:rPr>
                <w:lang w:val="ru-RU"/>
              </w:rPr>
            </w:pPr>
            <w:r w:rsidRPr="00AE53F3">
              <w:t xml:space="preserve">Результат </w:t>
            </w:r>
          </w:p>
          <w:p w:rsidR="00736CDB" w:rsidRPr="00AE53F3" w:rsidRDefault="00736CDB" w:rsidP="00CE40C7">
            <w:pPr>
              <w:jc w:val="both"/>
              <w:rPr>
                <w:lang w:val="ru-RU"/>
              </w:rPr>
            </w:pPr>
          </w:p>
        </w:tc>
      </w:tr>
      <w:tr w:rsidR="00736CDB" w:rsidRPr="00AE53F3" w:rsidTr="005D443B">
        <w:tc>
          <w:tcPr>
            <w:tcW w:w="2977" w:type="dxa"/>
          </w:tcPr>
          <w:p w:rsidR="00736CDB" w:rsidRPr="00AE53F3" w:rsidRDefault="00736CDB" w:rsidP="00CE40C7">
            <w:pPr>
              <w:jc w:val="both"/>
            </w:pPr>
            <w:r w:rsidRPr="00AE53F3">
              <w:t>Клян И.Ю.</w:t>
            </w:r>
          </w:p>
        </w:tc>
        <w:tc>
          <w:tcPr>
            <w:tcW w:w="1418" w:type="dxa"/>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Блиц-олимпиада: «Реализация ФГОС обучающихся с ограниченными возможностями здоровья»</w:t>
            </w:r>
          </w:p>
        </w:tc>
        <w:tc>
          <w:tcPr>
            <w:tcW w:w="2268" w:type="dxa"/>
          </w:tcPr>
          <w:p w:rsidR="00736CDB" w:rsidRPr="00AE53F3" w:rsidRDefault="00736CDB" w:rsidP="00CE40C7">
            <w:pPr>
              <w:jc w:val="both"/>
            </w:pPr>
            <w:r w:rsidRPr="00AE53F3">
              <w:t>Всероссийская олимпиада «ФГОС ПРОВЕРКА»</w:t>
            </w:r>
          </w:p>
        </w:tc>
        <w:tc>
          <w:tcPr>
            <w:tcW w:w="992" w:type="dxa"/>
          </w:tcPr>
          <w:p w:rsidR="00736CDB" w:rsidRPr="00AE53F3" w:rsidRDefault="00736CDB" w:rsidP="00CE40C7">
            <w:pPr>
              <w:jc w:val="both"/>
            </w:pPr>
            <w:r w:rsidRPr="00AE53F3">
              <w:t>Победитель</w:t>
            </w:r>
          </w:p>
        </w:tc>
      </w:tr>
      <w:tr w:rsidR="00736CDB" w:rsidRPr="00AE53F3" w:rsidTr="005D443B">
        <w:tc>
          <w:tcPr>
            <w:tcW w:w="2977" w:type="dxa"/>
          </w:tcPr>
          <w:p w:rsidR="00736CDB" w:rsidRPr="00AE53F3" w:rsidRDefault="00736CDB" w:rsidP="00CE40C7">
            <w:pPr>
              <w:jc w:val="both"/>
            </w:pPr>
            <w:r w:rsidRPr="00AE53F3">
              <w:t>Ковальчук А.В.</w:t>
            </w:r>
          </w:p>
        </w:tc>
        <w:tc>
          <w:tcPr>
            <w:tcW w:w="1418" w:type="dxa"/>
          </w:tcPr>
          <w:p w:rsidR="00736CDB" w:rsidRPr="00AE53F3" w:rsidRDefault="00736CDB" w:rsidP="00CE40C7">
            <w:pPr>
              <w:jc w:val="both"/>
            </w:pPr>
            <w:r w:rsidRPr="00AE53F3">
              <w:t>Краевой</w:t>
            </w:r>
          </w:p>
        </w:tc>
        <w:tc>
          <w:tcPr>
            <w:tcW w:w="3118" w:type="dxa"/>
          </w:tcPr>
          <w:p w:rsidR="00736CDB" w:rsidRPr="00AE53F3" w:rsidRDefault="00736CDB" w:rsidP="00CE40C7">
            <w:pPr>
              <w:jc w:val="both"/>
            </w:pPr>
            <w:r w:rsidRPr="00AE53F3">
              <w:t>Краевой конкурс туристических походов среди обучающихся в 2016 году (Приказ №01П от 09.01.2017 г)</w:t>
            </w:r>
          </w:p>
        </w:tc>
        <w:tc>
          <w:tcPr>
            <w:tcW w:w="2268" w:type="dxa"/>
          </w:tcPr>
          <w:p w:rsidR="00736CDB" w:rsidRPr="00AE53F3" w:rsidRDefault="00736CDB" w:rsidP="00CE40C7">
            <w:pPr>
              <w:jc w:val="both"/>
            </w:pPr>
            <w:r w:rsidRPr="00AE53F3">
              <w:t>КГБОУ ДО ХК ЦРТДиЮ</w:t>
            </w:r>
          </w:p>
        </w:tc>
        <w:tc>
          <w:tcPr>
            <w:tcW w:w="992" w:type="dxa"/>
          </w:tcPr>
          <w:p w:rsidR="00736CDB" w:rsidRPr="00AE53F3" w:rsidRDefault="00736CDB" w:rsidP="00CE40C7">
            <w:pPr>
              <w:jc w:val="both"/>
            </w:pPr>
            <w:r w:rsidRPr="00AE53F3">
              <w:t>Победитель</w:t>
            </w:r>
          </w:p>
        </w:tc>
      </w:tr>
      <w:tr w:rsidR="00736CDB" w:rsidRPr="00AE53F3" w:rsidTr="005D443B">
        <w:tc>
          <w:tcPr>
            <w:tcW w:w="2977" w:type="dxa"/>
          </w:tcPr>
          <w:p w:rsidR="00736CDB" w:rsidRPr="00AE53F3" w:rsidRDefault="00736CDB" w:rsidP="00CE40C7">
            <w:pPr>
              <w:jc w:val="both"/>
            </w:pPr>
            <w:r w:rsidRPr="00AE53F3">
              <w:t>Зырянова М.В.</w:t>
            </w:r>
          </w:p>
        </w:tc>
        <w:tc>
          <w:tcPr>
            <w:tcW w:w="1418" w:type="dxa"/>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Всероссийский профессиональный фестиваль «Педагог года – 2017»</w:t>
            </w:r>
          </w:p>
        </w:tc>
        <w:tc>
          <w:tcPr>
            <w:tcW w:w="2268" w:type="dxa"/>
          </w:tcPr>
          <w:p w:rsidR="00736CDB" w:rsidRPr="00AE53F3" w:rsidRDefault="00736CDB" w:rsidP="00CE40C7">
            <w:pPr>
              <w:jc w:val="both"/>
            </w:pPr>
            <w:r w:rsidRPr="00AE53F3">
              <w:t>Центр дистанционной сертификации работников образовательного процесса ПЕДАГОГИ РОССИИ 2017-01-23 г. Москва</w:t>
            </w:r>
          </w:p>
        </w:tc>
        <w:tc>
          <w:tcPr>
            <w:tcW w:w="992" w:type="dxa"/>
          </w:tcPr>
          <w:p w:rsidR="00736CDB" w:rsidRPr="00AE53F3" w:rsidRDefault="00736CDB" w:rsidP="00CE40C7">
            <w:pPr>
              <w:jc w:val="both"/>
            </w:pPr>
            <w:r w:rsidRPr="00AE53F3">
              <w:t>Победитель</w:t>
            </w:r>
          </w:p>
        </w:tc>
      </w:tr>
      <w:tr w:rsidR="00736CDB" w:rsidRPr="00AE53F3" w:rsidTr="005D443B">
        <w:tc>
          <w:tcPr>
            <w:tcW w:w="2977" w:type="dxa"/>
          </w:tcPr>
          <w:p w:rsidR="00736CDB" w:rsidRPr="00AE53F3" w:rsidRDefault="00736CDB" w:rsidP="00CE40C7">
            <w:pPr>
              <w:jc w:val="both"/>
            </w:pPr>
            <w:r w:rsidRPr="00AE53F3">
              <w:t>Андросюк Е.В. Медведева Е.А.</w:t>
            </w:r>
          </w:p>
          <w:p w:rsidR="00736CDB" w:rsidRPr="00AE53F3" w:rsidRDefault="00736CDB" w:rsidP="00CE40C7">
            <w:pPr>
              <w:jc w:val="both"/>
            </w:pPr>
          </w:p>
        </w:tc>
        <w:tc>
          <w:tcPr>
            <w:tcW w:w="1418" w:type="dxa"/>
            <w:vMerge w:val="restart"/>
          </w:tcPr>
          <w:p w:rsidR="00736CDB" w:rsidRPr="00AE53F3" w:rsidRDefault="00736CDB" w:rsidP="00CE40C7">
            <w:pPr>
              <w:jc w:val="both"/>
            </w:pPr>
            <w:r w:rsidRPr="00AE53F3">
              <w:t>Краевой</w:t>
            </w:r>
          </w:p>
        </w:tc>
        <w:tc>
          <w:tcPr>
            <w:tcW w:w="3118" w:type="dxa"/>
            <w:vMerge w:val="restart"/>
          </w:tcPr>
          <w:p w:rsidR="00736CDB" w:rsidRPr="00AE53F3" w:rsidRDefault="00736CDB" w:rsidP="00CE40C7">
            <w:pPr>
              <w:jc w:val="both"/>
            </w:pPr>
            <w:r w:rsidRPr="00AE53F3">
              <w:t>Краевой конкурс «Экологический урок»</w:t>
            </w:r>
          </w:p>
        </w:tc>
        <w:tc>
          <w:tcPr>
            <w:tcW w:w="2268" w:type="dxa"/>
            <w:vMerge w:val="restart"/>
          </w:tcPr>
          <w:p w:rsidR="00736CDB" w:rsidRPr="00AE53F3" w:rsidRDefault="00736CDB" w:rsidP="00CE40C7">
            <w:pPr>
              <w:jc w:val="both"/>
            </w:pPr>
            <w:r w:rsidRPr="00AE53F3">
              <w:t>КГБОУ ДО ХК ЦРТДиЮ</w:t>
            </w:r>
          </w:p>
        </w:tc>
        <w:tc>
          <w:tcPr>
            <w:tcW w:w="992" w:type="dxa"/>
          </w:tcPr>
          <w:p w:rsidR="00736CDB" w:rsidRPr="00AE53F3" w:rsidRDefault="00736CDB" w:rsidP="00CE40C7">
            <w:pPr>
              <w:jc w:val="both"/>
              <w:rPr>
                <w:lang w:val="ru-RU"/>
              </w:rPr>
            </w:pPr>
            <w:r w:rsidRPr="00AE53F3">
              <w:t>Победители</w:t>
            </w:r>
          </w:p>
        </w:tc>
      </w:tr>
      <w:tr w:rsidR="00736CDB" w:rsidRPr="00AE53F3" w:rsidTr="005D443B">
        <w:trPr>
          <w:trHeight w:val="506"/>
        </w:trPr>
        <w:tc>
          <w:tcPr>
            <w:tcW w:w="2977" w:type="dxa"/>
          </w:tcPr>
          <w:p w:rsidR="00736CDB" w:rsidRPr="00AE53F3" w:rsidRDefault="00736CDB" w:rsidP="00CE40C7">
            <w:pPr>
              <w:jc w:val="both"/>
            </w:pPr>
            <w:r w:rsidRPr="00AE53F3">
              <w:t>Машаракина Е.В.</w:t>
            </w:r>
          </w:p>
          <w:p w:rsidR="00736CDB" w:rsidRPr="00AE53F3" w:rsidRDefault="00736CDB" w:rsidP="00CE40C7">
            <w:pPr>
              <w:jc w:val="both"/>
            </w:pPr>
          </w:p>
        </w:tc>
        <w:tc>
          <w:tcPr>
            <w:tcW w:w="1418" w:type="dxa"/>
            <w:vMerge/>
          </w:tcPr>
          <w:p w:rsidR="00736CDB" w:rsidRPr="00AE53F3" w:rsidRDefault="00736CDB" w:rsidP="00CE40C7">
            <w:pPr>
              <w:jc w:val="both"/>
            </w:pPr>
          </w:p>
        </w:tc>
        <w:tc>
          <w:tcPr>
            <w:tcW w:w="3118" w:type="dxa"/>
            <w:vMerge/>
          </w:tcPr>
          <w:p w:rsidR="00736CDB" w:rsidRPr="00AE53F3" w:rsidRDefault="00736CDB" w:rsidP="00CE40C7">
            <w:pPr>
              <w:jc w:val="both"/>
            </w:pPr>
          </w:p>
        </w:tc>
        <w:tc>
          <w:tcPr>
            <w:tcW w:w="2268" w:type="dxa"/>
            <w:vMerge/>
          </w:tcPr>
          <w:p w:rsidR="00736CDB" w:rsidRPr="00AE53F3" w:rsidRDefault="00736CDB" w:rsidP="00CE40C7">
            <w:pPr>
              <w:jc w:val="both"/>
            </w:pPr>
          </w:p>
        </w:tc>
        <w:tc>
          <w:tcPr>
            <w:tcW w:w="992" w:type="dxa"/>
          </w:tcPr>
          <w:p w:rsidR="00736CDB" w:rsidRPr="00AE53F3" w:rsidRDefault="00736CDB" w:rsidP="00CE40C7">
            <w:pPr>
              <w:jc w:val="both"/>
            </w:pPr>
            <w:r w:rsidRPr="00AE53F3">
              <w:t>Участник</w:t>
            </w:r>
          </w:p>
        </w:tc>
      </w:tr>
      <w:tr w:rsidR="00736CDB" w:rsidRPr="00AE53F3" w:rsidTr="005D443B">
        <w:trPr>
          <w:trHeight w:val="506"/>
        </w:trPr>
        <w:tc>
          <w:tcPr>
            <w:tcW w:w="2977" w:type="dxa"/>
          </w:tcPr>
          <w:p w:rsidR="00736CDB" w:rsidRPr="00AE53F3" w:rsidRDefault="00736CDB" w:rsidP="00CE40C7">
            <w:pPr>
              <w:jc w:val="both"/>
            </w:pPr>
            <w:r w:rsidRPr="00AE53F3">
              <w:t>Иванова О.М.</w:t>
            </w:r>
          </w:p>
        </w:tc>
        <w:tc>
          <w:tcPr>
            <w:tcW w:w="1418" w:type="dxa"/>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Конкурс методических разработок</w:t>
            </w:r>
          </w:p>
        </w:tc>
        <w:tc>
          <w:tcPr>
            <w:tcW w:w="2268" w:type="dxa"/>
          </w:tcPr>
          <w:p w:rsidR="00736CDB" w:rsidRPr="00AE53F3" w:rsidRDefault="00736CDB" w:rsidP="00CE40C7">
            <w:pPr>
              <w:jc w:val="both"/>
            </w:pPr>
            <w:r w:rsidRPr="00AE53F3">
              <w:t>Всероссийская конкурсная студи Дипломант</w:t>
            </w:r>
          </w:p>
        </w:tc>
        <w:tc>
          <w:tcPr>
            <w:tcW w:w="992" w:type="dxa"/>
          </w:tcPr>
          <w:p w:rsidR="00736CDB" w:rsidRPr="00AE53F3" w:rsidRDefault="00736CDB" w:rsidP="00CE40C7">
            <w:pPr>
              <w:jc w:val="both"/>
            </w:pPr>
            <w:r w:rsidRPr="00AE53F3">
              <w:t>Победитель</w:t>
            </w:r>
          </w:p>
        </w:tc>
      </w:tr>
      <w:tr w:rsidR="00736CDB" w:rsidRPr="00AE53F3" w:rsidTr="005D443B">
        <w:trPr>
          <w:trHeight w:val="506"/>
        </w:trPr>
        <w:tc>
          <w:tcPr>
            <w:tcW w:w="2977" w:type="dxa"/>
            <w:vMerge w:val="restart"/>
          </w:tcPr>
          <w:p w:rsidR="00736CDB" w:rsidRPr="00AE53F3" w:rsidRDefault="00736CDB" w:rsidP="00CE40C7">
            <w:pPr>
              <w:jc w:val="both"/>
            </w:pPr>
            <w:r w:rsidRPr="00AE53F3">
              <w:t>Переверзева Т.Г.</w:t>
            </w:r>
          </w:p>
          <w:p w:rsidR="00736CDB" w:rsidRPr="00AE53F3" w:rsidRDefault="00736CDB" w:rsidP="00CE40C7">
            <w:pPr>
              <w:jc w:val="both"/>
            </w:pPr>
          </w:p>
        </w:tc>
        <w:tc>
          <w:tcPr>
            <w:tcW w:w="1418" w:type="dxa"/>
            <w:vMerge w:val="restart"/>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Всероссийский конкурс «Взаимодействие педагогов и родителей» (14.04.2017)</w:t>
            </w:r>
          </w:p>
        </w:tc>
        <w:tc>
          <w:tcPr>
            <w:tcW w:w="2268" w:type="dxa"/>
          </w:tcPr>
          <w:p w:rsidR="00736CDB" w:rsidRPr="00AE53F3" w:rsidRDefault="00736CDB" w:rsidP="00CE40C7">
            <w:pPr>
              <w:jc w:val="both"/>
            </w:pPr>
            <w:r w:rsidRPr="00AE53F3">
              <w:t>Всероссийское издание «Альманах педагога»</w:t>
            </w:r>
          </w:p>
        </w:tc>
        <w:tc>
          <w:tcPr>
            <w:tcW w:w="992" w:type="dxa"/>
          </w:tcPr>
          <w:p w:rsidR="00736CDB" w:rsidRPr="00AE53F3" w:rsidRDefault="00736CDB" w:rsidP="00CE40C7">
            <w:pPr>
              <w:jc w:val="both"/>
            </w:pPr>
            <w:r w:rsidRPr="00AE53F3">
              <w:t>Победитель</w:t>
            </w:r>
          </w:p>
        </w:tc>
      </w:tr>
      <w:tr w:rsidR="00736CDB" w:rsidRPr="00AE53F3" w:rsidTr="005D443B">
        <w:trPr>
          <w:trHeight w:val="506"/>
        </w:trPr>
        <w:tc>
          <w:tcPr>
            <w:tcW w:w="2977" w:type="dxa"/>
            <w:vMerge/>
          </w:tcPr>
          <w:p w:rsidR="00736CDB" w:rsidRPr="00AE53F3" w:rsidRDefault="00736CDB" w:rsidP="00CE40C7">
            <w:pPr>
              <w:jc w:val="both"/>
            </w:pPr>
          </w:p>
        </w:tc>
        <w:tc>
          <w:tcPr>
            <w:tcW w:w="1418" w:type="dxa"/>
            <w:vMerge/>
          </w:tcPr>
          <w:p w:rsidR="00736CDB" w:rsidRPr="00AE53F3" w:rsidRDefault="00736CDB" w:rsidP="00CE40C7">
            <w:pPr>
              <w:jc w:val="both"/>
            </w:pPr>
          </w:p>
        </w:tc>
        <w:tc>
          <w:tcPr>
            <w:tcW w:w="3118" w:type="dxa"/>
          </w:tcPr>
          <w:p w:rsidR="00736CDB" w:rsidRPr="00AE53F3" w:rsidRDefault="00736CDB" w:rsidP="00CE40C7">
            <w:pPr>
              <w:jc w:val="both"/>
            </w:pPr>
            <w:r w:rsidRPr="00AE53F3">
              <w:t>Всероссийский творческий конкурс</w:t>
            </w:r>
          </w:p>
          <w:p w:rsidR="00736CDB" w:rsidRPr="00AE53F3" w:rsidRDefault="00736CDB" w:rsidP="00CE40C7">
            <w:pPr>
              <w:jc w:val="both"/>
            </w:pPr>
            <w:r w:rsidRPr="00AE53F3">
              <w:t>Номинация «Внеурочная деятельность» (06.05.2017)</w:t>
            </w:r>
          </w:p>
        </w:tc>
        <w:tc>
          <w:tcPr>
            <w:tcW w:w="2268" w:type="dxa"/>
          </w:tcPr>
          <w:p w:rsidR="00736CDB" w:rsidRPr="00AE53F3" w:rsidRDefault="00736CDB" w:rsidP="00CE40C7">
            <w:pPr>
              <w:jc w:val="both"/>
            </w:pPr>
            <w:r w:rsidRPr="00AE53F3">
              <w:t>Сайт «Солнечный свет»</w:t>
            </w:r>
          </w:p>
        </w:tc>
        <w:tc>
          <w:tcPr>
            <w:tcW w:w="992" w:type="dxa"/>
          </w:tcPr>
          <w:p w:rsidR="00736CDB" w:rsidRPr="00AE53F3" w:rsidRDefault="00736CDB" w:rsidP="00CE40C7">
            <w:pPr>
              <w:jc w:val="both"/>
            </w:pPr>
            <w:r w:rsidRPr="00AE53F3">
              <w:t>Победитель</w:t>
            </w:r>
          </w:p>
        </w:tc>
      </w:tr>
      <w:tr w:rsidR="00736CDB" w:rsidRPr="00AE53F3" w:rsidTr="005D443B">
        <w:trPr>
          <w:trHeight w:val="506"/>
        </w:trPr>
        <w:tc>
          <w:tcPr>
            <w:tcW w:w="2977" w:type="dxa"/>
            <w:vMerge/>
          </w:tcPr>
          <w:p w:rsidR="00736CDB" w:rsidRPr="00AE53F3" w:rsidRDefault="00736CDB" w:rsidP="00CE40C7">
            <w:pPr>
              <w:jc w:val="both"/>
            </w:pPr>
          </w:p>
        </w:tc>
        <w:tc>
          <w:tcPr>
            <w:tcW w:w="1418" w:type="dxa"/>
            <w:vMerge/>
          </w:tcPr>
          <w:p w:rsidR="00736CDB" w:rsidRPr="00AE53F3" w:rsidRDefault="00736CDB" w:rsidP="00CE40C7">
            <w:pPr>
              <w:jc w:val="both"/>
            </w:pPr>
          </w:p>
        </w:tc>
        <w:tc>
          <w:tcPr>
            <w:tcW w:w="3118" w:type="dxa"/>
          </w:tcPr>
          <w:p w:rsidR="00736CDB" w:rsidRPr="00AE53F3" w:rsidRDefault="00736CDB" w:rsidP="00CE40C7">
            <w:pPr>
              <w:jc w:val="both"/>
            </w:pPr>
            <w:r w:rsidRPr="00AE53F3">
              <w:t>Всероссийская олимпиада «Педагогический успех» Номинация: Формирование здорового образа жизни.(25.05.2017)</w:t>
            </w:r>
          </w:p>
        </w:tc>
        <w:tc>
          <w:tcPr>
            <w:tcW w:w="2268" w:type="dxa"/>
          </w:tcPr>
          <w:p w:rsidR="00736CDB" w:rsidRPr="00AE53F3" w:rsidRDefault="00736CDB" w:rsidP="00CE40C7">
            <w:pPr>
              <w:jc w:val="both"/>
            </w:pPr>
            <w:r w:rsidRPr="00AE53F3">
              <w:t>Сетевое издание «Педагогический успех»</w:t>
            </w:r>
          </w:p>
        </w:tc>
        <w:tc>
          <w:tcPr>
            <w:tcW w:w="992" w:type="dxa"/>
          </w:tcPr>
          <w:p w:rsidR="00736CDB" w:rsidRPr="00AE53F3" w:rsidRDefault="00736CDB" w:rsidP="00CE40C7">
            <w:pPr>
              <w:jc w:val="both"/>
            </w:pPr>
            <w:r w:rsidRPr="00AE53F3">
              <w:t>Победитель</w:t>
            </w:r>
          </w:p>
        </w:tc>
      </w:tr>
      <w:tr w:rsidR="00736CDB" w:rsidRPr="00AE53F3" w:rsidTr="005D443B">
        <w:trPr>
          <w:trHeight w:val="506"/>
        </w:trPr>
        <w:tc>
          <w:tcPr>
            <w:tcW w:w="2977" w:type="dxa"/>
          </w:tcPr>
          <w:p w:rsidR="00736CDB" w:rsidRPr="00AE53F3" w:rsidRDefault="00736CDB" w:rsidP="00CE40C7">
            <w:pPr>
              <w:jc w:val="both"/>
            </w:pPr>
            <w:r w:rsidRPr="00AE53F3">
              <w:t>Клян И.Ю., Патрина С.С., Андрюшина С.А., Зырянова М.В., Андросюк Е.В., Медведева Е.А.</w:t>
            </w:r>
          </w:p>
        </w:tc>
        <w:tc>
          <w:tcPr>
            <w:tcW w:w="1418" w:type="dxa"/>
            <w:vMerge w:val="restart"/>
          </w:tcPr>
          <w:p w:rsidR="00736CDB" w:rsidRPr="00AE53F3" w:rsidRDefault="00736CDB" w:rsidP="00CE40C7">
            <w:pPr>
              <w:jc w:val="both"/>
            </w:pPr>
            <w:r w:rsidRPr="00AE53F3">
              <w:t>Районный</w:t>
            </w:r>
          </w:p>
        </w:tc>
        <w:tc>
          <w:tcPr>
            <w:tcW w:w="3118" w:type="dxa"/>
            <w:vMerge w:val="restart"/>
          </w:tcPr>
          <w:p w:rsidR="00736CDB" w:rsidRPr="00AE53F3" w:rsidRDefault="00736CDB" w:rsidP="00CE40C7">
            <w:pPr>
              <w:jc w:val="both"/>
            </w:pPr>
            <w:r w:rsidRPr="00AE53F3">
              <w:t>Конкурс методических разработок (27.03.2017)</w:t>
            </w:r>
          </w:p>
        </w:tc>
        <w:tc>
          <w:tcPr>
            <w:tcW w:w="2268" w:type="dxa"/>
            <w:vMerge w:val="restart"/>
          </w:tcPr>
          <w:p w:rsidR="00736CDB" w:rsidRPr="00AE53F3" w:rsidRDefault="00736CDB" w:rsidP="00CE40C7">
            <w:pPr>
              <w:jc w:val="both"/>
            </w:pPr>
            <w:r w:rsidRPr="00AE53F3">
              <w:t>МБУ ДО ЦРТДиЮ</w:t>
            </w:r>
          </w:p>
        </w:tc>
        <w:tc>
          <w:tcPr>
            <w:tcW w:w="992" w:type="dxa"/>
          </w:tcPr>
          <w:p w:rsidR="00736CDB" w:rsidRPr="00AE53F3" w:rsidRDefault="00736CDB" w:rsidP="00CE40C7">
            <w:pPr>
              <w:jc w:val="both"/>
            </w:pPr>
            <w:r w:rsidRPr="00AE53F3">
              <w:t>Победители</w:t>
            </w:r>
          </w:p>
        </w:tc>
      </w:tr>
      <w:tr w:rsidR="00736CDB" w:rsidRPr="00AE53F3" w:rsidTr="005D443B">
        <w:trPr>
          <w:trHeight w:val="506"/>
        </w:trPr>
        <w:tc>
          <w:tcPr>
            <w:tcW w:w="2977" w:type="dxa"/>
          </w:tcPr>
          <w:p w:rsidR="00736CDB" w:rsidRPr="00AE53F3" w:rsidRDefault="00736CDB" w:rsidP="00CE40C7">
            <w:pPr>
              <w:jc w:val="both"/>
            </w:pPr>
            <w:r w:rsidRPr="00AE53F3">
              <w:t>Ковальчук А.В., Литвинова Д.В., Машаракина Е.В., Фатеева А.В., Иванова О.М., Франчук С.Г., Дмитриева И.Г., Свинакова В.В., Прерверзева Т.Г.</w:t>
            </w:r>
          </w:p>
        </w:tc>
        <w:tc>
          <w:tcPr>
            <w:tcW w:w="1418" w:type="dxa"/>
            <w:vMerge/>
          </w:tcPr>
          <w:p w:rsidR="00736CDB" w:rsidRPr="00AE53F3" w:rsidRDefault="00736CDB" w:rsidP="00CE40C7">
            <w:pPr>
              <w:jc w:val="both"/>
            </w:pPr>
          </w:p>
        </w:tc>
        <w:tc>
          <w:tcPr>
            <w:tcW w:w="3118" w:type="dxa"/>
            <w:vMerge/>
          </w:tcPr>
          <w:p w:rsidR="00736CDB" w:rsidRPr="00AE53F3" w:rsidRDefault="00736CDB" w:rsidP="00CE40C7">
            <w:pPr>
              <w:jc w:val="both"/>
            </w:pPr>
          </w:p>
        </w:tc>
        <w:tc>
          <w:tcPr>
            <w:tcW w:w="2268" w:type="dxa"/>
            <w:vMerge/>
          </w:tcPr>
          <w:p w:rsidR="00736CDB" w:rsidRPr="00AE53F3" w:rsidRDefault="00736CDB" w:rsidP="00CE40C7">
            <w:pPr>
              <w:jc w:val="both"/>
            </w:pPr>
          </w:p>
        </w:tc>
        <w:tc>
          <w:tcPr>
            <w:tcW w:w="992" w:type="dxa"/>
          </w:tcPr>
          <w:p w:rsidR="00736CDB" w:rsidRPr="00AE53F3" w:rsidRDefault="00736CDB" w:rsidP="00CE40C7">
            <w:pPr>
              <w:jc w:val="both"/>
            </w:pPr>
            <w:r w:rsidRPr="00AE53F3">
              <w:t>Призеры</w:t>
            </w:r>
          </w:p>
        </w:tc>
      </w:tr>
      <w:tr w:rsidR="00736CDB" w:rsidRPr="00AE53F3" w:rsidTr="005D443B">
        <w:trPr>
          <w:trHeight w:val="506"/>
        </w:trPr>
        <w:tc>
          <w:tcPr>
            <w:tcW w:w="2977" w:type="dxa"/>
            <w:vMerge w:val="restart"/>
          </w:tcPr>
          <w:p w:rsidR="00736CDB" w:rsidRPr="00AE53F3" w:rsidRDefault="00736CDB" w:rsidP="00CE40C7">
            <w:pPr>
              <w:jc w:val="both"/>
            </w:pPr>
            <w:r w:rsidRPr="00AE53F3">
              <w:t>Дмитриева И.Г.</w:t>
            </w:r>
          </w:p>
          <w:p w:rsidR="00736CDB" w:rsidRPr="00AE53F3" w:rsidRDefault="00736CDB" w:rsidP="00CE40C7">
            <w:pPr>
              <w:jc w:val="both"/>
            </w:pPr>
          </w:p>
          <w:p w:rsidR="00736CDB" w:rsidRPr="00AE53F3" w:rsidRDefault="00736CDB" w:rsidP="00CE40C7">
            <w:pPr>
              <w:jc w:val="both"/>
            </w:pPr>
          </w:p>
          <w:p w:rsidR="00736CDB" w:rsidRPr="00AE53F3" w:rsidRDefault="00736CDB" w:rsidP="00CE40C7">
            <w:pPr>
              <w:jc w:val="both"/>
            </w:pPr>
          </w:p>
        </w:tc>
        <w:tc>
          <w:tcPr>
            <w:tcW w:w="1418" w:type="dxa"/>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«Педагогические лабиринты»</w:t>
            </w:r>
          </w:p>
          <w:p w:rsidR="00736CDB" w:rsidRPr="00AE53F3" w:rsidRDefault="00736CDB" w:rsidP="00CE40C7">
            <w:pPr>
              <w:jc w:val="both"/>
            </w:pPr>
            <w:r w:rsidRPr="00AE53F3">
              <w:t>(08.09.2017)</w:t>
            </w:r>
          </w:p>
        </w:tc>
        <w:tc>
          <w:tcPr>
            <w:tcW w:w="2268" w:type="dxa"/>
          </w:tcPr>
          <w:p w:rsidR="00736CDB" w:rsidRPr="00AE53F3" w:rsidRDefault="00736CDB" w:rsidP="00CE40C7">
            <w:pPr>
              <w:jc w:val="both"/>
            </w:pPr>
            <w:r w:rsidRPr="00AE53F3">
              <w:t>Альманах Педагогика</w:t>
            </w:r>
          </w:p>
        </w:tc>
        <w:tc>
          <w:tcPr>
            <w:tcW w:w="992" w:type="dxa"/>
          </w:tcPr>
          <w:p w:rsidR="00736CDB" w:rsidRPr="00AE53F3" w:rsidRDefault="00736CDB" w:rsidP="00CE40C7">
            <w:pPr>
              <w:jc w:val="both"/>
            </w:pPr>
            <w:r w:rsidRPr="00AE53F3">
              <w:t>Победитель</w:t>
            </w:r>
          </w:p>
        </w:tc>
      </w:tr>
      <w:tr w:rsidR="00736CDB" w:rsidRPr="00AE53F3" w:rsidTr="005D443B">
        <w:trPr>
          <w:trHeight w:val="506"/>
        </w:trPr>
        <w:tc>
          <w:tcPr>
            <w:tcW w:w="2977" w:type="dxa"/>
            <w:vMerge/>
          </w:tcPr>
          <w:p w:rsidR="00736CDB" w:rsidRPr="00AE53F3" w:rsidRDefault="00736CDB" w:rsidP="00CE40C7">
            <w:pPr>
              <w:jc w:val="both"/>
            </w:pPr>
          </w:p>
        </w:tc>
        <w:tc>
          <w:tcPr>
            <w:tcW w:w="1418" w:type="dxa"/>
          </w:tcPr>
          <w:p w:rsidR="00736CDB" w:rsidRPr="00AE53F3" w:rsidRDefault="00736CDB" w:rsidP="00CE40C7">
            <w:pPr>
              <w:jc w:val="both"/>
            </w:pPr>
            <w:r w:rsidRPr="00AE53F3">
              <w:t>Всероссийский</w:t>
            </w:r>
          </w:p>
        </w:tc>
        <w:tc>
          <w:tcPr>
            <w:tcW w:w="3118" w:type="dxa"/>
          </w:tcPr>
          <w:p w:rsidR="00736CDB" w:rsidRPr="00AE53F3" w:rsidRDefault="00736CDB" w:rsidP="00CE40C7">
            <w:pPr>
              <w:jc w:val="both"/>
            </w:pPr>
            <w:r w:rsidRPr="00AE53F3">
              <w:t>«Лучший классный час» (08.09.2017)</w:t>
            </w:r>
          </w:p>
        </w:tc>
        <w:tc>
          <w:tcPr>
            <w:tcW w:w="2268" w:type="dxa"/>
          </w:tcPr>
          <w:p w:rsidR="00736CDB" w:rsidRPr="00AE53F3" w:rsidRDefault="00736CDB" w:rsidP="00CE40C7">
            <w:pPr>
              <w:jc w:val="both"/>
            </w:pPr>
            <w:r w:rsidRPr="00AE53F3">
              <w:t>Всероссийское сетевое издание ПОРТАЛ ПЕДАГОГА</w:t>
            </w:r>
          </w:p>
        </w:tc>
        <w:tc>
          <w:tcPr>
            <w:tcW w:w="992" w:type="dxa"/>
          </w:tcPr>
          <w:p w:rsidR="00736CDB" w:rsidRPr="00AE53F3" w:rsidRDefault="00736CDB" w:rsidP="00CE40C7">
            <w:pPr>
              <w:jc w:val="both"/>
            </w:pPr>
            <w:r w:rsidRPr="00AE53F3">
              <w:t>Призер</w:t>
            </w:r>
          </w:p>
        </w:tc>
      </w:tr>
      <w:tr w:rsidR="00736CDB" w:rsidRPr="00AE53F3" w:rsidTr="005D443B">
        <w:trPr>
          <w:trHeight w:val="506"/>
        </w:trPr>
        <w:tc>
          <w:tcPr>
            <w:tcW w:w="2977" w:type="dxa"/>
            <w:vMerge/>
          </w:tcPr>
          <w:p w:rsidR="00736CDB" w:rsidRPr="00AE53F3" w:rsidRDefault="00736CDB" w:rsidP="00CE40C7">
            <w:pPr>
              <w:jc w:val="both"/>
            </w:pPr>
          </w:p>
        </w:tc>
        <w:tc>
          <w:tcPr>
            <w:tcW w:w="1418" w:type="dxa"/>
          </w:tcPr>
          <w:p w:rsidR="00736CDB" w:rsidRPr="00AE53F3" w:rsidRDefault="00736CDB" w:rsidP="00CE40C7">
            <w:pPr>
              <w:jc w:val="both"/>
            </w:pPr>
            <w:r w:rsidRPr="00AE53F3">
              <w:t>Международный</w:t>
            </w:r>
          </w:p>
        </w:tc>
        <w:tc>
          <w:tcPr>
            <w:tcW w:w="3118" w:type="dxa"/>
          </w:tcPr>
          <w:p w:rsidR="00736CDB" w:rsidRPr="00AE53F3" w:rsidRDefault="00736CDB" w:rsidP="00CE40C7">
            <w:pPr>
              <w:jc w:val="both"/>
            </w:pPr>
            <w:r w:rsidRPr="00AE53F3">
              <w:t>«Педагогика дополнительного образования»</w:t>
            </w:r>
          </w:p>
          <w:p w:rsidR="00736CDB" w:rsidRPr="00AE53F3" w:rsidRDefault="00736CDB" w:rsidP="00CE40C7">
            <w:pPr>
              <w:jc w:val="both"/>
            </w:pPr>
            <w:r w:rsidRPr="00AE53F3">
              <w:t>(08.09.2017)</w:t>
            </w:r>
          </w:p>
        </w:tc>
        <w:tc>
          <w:tcPr>
            <w:tcW w:w="2268" w:type="dxa"/>
          </w:tcPr>
          <w:p w:rsidR="00736CDB" w:rsidRPr="00AE53F3" w:rsidRDefault="00736CDB" w:rsidP="00CE40C7">
            <w:pPr>
              <w:jc w:val="both"/>
            </w:pPr>
            <w:r w:rsidRPr="00AE53F3">
              <w:t>Всероссийское издание «ПЕДРАЗВИТИЕ»</w:t>
            </w:r>
          </w:p>
        </w:tc>
        <w:tc>
          <w:tcPr>
            <w:tcW w:w="992" w:type="dxa"/>
          </w:tcPr>
          <w:p w:rsidR="00736CDB" w:rsidRPr="00AE53F3" w:rsidRDefault="00736CDB" w:rsidP="00CE40C7">
            <w:pPr>
              <w:jc w:val="both"/>
            </w:pPr>
            <w:r w:rsidRPr="00AE53F3">
              <w:t>Победитель</w:t>
            </w:r>
          </w:p>
        </w:tc>
      </w:tr>
      <w:tr w:rsidR="00736CDB" w:rsidRPr="00AE53F3" w:rsidTr="005D443B">
        <w:trPr>
          <w:trHeight w:val="1265"/>
        </w:trPr>
        <w:tc>
          <w:tcPr>
            <w:tcW w:w="2977" w:type="dxa"/>
          </w:tcPr>
          <w:p w:rsidR="00736CDB" w:rsidRPr="00AE53F3" w:rsidRDefault="00736CDB" w:rsidP="00CE40C7">
            <w:pPr>
              <w:jc w:val="both"/>
            </w:pPr>
            <w:r w:rsidRPr="00AE53F3">
              <w:t>Медведева Е.А.</w:t>
            </w:r>
          </w:p>
          <w:p w:rsidR="00736CDB" w:rsidRPr="00AE53F3" w:rsidRDefault="00736CDB" w:rsidP="00CE40C7">
            <w:pPr>
              <w:jc w:val="both"/>
            </w:pPr>
            <w:r w:rsidRPr="00AE53F3">
              <w:t>Андросюк Е.В.</w:t>
            </w:r>
          </w:p>
        </w:tc>
        <w:tc>
          <w:tcPr>
            <w:tcW w:w="1418" w:type="dxa"/>
            <w:vAlign w:val="center"/>
          </w:tcPr>
          <w:p w:rsidR="00736CDB" w:rsidRPr="00AE53F3" w:rsidRDefault="00736CDB" w:rsidP="00CE40C7">
            <w:r w:rsidRPr="00AE53F3">
              <w:t>Краевой</w:t>
            </w:r>
          </w:p>
        </w:tc>
        <w:tc>
          <w:tcPr>
            <w:tcW w:w="3118" w:type="dxa"/>
            <w:vAlign w:val="center"/>
          </w:tcPr>
          <w:p w:rsidR="00736CDB" w:rsidRPr="00AE53F3" w:rsidRDefault="00736CDB" w:rsidP="00CE40C7">
            <w:r w:rsidRPr="00AE53F3">
              <w:t>Краевой конкурс уголков и стендов Эколят и Молодых защитников Природы</w:t>
            </w:r>
          </w:p>
          <w:p w:rsidR="00736CDB" w:rsidRPr="00AE53F3" w:rsidRDefault="00736CDB" w:rsidP="00CE40C7">
            <w:r w:rsidRPr="00AE53F3">
              <w:t>(01.09-01.10.2017)</w:t>
            </w:r>
          </w:p>
        </w:tc>
        <w:tc>
          <w:tcPr>
            <w:tcW w:w="2268" w:type="dxa"/>
            <w:vAlign w:val="center"/>
          </w:tcPr>
          <w:p w:rsidR="00736CDB" w:rsidRPr="00AE53F3" w:rsidRDefault="00736CDB" w:rsidP="00CE40C7">
            <w:r w:rsidRPr="00AE53F3">
              <w:t>КГБОУ ДО «Хабаровский краевой центр развития творчества детей и юношества»</w:t>
            </w:r>
          </w:p>
        </w:tc>
        <w:tc>
          <w:tcPr>
            <w:tcW w:w="992" w:type="dxa"/>
          </w:tcPr>
          <w:p w:rsidR="00736CDB" w:rsidRPr="00AE53F3" w:rsidRDefault="00736CDB" w:rsidP="00CE40C7">
            <w:pPr>
              <w:jc w:val="both"/>
            </w:pPr>
            <w:r w:rsidRPr="00AE53F3">
              <w:t>Призер</w:t>
            </w:r>
          </w:p>
        </w:tc>
      </w:tr>
      <w:tr w:rsidR="00736CDB" w:rsidRPr="00AE53F3" w:rsidTr="005D443B">
        <w:trPr>
          <w:trHeight w:val="506"/>
        </w:trPr>
        <w:tc>
          <w:tcPr>
            <w:tcW w:w="2977" w:type="dxa"/>
          </w:tcPr>
          <w:p w:rsidR="00736CDB" w:rsidRPr="00AE53F3" w:rsidRDefault="00736CDB" w:rsidP="00CE40C7">
            <w:pPr>
              <w:jc w:val="both"/>
            </w:pPr>
            <w:r w:rsidRPr="00AE53F3">
              <w:t>Переверзева Т.Г.</w:t>
            </w:r>
          </w:p>
        </w:tc>
        <w:tc>
          <w:tcPr>
            <w:tcW w:w="1418" w:type="dxa"/>
          </w:tcPr>
          <w:p w:rsidR="00736CDB" w:rsidRPr="00AE53F3" w:rsidRDefault="00736CDB" w:rsidP="00CE40C7">
            <w:pPr>
              <w:jc w:val="both"/>
            </w:pPr>
            <w:r w:rsidRPr="00AE53F3">
              <w:t>Краевой</w:t>
            </w:r>
          </w:p>
        </w:tc>
        <w:tc>
          <w:tcPr>
            <w:tcW w:w="3118" w:type="dxa"/>
          </w:tcPr>
          <w:p w:rsidR="00736CDB" w:rsidRPr="00AE53F3" w:rsidRDefault="00736CDB" w:rsidP="00CE40C7">
            <w:pPr>
              <w:jc w:val="both"/>
            </w:pPr>
            <w:r w:rsidRPr="00AE53F3">
              <w:t>Краевой конкурс лучших практик применения ИКТ «В ногу со временем»</w:t>
            </w:r>
          </w:p>
          <w:p w:rsidR="00736CDB" w:rsidRPr="00AE53F3" w:rsidRDefault="00736CDB" w:rsidP="00CE40C7">
            <w:pPr>
              <w:jc w:val="both"/>
            </w:pPr>
            <w:r w:rsidRPr="00AE53F3">
              <w:t>(05.11.2017)</w:t>
            </w:r>
          </w:p>
        </w:tc>
        <w:tc>
          <w:tcPr>
            <w:tcW w:w="2268" w:type="dxa"/>
          </w:tcPr>
          <w:p w:rsidR="00736CDB" w:rsidRPr="00AE53F3" w:rsidRDefault="00736CDB" w:rsidP="00CE40C7">
            <w:pPr>
              <w:jc w:val="both"/>
            </w:pPr>
            <w:r w:rsidRPr="00AE53F3">
              <w:t>КГБОУ ДПО «Хабаровский краевой институт развития образования»</w:t>
            </w:r>
          </w:p>
        </w:tc>
        <w:tc>
          <w:tcPr>
            <w:tcW w:w="992" w:type="dxa"/>
          </w:tcPr>
          <w:p w:rsidR="00736CDB" w:rsidRPr="00AE53F3" w:rsidRDefault="00736CDB" w:rsidP="00CE40C7">
            <w:pPr>
              <w:jc w:val="both"/>
            </w:pPr>
            <w:r w:rsidRPr="00AE53F3">
              <w:t>Участник</w:t>
            </w:r>
          </w:p>
        </w:tc>
      </w:tr>
      <w:tr w:rsidR="00736CDB" w:rsidRPr="00AE53F3" w:rsidTr="005D443B">
        <w:trPr>
          <w:trHeight w:val="506"/>
        </w:trPr>
        <w:tc>
          <w:tcPr>
            <w:tcW w:w="2977" w:type="dxa"/>
            <w:vAlign w:val="center"/>
          </w:tcPr>
          <w:p w:rsidR="00736CDB" w:rsidRPr="00AE53F3" w:rsidRDefault="00736CDB" w:rsidP="00CE40C7">
            <w:r w:rsidRPr="00AE53F3">
              <w:rPr>
                <w:lang w:eastAsia="ar-SA"/>
              </w:rPr>
              <w:t>Федоренко А. А., Андросюк Е.В., Переверзева Т. Г., Патрина С.С., Король Е. Н., Керн И.Ю., Зырянова М. В.</w:t>
            </w:r>
          </w:p>
        </w:tc>
        <w:tc>
          <w:tcPr>
            <w:tcW w:w="1418" w:type="dxa"/>
            <w:vAlign w:val="center"/>
          </w:tcPr>
          <w:p w:rsidR="00736CDB" w:rsidRPr="00AE53F3" w:rsidRDefault="00736CDB" w:rsidP="00CE40C7">
            <w:r w:rsidRPr="00AE53F3">
              <w:t>Краевой</w:t>
            </w:r>
          </w:p>
        </w:tc>
        <w:tc>
          <w:tcPr>
            <w:tcW w:w="3118" w:type="dxa"/>
          </w:tcPr>
          <w:p w:rsidR="00736CDB" w:rsidRPr="00AE53F3" w:rsidRDefault="00736CDB" w:rsidP="00CE40C7">
            <w:pPr>
              <w:keepNext/>
              <w:tabs>
                <w:tab w:val="left" w:pos="708"/>
              </w:tabs>
              <w:outlineLvl w:val="1"/>
              <w:rPr>
                <w:bCs/>
                <w:lang w:eastAsia="ar-SA"/>
              </w:rPr>
            </w:pPr>
            <w:r w:rsidRPr="00AE53F3">
              <w:rPr>
                <w:bCs/>
                <w:lang w:eastAsia="ar-SA"/>
              </w:rPr>
              <w:t>Краевой конкурс</w:t>
            </w:r>
          </w:p>
          <w:p w:rsidR="00736CDB" w:rsidRPr="00AE53F3" w:rsidRDefault="00736CDB" w:rsidP="00CE40C7">
            <w:pPr>
              <w:keepNext/>
              <w:tabs>
                <w:tab w:val="left" w:pos="708"/>
              </w:tabs>
              <w:outlineLvl w:val="1"/>
              <w:rPr>
                <w:bCs/>
                <w:lang w:eastAsia="ar-SA"/>
              </w:rPr>
            </w:pPr>
            <w:r w:rsidRPr="00AE53F3">
              <w:rPr>
                <w:bCs/>
                <w:lang w:eastAsia="ar-SA"/>
              </w:rPr>
              <w:t>организаций дополнительного образования детей</w:t>
            </w:r>
          </w:p>
          <w:p w:rsidR="00736CDB" w:rsidRPr="00AE53F3" w:rsidRDefault="00736CDB" w:rsidP="00CE40C7">
            <w:pPr>
              <w:keepNext/>
              <w:tabs>
                <w:tab w:val="left" w:pos="708"/>
              </w:tabs>
              <w:spacing w:line="360" w:lineRule="auto"/>
              <w:jc w:val="both"/>
              <w:outlineLvl w:val="1"/>
              <w:rPr>
                <w:bCs/>
                <w:lang w:eastAsia="ar-SA"/>
              </w:rPr>
            </w:pPr>
            <w:r w:rsidRPr="00AE53F3">
              <w:rPr>
                <w:bCs/>
                <w:lang w:eastAsia="ar-SA"/>
              </w:rPr>
              <w:t>(15.09 – 20.11.2017)</w:t>
            </w:r>
          </w:p>
          <w:p w:rsidR="00736CDB" w:rsidRPr="00AE53F3" w:rsidRDefault="00736CDB" w:rsidP="00CE40C7">
            <w:pPr>
              <w:jc w:val="both"/>
            </w:pPr>
          </w:p>
        </w:tc>
        <w:tc>
          <w:tcPr>
            <w:tcW w:w="2268" w:type="dxa"/>
          </w:tcPr>
          <w:p w:rsidR="00736CDB" w:rsidRPr="00AE53F3" w:rsidRDefault="00736CDB" w:rsidP="00CE40C7">
            <w:pPr>
              <w:jc w:val="both"/>
            </w:pPr>
            <w:r w:rsidRPr="00AE53F3">
              <w:t>КГБОУ ДО «Хабаровский краевой центр развития творчества детей и юношества»</w:t>
            </w:r>
          </w:p>
        </w:tc>
        <w:tc>
          <w:tcPr>
            <w:tcW w:w="992" w:type="dxa"/>
          </w:tcPr>
          <w:p w:rsidR="00736CDB" w:rsidRPr="00AE53F3" w:rsidRDefault="00736CDB" w:rsidP="00CE40C7">
            <w:pPr>
              <w:jc w:val="both"/>
            </w:pPr>
            <w:r w:rsidRPr="00AE53F3">
              <w:t>Победитель</w:t>
            </w:r>
          </w:p>
        </w:tc>
      </w:tr>
      <w:tr w:rsidR="00736CDB" w:rsidRPr="00AE53F3" w:rsidTr="005D443B">
        <w:trPr>
          <w:trHeight w:val="1511"/>
        </w:trPr>
        <w:tc>
          <w:tcPr>
            <w:tcW w:w="2977" w:type="dxa"/>
            <w:vAlign w:val="center"/>
          </w:tcPr>
          <w:p w:rsidR="00736CDB" w:rsidRPr="00AE53F3" w:rsidRDefault="00736CDB" w:rsidP="00CE40C7">
            <w:pPr>
              <w:rPr>
                <w:lang w:eastAsia="ar-SA"/>
              </w:rPr>
            </w:pPr>
            <w:r w:rsidRPr="00AE53F3">
              <w:rPr>
                <w:lang w:eastAsia="ar-SA"/>
              </w:rPr>
              <w:t>Андросюк Е.В., Ковальчук А.В., Андрюшина С.А., Свинакова В.В.</w:t>
            </w:r>
          </w:p>
        </w:tc>
        <w:tc>
          <w:tcPr>
            <w:tcW w:w="1418" w:type="dxa"/>
            <w:vAlign w:val="center"/>
          </w:tcPr>
          <w:p w:rsidR="00736CDB" w:rsidRPr="00AE53F3" w:rsidRDefault="00736CDB" w:rsidP="00CE40C7">
            <w:r w:rsidRPr="00AE53F3">
              <w:t>Краевой</w:t>
            </w:r>
          </w:p>
        </w:tc>
        <w:tc>
          <w:tcPr>
            <w:tcW w:w="3118" w:type="dxa"/>
          </w:tcPr>
          <w:p w:rsidR="00736CDB" w:rsidRPr="00AE53F3" w:rsidRDefault="00736CDB" w:rsidP="00CE40C7">
            <w:pPr>
              <w:keepNext/>
              <w:tabs>
                <w:tab w:val="left" w:pos="708"/>
              </w:tabs>
              <w:outlineLvl w:val="1"/>
              <w:rPr>
                <w:bCs/>
                <w:lang w:eastAsia="ar-SA"/>
              </w:rPr>
            </w:pPr>
            <w:r w:rsidRPr="00AE53F3">
              <w:rPr>
                <w:bCs/>
                <w:lang w:eastAsia="ar-SA"/>
              </w:rPr>
              <w:t xml:space="preserve">«ЭкоЛидер» </w:t>
            </w:r>
          </w:p>
          <w:p w:rsidR="00736CDB" w:rsidRPr="00AE53F3" w:rsidRDefault="00736CDB" w:rsidP="00CE40C7">
            <w:pPr>
              <w:keepNext/>
              <w:tabs>
                <w:tab w:val="left" w:pos="708"/>
              </w:tabs>
              <w:outlineLvl w:val="1"/>
              <w:rPr>
                <w:bCs/>
                <w:lang w:eastAsia="ar-SA"/>
              </w:rPr>
            </w:pPr>
            <w:r w:rsidRPr="00AE53F3">
              <w:rPr>
                <w:bCs/>
                <w:lang w:eastAsia="ar-SA"/>
              </w:rPr>
              <w:t>(01.10 – 15.12. 2017)</w:t>
            </w:r>
          </w:p>
        </w:tc>
        <w:tc>
          <w:tcPr>
            <w:tcW w:w="2268" w:type="dxa"/>
          </w:tcPr>
          <w:p w:rsidR="00736CDB" w:rsidRPr="00AE53F3" w:rsidRDefault="00736CDB" w:rsidP="00CE40C7">
            <w:pPr>
              <w:jc w:val="both"/>
            </w:pPr>
            <w:r w:rsidRPr="00AE53F3">
              <w:t>Министерство природных ресурсов Хабаровского края</w:t>
            </w:r>
          </w:p>
        </w:tc>
        <w:tc>
          <w:tcPr>
            <w:tcW w:w="992" w:type="dxa"/>
          </w:tcPr>
          <w:p w:rsidR="00736CDB" w:rsidRPr="00AE53F3" w:rsidRDefault="00736CDB" w:rsidP="00CE40C7">
            <w:pPr>
              <w:jc w:val="both"/>
            </w:pPr>
            <w:r w:rsidRPr="00AE53F3">
              <w:t>Участники</w:t>
            </w:r>
          </w:p>
        </w:tc>
      </w:tr>
      <w:tr w:rsidR="00736CDB" w:rsidRPr="00AE53F3" w:rsidTr="005D443B">
        <w:trPr>
          <w:trHeight w:val="506"/>
        </w:trPr>
        <w:tc>
          <w:tcPr>
            <w:tcW w:w="2977" w:type="dxa"/>
            <w:vAlign w:val="center"/>
          </w:tcPr>
          <w:p w:rsidR="00736CDB" w:rsidRPr="00AE53F3" w:rsidRDefault="00736CDB" w:rsidP="00CE40C7">
            <w:pPr>
              <w:rPr>
                <w:lang w:eastAsia="ar-SA"/>
              </w:rPr>
            </w:pPr>
            <w:r w:rsidRPr="00AE53F3">
              <w:rPr>
                <w:lang w:eastAsia="ar-SA"/>
              </w:rPr>
              <w:t>Федоренко А. А., Андросюк Е.В., Переверзева Т. Г., Патрина С.С., Король Е. Н., Керн И.Ю., Зырянова М. В.</w:t>
            </w:r>
          </w:p>
        </w:tc>
        <w:tc>
          <w:tcPr>
            <w:tcW w:w="1418" w:type="dxa"/>
            <w:vAlign w:val="center"/>
          </w:tcPr>
          <w:p w:rsidR="00736CDB" w:rsidRPr="00AE53F3" w:rsidRDefault="00736CDB" w:rsidP="00CE40C7">
            <w:r w:rsidRPr="00AE53F3">
              <w:t>Краевой</w:t>
            </w:r>
          </w:p>
        </w:tc>
        <w:tc>
          <w:tcPr>
            <w:tcW w:w="3118" w:type="dxa"/>
          </w:tcPr>
          <w:p w:rsidR="00736CDB" w:rsidRPr="00AE53F3" w:rsidRDefault="00736CDB" w:rsidP="00CE40C7">
            <w:pPr>
              <w:keepNext/>
              <w:tabs>
                <w:tab w:val="left" w:pos="708"/>
              </w:tabs>
              <w:outlineLvl w:val="1"/>
              <w:rPr>
                <w:bCs/>
                <w:lang w:eastAsia="ar-SA"/>
              </w:rPr>
            </w:pPr>
            <w:r w:rsidRPr="00AE53F3">
              <w:rPr>
                <w:bCs/>
                <w:lang w:eastAsia="ar-SA"/>
              </w:rPr>
              <w:t>«Молодое поколение выбирает ДВС -2017»</w:t>
            </w:r>
          </w:p>
          <w:p w:rsidR="00736CDB" w:rsidRPr="00AE53F3" w:rsidRDefault="00736CDB" w:rsidP="00CE40C7">
            <w:pPr>
              <w:keepNext/>
              <w:tabs>
                <w:tab w:val="left" w:pos="708"/>
              </w:tabs>
              <w:outlineLvl w:val="1"/>
              <w:rPr>
                <w:bCs/>
                <w:lang w:eastAsia="ar-SA"/>
              </w:rPr>
            </w:pPr>
            <w:r w:rsidRPr="00AE53F3">
              <w:rPr>
                <w:bCs/>
                <w:lang w:eastAsia="ar-SA"/>
              </w:rPr>
              <w:t>(6-16.12.2017)</w:t>
            </w:r>
          </w:p>
        </w:tc>
        <w:tc>
          <w:tcPr>
            <w:tcW w:w="2268" w:type="dxa"/>
          </w:tcPr>
          <w:p w:rsidR="00736CDB" w:rsidRPr="00AE53F3" w:rsidRDefault="00736CDB" w:rsidP="00CE40C7">
            <w:pPr>
              <w:jc w:val="both"/>
            </w:pPr>
            <w:r w:rsidRPr="00AE53F3">
              <w:t>КГБОУ ДПО «Хабаровский краевой институт развития образования»</w:t>
            </w:r>
          </w:p>
        </w:tc>
        <w:tc>
          <w:tcPr>
            <w:tcW w:w="992" w:type="dxa"/>
          </w:tcPr>
          <w:p w:rsidR="00736CDB" w:rsidRPr="00AE53F3" w:rsidRDefault="00736CDB" w:rsidP="00CE40C7">
            <w:pPr>
              <w:jc w:val="both"/>
            </w:pPr>
            <w:r w:rsidRPr="00AE53F3">
              <w:t>Участники</w:t>
            </w:r>
          </w:p>
        </w:tc>
      </w:tr>
      <w:tr w:rsidR="00736CDB" w:rsidRPr="00AE53F3" w:rsidTr="005D443B">
        <w:trPr>
          <w:trHeight w:val="506"/>
        </w:trPr>
        <w:tc>
          <w:tcPr>
            <w:tcW w:w="2977" w:type="dxa"/>
            <w:vAlign w:val="center"/>
          </w:tcPr>
          <w:p w:rsidR="00736CDB" w:rsidRPr="00AE53F3" w:rsidRDefault="00736CDB" w:rsidP="00CE40C7">
            <w:pPr>
              <w:rPr>
                <w:lang w:eastAsia="ar-SA"/>
              </w:rPr>
            </w:pPr>
            <w:r w:rsidRPr="00AE53F3">
              <w:rPr>
                <w:lang w:eastAsia="ar-SA"/>
              </w:rPr>
              <w:t>Патрина С.С., Андросюк Е.В.</w:t>
            </w:r>
          </w:p>
        </w:tc>
        <w:tc>
          <w:tcPr>
            <w:tcW w:w="1418" w:type="dxa"/>
            <w:vAlign w:val="center"/>
          </w:tcPr>
          <w:p w:rsidR="00736CDB" w:rsidRPr="00AE53F3" w:rsidRDefault="00736CDB" w:rsidP="00CE40C7">
            <w:r w:rsidRPr="00AE53F3">
              <w:t>Краевой</w:t>
            </w:r>
          </w:p>
        </w:tc>
        <w:tc>
          <w:tcPr>
            <w:tcW w:w="3118" w:type="dxa"/>
          </w:tcPr>
          <w:p w:rsidR="00736CDB" w:rsidRPr="00AE53F3" w:rsidRDefault="00736CDB" w:rsidP="00CE40C7">
            <w:pPr>
              <w:keepNext/>
              <w:tabs>
                <w:tab w:val="left" w:pos="708"/>
              </w:tabs>
              <w:outlineLvl w:val="1"/>
              <w:rPr>
                <w:bCs/>
                <w:lang w:eastAsia="ar-SA"/>
              </w:rPr>
            </w:pPr>
            <w:r w:rsidRPr="00AE53F3">
              <w:rPr>
                <w:bCs/>
                <w:lang w:eastAsia="ar-SA"/>
              </w:rPr>
              <w:t>Краевой конкурс на лучшую организацию Недели туризма в образовательных организациях края</w:t>
            </w:r>
          </w:p>
          <w:p w:rsidR="00736CDB" w:rsidRPr="00AE53F3" w:rsidRDefault="00736CDB" w:rsidP="00CE40C7">
            <w:pPr>
              <w:keepNext/>
              <w:tabs>
                <w:tab w:val="left" w:pos="708"/>
              </w:tabs>
              <w:outlineLvl w:val="1"/>
              <w:rPr>
                <w:bCs/>
                <w:lang w:eastAsia="ar-SA"/>
              </w:rPr>
            </w:pPr>
            <w:r w:rsidRPr="00AE53F3">
              <w:rPr>
                <w:bCs/>
                <w:lang w:eastAsia="ar-SA"/>
              </w:rPr>
              <w:t>(30.10-30.11.2017)</w:t>
            </w:r>
          </w:p>
        </w:tc>
        <w:tc>
          <w:tcPr>
            <w:tcW w:w="2268" w:type="dxa"/>
          </w:tcPr>
          <w:p w:rsidR="00736CDB" w:rsidRPr="00AE53F3" w:rsidRDefault="00736CDB" w:rsidP="00CE40C7">
            <w:pPr>
              <w:jc w:val="both"/>
            </w:pPr>
            <w:r w:rsidRPr="00AE53F3">
              <w:t>КГБОУ ДО «Хабаровский краевой центр развития творчества детей и юношества»</w:t>
            </w:r>
          </w:p>
        </w:tc>
        <w:tc>
          <w:tcPr>
            <w:tcW w:w="992" w:type="dxa"/>
          </w:tcPr>
          <w:p w:rsidR="00736CDB" w:rsidRPr="00AE53F3" w:rsidRDefault="00736CDB" w:rsidP="00CE40C7">
            <w:pPr>
              <w:jc w:val="both"/>
            </w:pPr>
            <w:r w:rsidRPr="00AE53F3">
              <w:t>Участники</w:t>
            </w:r>
          </w:p>
        </w:tc>
      </w:tr>
      <w:tr w:rsidR="00736CDB" w:rsidRPr="00AE53F3" w:rsidTr="005D443B">
        <w:trPr>
          <w:trHeight w:val="506"/>
        </w:trPr>
        <w:tc>
          <w:tcPr>
            <w:tcW w:w="2977" w:type="dxa"/>
            <w:vAlign w:val="center"/>
          </w:tcPr>
          <w:p w:rsidR="00736CDB" w:rsidRPr="00AE53F3" w:rsidRDefault="00736CDB" w:rsidP="00CE40C7">
            <w:r w:rsidRPr="00AE53F3">
              <w:t>Переверзева Т.Г.</w:t>
            </w:r>
          </w:p>
        </w:tc>
        <w:tc>
          <w:tcPr>
            <w:tcW w:w="1418" w:type="dxa"/>
            <w:vAlign w:val="center"/>
          </w:tcPr>
          <w:p w:rsidR="00736CDB" w:rsidRPr="00AE53F3" w:rsidRDefault="00736CDB" w:rsidP="00CE40C7">
            <w:r w:rsidRPr="00AE53F3">
              <w:t>Всероссийский</w:t>
            </w:r>
          </w:p>
        </w:tc>
        <w:tc>
          <w:tcPr>
            <w:tcW w:w="3118" w:type="dxa"/>
          </w:tcPr>
          <w:p w:rsidR="00736CDB" w:rsidRPr="00AE53F3" w:rsidRDefault="00736CDB" w:rsidP="00CE40C7">
            <w:pPr>
              <w:jc w:val="both"/>
            </w:pPr>
            <w:r w:rsidRPr="00AE53F3">
              <w:t>Всероссийская олимпиада «Педагогическая практика» Номинация «Культура здорового образа жизни»</w:t>
            </w:r>
          </w:p>
          <w:p w:rsidR="00736CDB" w:rsidRPr="00AE53F3" w:rsidRDefault="00736CDB" w:rsidP="00CE40C7">
            <w:pPr>
              <w:jc w:val="both"/>
            </w:pPr>
            <w:r w:rsidRPr="00AE53F3">
              <w:t>(03.12.2017)</w:t>
            </w:r>
          </w:p>
        </w:tc>
        <w:tc>
          <w:tcPr>
            <w:tcW w:w="2268" w:type="dxa"/>
          </w:tcPr>
          <w:p w:rsidR="00736CDB" w:rsidRPr="00AE53F3" w:rsidRDefault="00736CDB" w:rsidP="00CE40C7">
            <w:pPr>
              <w:jc w:val="both"/>
            </w:pPr>
            <w:r w:rsidRPr="00AE53F3">
              <w:t>Сетевое издание «Педагогическая практика» г.  Москва</w:t>
            </w:r>
          </w:p>
        </w:tc>
        <w:tc>
          <w:tcPr>
            <w:tcW w:w="992" w:type="dxa"/>
          </w:tcPr>
          <w:p w:rsidR="00736CDB" w:rsidRPr="00AE53F3" w:rsidRDefault="00736CDB" w:rsidP="00CE40C7">
            <w:pPr>
              <w:jc w:val="both"/>
            </w:pPr>
            <w:r w:rsidRPr="00AE53F3">
              <w:t>Победитель</w:t>
            </w:r>
          </w:p>
        </w:tc>
      </w:tr>
    </w:tbl>
    <w:p w:rsidR="00736CDB" w:rsidRPr="00AE53F3" w:rsidRDefault="00736CDB" w:rsidP="00BD44E2">
      <w:pPr>
        <w:ind w:firstLine="708"/>
        <w:rPr>
          <w:sz w:val="28"/>
          <w:szCs w:val="28"/>
        </w:rPr>
      </w:pPr>
    </w:p>
    <w:p w:rsidR="00736CDB" w:rsidRPr="00AE53F3" w:rsidRDefault="00736CDB" w:rsidP="00BD44E2">
      <w:pPr>
        <w:jc w:val="both"/>
      </w:pPr>
      <w:r w:rsidRPr="00AE53F3">
        <w:t xml:space="preserve">  </w:t>
      </w:r>
      <w:r w:rsidRPr="00AE53F3">
        <w:rPr>
          <w:lang w:val="ru-RU"/>
        </w:rPr>
        <w:t xml:space="preserve">     </w:t>
      </w:r>
      <w:r w:rsidRPr="00AE53F3">
        <w:t>В работе с молодыми и малоопытными специалистами используются  консультации и наставничество. Специалисты, отработавшие в учреждении более двух лет самостоятельно формируют портфолио для прохождения аттестации на категорию т.к. в нем собираются и обобщаются результаты профессиональной деятельности.</w:t>
      </w:r>
    </w:p>
    <w:p w:rsidR="00736CDB" w:rsidRPr="00AE53F3" w:rsidRDefault="00736CDB" w:rsidP="00BD44E2">
      <w:pPr>
        <w:jc w:val="both"/>
      </w:pPr>
      <w:r w:rsidRPr="00AE53F3">
        <w:t xml:space="preserve">        Портфолио педагогов ЦРТДиЮ стало отражением профессиональной деятельности, в процессе формирования которого происходит самооценивание и осознание необходимости саморазвития. Создание портфолио – хорошая мотивационная основа деятельности каждого педагога Центра  и развития его профессиональной компетентности. Педагоги Центра систематически пополняют свои портфолио новыми методическими разработками, учебно-наглядными пособиями, аудио, видео и информационными материалами. В этом учебном году один методист  сдал своё портфолио в краевую аттестационную комиссию для аттестации на заявленные категории. Все портфолио получили высокую оценку.</w:t>
      </w:r>
    </w:p>
    <w:p w:rsidR="00736CDB" w:rsidRPr="00AE53F3" w:rsidRDefault="00736CDB" w:rsidP="00BD44E2">
      <w:pPr>
        <w:rPr>
          <w:lang w:val="ru-RU"/>
        </w:rPr>
      </w:pPr>
      <w:r w:rsidRPr="00AE53F3">
        <w:t xml:space="preserve">       В 201</w:t>
      </w:r>
      <w:r w:rsidRPr="00AE53F3">
        <w:rPr>
          <w:lang w:val="ru-RU"/>
        </w:rPr>
        <w:t>7</w:t>
      </w:r>
      <w:r w:rsidRPr="00AE53F3">
        <w:t xml:space="preserve"> учебном году </w:t>
      </w:r>
      <w:r w:rsidRPr="00AE53F3">
        <w:rPr>
          <w:lang w:val="ru-RU"/>
        </w:rPr>
        <w:t xml:space="preserve">очно </w:t>
      </w:r>
      <w:r w:rsidRPr="00AE53F3">
        <w:t>курсы повышения квалификации по теме: «</w:t>
      </w:r>
      <w:r w:rsidRPr="00AE53F3">
        <w:rPr>
          <w:lang w:val="ru-RU"/>
        </w:rPr>
        <w:t>Проектировние образовательного пространства УДОД в условиях введения ФГОС общего образования</w:t>
      </w:r>
      <w:r w:rsidRPr="00AE53F3">
        <w:t>»</w:t>
      </w:r>
      <w:r w:rsidRPr="00AE53F3">
        <w:rPr>
          <w:lang w:val="ru-RU"/>
        </w:rPr>
        <w:t xml:space="preserve"> </w:t>
      </w:r>
      <w:r w:rsidRPr="00AE53F3">
        <w:t>п</w:t>
      </w:r>
      <w:r w:rsidRPr="00AE53F3">
        <w:rPr>
          <w:lang w:val="ru-RU"/>
        </w:rPr>
        <w:t>осетили</w:t>
      </w:r>
      <w:r w:rsidRPr="00AE53F3">
        <w:t xml:space="preserve"> </w:t>
      </w:r>
      <w:r w:rsidRPr="00AE53F3">
        <w:rPr>
          <w:lang w:val="ru-RU"/>
        </w:rPr>
        <w:t>30</w:t>
      </w:r>
      <w:r w:rsidRPr="00AE53F3">
        <w:t xml:space="preserve"> </w:t>
      </w:r>
      <w:r w:rsidRPr="00AE53F3">
        <w:rPr>
          <w:lang w:val="ru-RU"/>
        </w:rPr>
        <w:t>педагогов</w:t>
      </w:r>
      <w:r w:rsidRPr="00AE53F3">
        <w:t>.</w:t>
      </w:r>
    </w:p>
    <w:p w:rsidR="00736CDB" w:rsidRPr="00AE53F3" w:rsidRDefault="00736CDB" w:rsidP="00BD44E2">
      <w:pPr>
        <w:jc w:val="both"/>
      </w:pPr>
      <w:r w:rsidRPr="00AE53F3">
        <w:t xml:space="preserve">Центр в основном укомплектован педагогическими и техническими кадрами. Анализ качественного состава педагогического коллектива показал положительную динамику роста числа педагогов имеющих высшее образование, стабильно средние  показатели профессионального уровня педагогов (квалификация, знаки отличия, почетные звания). </w:t>
      </w:r>
    </w:p>
    <w:p w:rsidR="00736CDB" w:rsidRPr="0032387B" w:rsidRDefault="00736CDB" w:rsidP="00BD44E2">
      <w:pPr>
        <w:pStyle w:val="Heading21"/>
        <w:jc w:val="both"/>
        <w:rPr>
          <w:sz w:val="24"/>
          <w:szCs w:val="24"/>
        </w:rPr>
      </w:pPr>
      <w:r w:rsidRPr="00AE53F3">
        <w:rPr>
          <w:rFonts w:ascii="Times New Roman" w:hAnsi="Times New Roman" w:cs="Times New Roman"/>
          <w:i w:val="0"/>
          <w:iCs w:val="0"/>
          <w:sz w:val="24"/>
          <w:szCs w:val="24"/>
        </w:rPr>
        <w:t>4.5. Мотивация трудового поведения педагогического</w:t>
      </w:r>
      <w:r w:rsidRPr="0032387B">
        <w:rPr>
          <w:rFonts w:ascii="Times New Roman" w:hAnsi="Times New Roman" w:cs="Times New Roman"/>
          <w:i w:val="0"/>
          <w:iCs w:val="0"/>
          <w:sz w:val="24"/>
          <w:szCs w:val="24"/>
        </w:rPr>
        <w:t xml:space="preserve"> персонала</w:t>
      </w:r>
      <w:r w:rsidRPr="0032387B">
        <w:rPr>
          <w:rFonts w:ascii="Times New Roman" w:hAnsi="Times New Roman" w:cs="Times New Roman"/>
          <w:b w:val="0"/>
          <w:bCs w:val="0"/>
          <w:i w:val="0"/>
          <w:iCs w:val="0"/>
          <w:sz w:val="24"/>
          <w:szCs w:val="24"/>
        </w:rPr>
        <w:t xml:space="preserve">.  </w:t>
      </w:r>
    </w:p>
    <w:p w:rsidR="00736CDB" w:rsidRPr="0032387B" w:rsidRDefault="00736CDB" w:rsidP="00BD44E2">
      <w:pPr>
        <w:pStyle w:val="Heading21"/>
        <w:jc w:val="both"/>
        <w:rPr>
          <w:sz w:val="24"/>
          <w:szCs w:val="24"/>
        </w:rPr>
      </w:pPr>
      <w:r w:rsidRPr="0032387B">
        <w:rPr>
          <w:rFonts w:ascii="Times New Roman" w:hAnsi="Times New Roman" w:cs="Times New Roman"/>
          <w:b w:val="0"/>
          <w:bCs w:val="0"/>
          <w:i w:val="0"/>
          <w:iCs w:val="0"/>
          <w:sz w:val="24"/>
          <w:szCs w:val="24"/>
        </w:rPr>
        <w:t>Формирование мотивации педагогов ЦРТДиЮ, выработка системы общих взглядов на развитие, обучение и воспитание, разработка единых требований к действиям коллег происходила в процессе подготовки заседаний педагогических советов,  работы проблемно-целевых групп, Совета дела, совещаниях при директоре при обсуждениях вопросов и принятии решений, а также в реализации принятых решений. Коллективная работа помогла воспитать в педагогах  сознательную внутреннюю дисциплину, организованность, ответственность, способность к планомерной деятельности.</w:t>
      </w:r>
    </w:p>
    <w:p w:rsidR="00736CDB" w:rsidRPr="0032387B" w:rsidRDefault="00736CDB" w:rsidP="00BD44E2">
      <w:pPr>
        <w:pStyle w:val="ListParagraph"/>
        <w:ind w:firstLine="720"/>
        <w:jc w:val="both"/>
      </w:pPr>
      <w:r w:rsidRPr="0032387B">
        <w:t>В Центре действует система моральных стимулов:</w:t>
      </w:r>
    </w:p>
    <w:p w:rsidR="00736CDB" w:rsidRPr="0032387B" w:rsidRDefault="00736CDB" w:rsidP="00BD44E2">
      <w:pPr>
        <w:pStyle w:val="Standard"/>
        <w:jc w:val="both"/>
      </w:pPr>
      <w:r w:rsidRPr="0032387B">
        <w:t>- представление педагогов к наградам различных уровней;</w:t>
      </w:r>
    </w:p>
    <w:p w:rsidR="00736CDB" w:rsidRPr="0032387B" w:rsidRDefault="00736CDB" w:rsidP="00BD44E2">
      <w:pPr>
        <w:pStyle w:val="Standard"/>
        <w:jc w:val="both"/>
      </w:pPr>
      <w:r w:rsidRPr="0032387B">
        <w:t>- чествование на районных конференциях, педсоветах и совещаниях при директоре;</w:t>
      </w:r>
    </w:p>
    <w:p w:rsidR="00736CDB" w:rsidRPr="0032387B" w:rsidRDefault="00736CDB" w:rsidP="00BD44E2">
      <w:pPr>
        <w:pStyle w:val="Standard"/>
        <w:jc w:val="both"/>
      </w:pPr>
      <w:r w:rsidRPr="0032387B">
        <w:t>- поздравления педагогов с победами в различных конкурсах на стенде «Поздравления»;</w:t>
      </w:r>
    </w:p>
    <w:p w:rsidR="00736CDB" w:rsidRDefault="00736CDB" w:rsidP="00AE53F3">
      <w:pPr>
        <w:pStyle w:val="Standard"/>
        <w:jc w:val="both"/>
        <w:rPr>
          <w:lang w:val="ru-RU"/>
        </w:rPr>
      </w:pPr>
      <w:r w:rsidRPr="0032387B">
        <w:t>- статьи в СМИ и на сайте ЦРТДиЮ;</w:t>
      </w:r>
    </w:p>
    <w:p w:rsidR="00736CDB" w:rsidRPr="0032387B" w:rsidRDefault="00736CDB" w:rsidP="00AE53F3">
      <w:pPr>
        <w:pStyle w:val="Standard"/>
        <w:jc w:val="both"/>
      </w:pPr>
      <w:r w:rsidRPr="0032387B">
        <w:t xml:space="preserve">- выпуск подарочных буклетов к юбилейным датам.      </w:t>
      </w:r>
    </w:p>
    <w:p w:rsidR="00736CDB" w:rsidRPr="0032387B" w:rsidRDefault="00736CDB" w:rsidP="00BD44E2">
      <w:pPr>
        <w:pStyle w:val="Standard"/>
        <w:spacing w:before="280" w:after="280"/>
        <w:jc w:val="both"/>
      </w:pPr>
      <w:r w:rsidRPr="0032387B">
        <w:t xml:space="preserve">        Данные формы стимулирования позволили снизить уровень эмоциональной тревожности педагогов, повлияли на формирование благотворной психологической атмосферы в коллективе.</w:t>
      </w:r>
    </w:p>
    <w:p w:rsidR="00736CDB" w:rsidRPr="0032387B" w:rsidRDefault="00736CDB" w:rsidP="00BD44E2">
      <w:pPr>
        <w:pStyle w:val="Standard"/>
        <w:jc w:val="both"/>
      </w:pPr>
      <w:r w:rsidRPr="0032387B">
        <w:t xml:space="preserve">      Поставленная таким образом работа с педагогическими кадрами дала следующие результаты:</w:t>
      </w:r>
    </w:p>
    <w:p w:rsidR="00736CDB" w:rsidRPr="0032387B" w:rsidRDefault="00736CDB" w:rsidP="00BD44E2">
      <w:pPr>
        <w:pStyle w:val="ListParagraph"/>
        <w:numPr>
          <w:ilvl w:val="0"/>
          <w:numId w:val="11"/>
        </w:numPr>
        <w:tabs>
          <w:tab w:val="left" w:pos="426"/>
        </w:tabs>
        <w:spacing w:after="200"/>
        <w:jc w:val="both"/>
      </w:pPr>
      <w:r w:rsidRPr="0032387B">
        <w:t>обновление нормативно-правовой  базы ЦРТДиЮ способствовало приведению документации в соответствие с современными требованиями, активизации деятельности, выработке норм и правил, соответствующих особенностям данного коллектива;</w:t>
      </w:r>
    </w:p>
    <w:p w:rsidR="00736CDB" w:rsidRPr="0032387B" w:rsidRDefault="00736CDB" w:rsidP="00BD44E2">
      <w:pPr>
        <w:pStyle w:val="ListParagraph"/>
        <w:numPr>
          <w:ilvl w:val="0"/>
          <w:numId w:val="11"/>
        </w:numPr>
        <w:tabs>
          <w:tab w:val="left" w:pos="426"/>
        </w:tabs>
        <w:spacing w:after="200"/>
        <w:jc w:val="both"/>
      </w:pPr>
      <w:r w:rsidRPr="0032387B">
        <w:t>управленческие действия пополнились новыми социальными механизмами, такими как: выявление мотивационной структуры педагогов, формирование творческой атмосферы, обращение к наиболее значимым для них ценностям, постановка четких и привлекательных целей, своевременное  удовлетворение потребностей в новой информации, систематическая оценка выполняемых работ, учеба в ВУЗах и др;</w:t>
      </w:r>
    </w:p>
    <w:p w:rsidR="00736CDB" w:rsidRPr="0032387B" w:rsidRDefault="00736CDB" w:rsidP="00BD44E2">
      <w:pPr>
        <w:pStyle w:val="ListParagraph"/>
        <w:numPr>
          <w:ilvl w:val="0"/>
          <w:numId w:val="11"/>
        </w:numPr>
        <w:tabs>
          <w:tab w:val="left" w:pos="426"/>
        </w:tabs>
        <w:jc w:val="both"/>
      </w:pPr>
      <w:r w:rsidRPr="0032387B">
        <w:t>произошло перераспределение системы управления и делегирование важнейших управленческих функций планирования, мотивации, организации и контроля на уровень среднего звена — руководителей проблемно-целевых групп;</w:t>
      </w:r>
    </w:p>
    <w:p w:rsidR="00736CDB" w:rsidRPr="0032387B" w:rsidRDefault="00736CDB" w:rsidP="00BD44E2">
      <w:pPr>
        <w:pStyle w:val="ListParagraph"/>
        <w:numPr>
          <w:ilvl w:val="0"/>
          <w:numId w:val="11"/>
        </w:numPr>
        <w:tabs>
          <w:tab w:val="left" w:pos="426"/>
        </w:tabs>
        <w:jc w:val="both"/>
      </w:pPr>
      <w:r w:rsidRPr="0032387B">
        <w:t>повысился процент  педагогов, прошедших курсовую подготовку. Педагоги дополнительного образования прошли обучение при ХК ИРО;</w:t>
      </w:r>
    </w:p>
    <w:p w:rsidR="00736CDB" w:rsidRPr="0032387B" w:rsidRDefault="00736CDB" w:rsidP="00BD44E2">
      <w:pPr>
        <w:pStyle w:val="ListParagraph"/>
        <w:numPr>
          <w:ilvl w:val="0"/>
          <w:numId w:val="11"/>
        </w:numPr>
        <w:tabs>
          <w:tab w:val="left" w:pos="426"/>
        </w:tabs>
        <w:jc w:val="both"/>
      </w:pPr>
      <w:r w:rsidRPr="0032387B">
        <w:t>руководители ЦРТДиЮ прошли обучение по курсу переподготовки «Менеджер образования»;</w:t>
      </w:r>
    </w:p>
    <w:p w:rsidR="00736CDB" w:rsidRPr="0032387B" w:rsidRDefault="00736CDB" w:rsidP="00BD44E2">
      <w:pPr>
        <w:pStyle w:val="ListParagraph"/>
        <w:numPr>
          <w:ilvl w:val="0"/>
          <w:numId w:val="11"/>
        </w:numPr>
        <w:tabs>
          <w:tab w:val="left" w:pos="426"/>
        </w:tabs>
        <w:jc w:val="both"/>
      </w:pPr>
      <w:r w:rsidRPr="0032387B">
        <w:t>произошло омоложение педагогических кадров ЦРТДиЮ;</w:t>
      </w:r>
    </w:p>
    <w:p w:rsidR="00736CDB" w:rsidRPr="0032387B" w:rsidRDefault="00736CDB" w:rsidP="00BD44E2">
      <w:pPr>
        <w:pStyle w:val="ListParagraph"/>
        <w:numPr>
          <w:ilvl w:val="0"/>
          <w:numId w:val="11"/>
        </w:numPr>
        <w:tabs>
          <w:tab w:val="left" w:pos="426"/>
        </w:tabs>
        <w:jc w:val="both"/>
      </w:pPr>
      <w:r w:rsidRPr="0032387B">
        <w:t xml:space="preserve">произошел рост количества специалистов первой,  высшей квалификации и имеющих   звания;  </w:t>
      </w:r>
    </w:p>
    <w:p w:rsidR="00736CDB" w:rsidRPr="0032387B" w:rsidRDefault="00736CDB" w:rsidP="00BD44E2">
      <w:pPr>
        <w:pStyle w:val="ListParagraph"/>
        <w:numPr>
          <w:ilvl w:val="0"/>
          <w:numId w:val="11"/>
        </w:numPr>
        <w:tabs>
          <w:tab w:val="left" w:pos="426"/>
        </w:tabs>
        <w:jc w:val="both"/>
      </w:pPr>
      <w:r w:rsidRPr="0032387B">
        <w:t>повысилась удовлетворенность сотрудников ЦРТДиЮ профессиональной деятельностью;</w:t>
      </w:r>
    </w:p>
    <w:p w:rsidR="00736CDB" w:rsidRPr="0032387B" w:rsidRDefault="00736CDB" w:rsidP="00BD44E2">
      <w:pPr>
        <w:pStyle w:val="ListParagraph"/>
        <w:numPr>
          <w:ilvl w:val="0"/>
          <w:numId w:val="11"/>
        </w:numPr>
        <w:tabs>
          <w:tab w:val="left" w:pos="426"/>
        </w:tabs>
        <w:jc w:val="both"/>
      </w:pPr>
      <w:r w:rsidRPr="0032387B">
        <w:t>произошли  качественные изменения мотивационного климата педагогов;</w:t>
      </w:r>
    </w:p>
    <w:p w:rsidR="00736CDB" w:rsidRPr="0032387B" w:rsidRDefault="00736CDB" w:rsidP="00BD44E2">
      <w:pPr>
        <w:pStyle w:val="ListParagraph"/>
        <w:numPr>
          <w:ilvl w:val="0"/>
          <w:numId w:val="11"/>
        </w:numPr>
        <w:tabs>
          <w:tab w:val="left" w:pos="426"/>
        </w:tabs>
        <w:jc w:val="both"/>
      </w:pPr>
      <w:r w:rsidRPr="0032387B">
        <w:t>приняты и соблюдаются нормы корпоративной политики сотрудниками  ЦРТДиЮ;</w:t>
      </w:r>
    </w:p>
    <w:p w:rsidR="00736CDB" w:rsidRPr="0032387B" w:rsidRDefault="00736CDB" w:rsidP="00BD44E2">
      <w:pPr>
        <w:pStyle w:val="ListParagraph"/>
        <w:numPr>
          <w:ilvl w:val="0"/>
          <w:numId w:val="11"/>
        </w:numPr>
        <w:tabs>
          <w:tab w:val="left" w:pos="426"/>
        </w:tabs>
        <w:jc w:val="both"/>
      </w:pPr>
      <w:r w:rsidRPr="0032387B">
        <w:t xml:space="preserve">в ЦРТДиЮ три педагога имеют звание «Почетный работник общего образования»,  семь  стали Лауреатами премии Губернатора Хабаровского края в области молодежной политики и спорта, пять педагогов имеют грамоты Российской Федерации, семь   награждены грамотами Министерства образования Хабаровского края,  пятнадцать  грамотами Главы администрации Верхнебуреинского района.   </w:t>
      </w:r>
    </w:p>
    <w:p w:rsidR="00736CDB" w:rsidRPr="0032387B" w:rsidRDefault="00736CDB" w:rsidP="00BD44E2">
      <w:pPr>
        <w:pStyle w:val="Standard"/>
        <w:jc w:val="both"/>
      </w:pPr>
      <w:r w:rsidRPr="0032387B">
        <w:t xml:space="preserve">           Анализ работы с кадрами показал необходимость решения в дальнейшем ряда проблем:</w:t>
      </w:r>
    </w:p>
    <w:p w:rsidR="00736CDB" w:rsidRPr="0032387B" w:rsidRDefault="00736CDB" w:rsidP="00BD44E2">
      <w:pPr>
        <w:pStyle w:val="Standard"/>
        <w:jc w:val="both"/>
      </w:pPr>
      <w:r w:rsidRPr="0032387B">
        <w:t>- мотивация  педагогов на прохождение  аттестации на высшую квалификационную категорию;</w:t>
      </w:r>
    </w:p>
    <w:p w:rsidR="00736CDB" w:rsidRPr="0032387B" w:rsidRDefault="00736CDB" w:rsidP="00BD44E2">
      <w:pPr>
        <w:pStyle w:val="Standard"/>
        <w:ind w:right="848"/>
        <w:jc w:val="both"/>
      </w:pPr>
      <w:r w:rsidRPr="0032387B">
        <w:t>- повышение эффективности использования и увеличение финансовых ресурсов, выделенных на кадровое</w:t>
      </w:r>
    </w:p>
    <w:p w:rsidR="00736CDB" w:rsidRPr="0032387B" w:rsidRDefault="00736CDB" w:rsidP="00BD44E2">
      <w:pPr>
        <w:pStyle w:val="Standard"/>
        <w:ind w:left="-567" w:right="848" w:firstLine="567"/>
        <w:jc w:val="both"/>
      </w:pPr>
      <w:r w:rsidRPr="0032387B">
        <w:t>развитие   ЦРТДиЮ;</w:t>
      </w:r>
    </w:p>
    <w:p w:rsidR="00736CDB" w:rsidRPr="0032387B" w:rsidRDefault="00736CDB" w:rsidP="00BD44E2">
      <w:pPr>
        <w:pStyle w:val="Standard"/>
      </w:pPr>
      <w:r w:rsidRPr="0032387B">
        <w:t>-привлечение молодежи с педобразованием для работы в ЦРТДиЮ;</w:t>
      </w:r>
    </w:p>
    <w:p w:rsidR="00736CDB" w:rsidRPr="0032387B" w:rsidRDefault="00736CDB" w:rsidP="00BD44E2">
      <w:pPr>
        <w:pStyle w:val="Standard"/>
      </w:pPr>
      <w:r w:rsidRPr="0032387B">
        <w:t>-повышение квалификации педагогических работников;</w:t>
      </w:r>
    </w:p>
    <w:p w:rsidR="00736CDB" w:rsidRPr="0032387B" w:rsidRDefault="00736CDB" w:rsidP="00BD44E2">
      <w:pPr>
        <w:pStyle w:val="Standard"/>
      </w:pPr>
      <w:r w:rsidRPr="0032387B">
        <w:t>-обучение в педагогических ВУЗах.</w:t>
      </w:r>
    </w:p>
    <w:p w:rsidR="00736CDB" w:rsidRPr="0032387B" w:rsidRDefault="00736CDB" w:rsidP="00BD44E2">
      <w:pPr>
        <w:pStyle w:val="Standard"/>
        <w:jc w:val="both"/>
      </w:pPr>
    </w:p>
    <w:p w:rsidR="00736CDB" w:rsidRPr="0032387B" w:rsidRDefault="00736CDB" w:rsidP="00BD44E2">
      <w:pPr>
        <w:pStyle w:val="Standard"/>
        <w:jc w:val="both"/>
      </w:pPr>
      <w:r w:rsidRPr="0032387B">
        <w:t xml:space="preserve">       Таким образом, педагогический коллектив, осознавая важность поставленных перед ним задач, определяя приоритетные направления Программы развития учреждения, включился в процесс изменений. Сегодня педагоги осознают уровень требований, предъявляемых обществом, в Центре стало престижным работать творчески, что  сказывается  на результатах.</w:t>
      </w:r>
    </w:p>
    <w:p w:rsidR="00736CDB" w:rsidRPr="0032387B" w:rsidRDefault="00736CDB" w:rsidP="00BD44E2">
      <w:pPr>
        <w:pStyle w:val="Standard"/>
        <w:jc w:val="both"/>
        <w:rPr>
          <w:lang w:val="ru-RU"/>
        </w:rPr>
      </w:pPr>
    </w:p>
    <w:p w:rsidR="00736CDB" w:rsidRPr="0032387B" w:rsidRDefault="00736CDB" w:rsidP="00BD44E2">
      <w:pPr>
        <w:pStyle w:val="Standard"/>
        <w:numPr>
          <w:ilvl w:val="0"/>
          <w:numId w:val="65"/>
        </w:numPr>
        <w:autoSpaceDE w:val="0"/>
        <w:spacing w:after="120"/>
        <w:jc w:val="center"/>
        <w:rPr>
          <w:b/>
          <w:bCs/>
          <w:lang w:val="ru-RU"/>
        </w:rPr>
      </w:pPr>
      <w:r w:rsidRPr="0032387B">
        <w:rPr>
          <w:b/>
          <w:bCs/>
        </w:rPr>
        <w:t>Органы управления</w:t>
      </w:r>
    </w:p>
    <w:tbl>
      <w:tblPr>
        <w:tblW w:w="10311" w:type="dxa"/>
        <w:jc w:val="center"/>
        <w:tblLayout w:type="fixed"/>
        <w:tblCellMar>
          <w:left w:w="10" w:type="dxa"/>
          <w:right w:w="10" w:type="dxa"/>
        </w:tblCellMar>
        <w:tblLook w:val="00A0"/>
      </w:tblPr>
      <w:tblGrid>
        <w:gridCol w:w="3328"/>
        <w:gridCol w:w="6983"/>
      </w:tblGrid>
      <w:tr w:rsidR="00736CDB" w:rsidRPr="0032387B" w:rsidTr="00CE40C7">
        <w:trPr>
          <w:trHeight w:val="189"/>
          <w:jc w:val="center"/>
        </w:trPr>
        <w:tc>
          <w:tcPr>
            <w:tcW w:w="10311" w:type="dxa"/>
            <w:gridSpan w:val="2"/>
            <w:tcBorders>
              <w:top w:val="single" w:sz="4" w:space="0" w:color="FFFFFF"/>
              <w:left w:val="single" w:sz="4" w:space="0" w:color="FFFFFF"/>
              <w:right w:val="single" w:sz="4" w:space="0" w:color="FFFFFF"/>
            </w:tcBorders>
            <w:tcMar>
              <w:top w:w="0" w:type="dxa"/>
              <w:left w:w="108" w:type="dxa"/>
              <w:bottom w:w="0" w:type="dxa"/>
              <w:right w:w="108" w:type="dxa"/>
            </w:tcMar>
          </w:tcPr>
          <w:p w:rsidR="00736CDB" w:rsidRPr="0032387B" w:rsidRDefault="00736CDB" w:rsidP="00CE40C7">
            <w:pPr>
              <w:pStyle w:val="Standard"/>
              <w:autoSpaceDE w:val="0"/>
              <w:snapToGrid w:val="0"/>
              <w:jc w:val="center"/>
              <w:rPr>
                <w:b/>
                <w:bCs/>
              </w:rPr>
            </w:pPr>
            <w:r w:rsidRPr="0032387B">
              <w:rPr>
                <w:b/>
                <w:bCs/>
              </w:rPr>
              <w:t>5.1. Администрация ЦРТДиЮ</w:t>
            </w:r>
          </w:p>
        </w:tc>
      </w:tr>
      <w:tr w:rsidR="00736CDB" w:rsidRPr="0032387B" w:rsidTr="00CE40C7">
        <w:trPr>
          <w:trHeight w:val="2431"/>
          <w:jc w:val="center"/>
        </w:trPr>
        <w:tc>
          <w:tcPr>
            <w:tcW w:w="3328" w:type="dxa"/>
            <w:vMerge w:val="restart"/>
            <w:tcBorders>
              <w:top w:val="single" w:sz="4" w:space="0" w:color="FFFFFF"/>
              <w:left w:val="single" w:sz="4" w:space="0" w:color="FFFFFF"/>
              <w:right w:val="single" w:sz="4" w:space="0" w:color="FFFFFF"/>
            </w:tcBorders>
            <w:tcMar>
              <w:top w:w="0" w:type="dxa"/>
              <w:left w:w="108" w:type="dxa"/>
              <w:bottom w:w="0" w:type="dxa"/>
              <w:right w:w="108" w:type="dxa"/>
            </w:tcMar>
            <w:vAlign w:val="center"/>
          </w:tcPr>
          <w:p w:rsidR="00736CDB" w:rsidRPr="0032387B" w:rsidRDefault="00736CDB" w:rsidP="00CE40C7">
            <w:pPr>
              <w:pStyle w:val="Standard"/>
              <w:autoSpaceDE w:val="0"/>
              <w:snapToGrid w:val="0"/>
              <w:jc w:val="center"/>
            </w:pPr>
            <w:r w:rsidRPr="00943E18">
              <w:rPr>
                <w:noProof/>
                <w:lang w:val="ru-RU" w:eastAsia="ru-RU"/>
              </w:rPr>
              <w:pict>
                <v:shape id="Рисунок 4" o:spid="_x0000_i1029" type="#_x0000_t75" style="width:122.4pt;height:138pt;visibility:visible">
                  <v:imagedata r:id="rId17" o:title=""/>
                </v:shape>
              </w:pict>
            </w:r>
          </w:p>
        </w:tc>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736CDB" w:rsidRPr="0032387B" w:rsidRDefault="00736CDB" w:rsidP="00CE40C7">
            <w:pPr>
              <w:pStyle w:val="Standard"/>
              <w:autoSpaceDE w:val="0"/>
              <w:snapToGrid w:val="0"/>
              <w:jc w:val="both"/>
            </w:pPr>
            <w:r w:rsidRPr="0032387B">
              <w:t>Директор  – Федоренко Анна Александровна, почетный работник общего образования, занимается стратегическими вопросами развития Центра, финансово-хозяйственной политикой, принимает кадровые решения, отвечает за согласованность работы всех служб и подразделений, руководит работой административного совета Центра и советами самоуправления, взаимодействует с органами управления образованием.</w:t>
            </w:r>
          </w:p>
        </w:tc>
      </w:tr>
      <w:tr w:rsidR="00736CDB" w:rsidRPr="0032387B" w:rsidTr="00CE40C7">
        <w:trPr>
          <w:trHeight w:val="98"/>
          <w:jc w:val="center"/>
        </w:trPr>
        <w:tc>
          <w:tcPr>
            <w:tcW w:w="3328" w:type="dxa"/>
            <w:vMerge/>
            <w:tcBorders>
              <w:left w:val="single" w:sz="4" w:space="0" w:color="FFFFFF"/>
              <w:bottom w:val="single" w:sz="4" w:space="0" w:color="FFFFFF"/>
              <w:right w:val="single" w:sz="4" w:space="0" w:color="FFFFFF"/>
            </w:tcBorders>
            <w:tcMar>
              <w:top w:w="0" w:type="dxa"/>
              <w:left w:w="108" w:type="dxa"/>
              <w:bottom w:w="0" w:type="dxa"/>
              <w:right w:w="108" w:type="dxa"/>
            </w:tcMar>
            <w:vAlign w:val="center"/>
          </w:tcPr>
          <w:p w:rsidR="00736CDB" w:rsidRPr="0032387B" w:rsidRDefault="00736CDB" w:rsidP="00CE40C7">
            <w:pPr>
              <w:pStyle w:val="Standard"/>
              <w:autoSpaceDE w:val="0"/>
              <w:snapToGrid w:val="0"/>
              <w:jc w:val="center"/>
              <w:rPr>
                <w:noProof/>
                <w:lang w:val="ru-RU" w:eastAsia="ru-RU"/>
              </w:rPr>
            </w:pPr>
          </w:p>
        </w:tc>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736CDB" w:rsidRPr="0032387B" w:rsidRDefault="00736CDB" w:rsidP="00CE40C7">
            <w:pPr>
              <w:pStyle w:val="Standard"/>
              <w:autoSpaceDE w:val="0"/>
              <w:snapToGrid w:val="0"/>
              <w:jc w:val="both"/>
            </w:pPr>
          </w:p>
        </w:tc>
      </w:tr>
      <w:tr w:rsidR="00736CDB" w:rsidRPr="0032387B" w:rsidTr="00CE40C7">
        <w:trPr>
          <w:trHeight w:val="840"/>
          <w:jc w:val="center"/>
        </w:trPr>
        <w:tc>
          <w:tcPr>
            <w:tcW w:w="10311" w:type="dxa"/>
            <w:gridSpan w:val="2"/>
            <w:tcBorders>
              <w:left w:val="single" w:sz="4" w:space="0" w:color="FFFFFF"/>
              <w:right w:val="single" w:sz="4" w:space="0" w:color="FFFFFF"/>
            </w:tcBorders>
            <w:tcMar>
              <w:top w:w="0" w:type="dxa"/>
              <w:left w:w="108" w:type="dxa"/>
              <w:bottom w:w="0" w:type="dxa"/>
              <w:right w:w="108" w:type="dxa"/>
            </w:tcMar>
            <w:vAlign w:val="center"/>
          </w:tcPr>
          <w:p w:rsidR="00736CDB" w:rsidRPr="0032387B" w:rsidRDefault="00736CDB" w:rsidP="00CE40C7">
            <w:pPr>
              <w:pStyle w:val="Standard"/>
              <w:autoSpaceDE w:val="0"/>
              <w:snapToGrid w:val="0"/>
              <w:jc w:val="both"/>
              <w:rPr>
                <w:lang w:val="ru-RU"/>
              </w:rPr>
            </w:pPr>
          </w:p>
        </w:tc>
      </w:tr>
      <w:tr w:rsidR="00736CDB" w:rsidRPr="0032387B" w:rsidTr="00CE40C7">
        <w:trPr>
          <w:trHeight w:val="2666"/>
          <w:jc w:val="center"/>
        </w:trPr>
        <w:tc>
          <w:tcPr>
            <w:tcW w:w="332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tcPr>
          <w:p w:rsidR="00736CDB" w:rsidRPr="0032387B" w:rsidRDefault="00736CDB" w:rsidP="00CE40C7">
            <w:pPr>
              <w:pStyle w:val="Standard"/>
              <w:autoSpaceDE w:val="0"/>
              <w:snapToGrid w:val="0"/>
              <w:jc w:val="center"/>
            </w:pPr>
            <w:r w:rsidRPr="00943E18">
              <w:rPr>
                <w:noProof/>
                <w:lang w:val="ru-RU" w:eastAsia="ru-RU"/>
              </w:rPr>
              <w:pict>
                <v:shape id="Рисунок 5" o:spid="_x0000_i1030" type="#_x0000_t75" style="width:151.8pt;height:131.4pt;visibility:visible">
                  <v:imagedata r:id="rId18" o:title=""/>
                </v:shape>
              </w:pict>
            </w:r>
          </w:p>
        </w:tc>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736CDB" w:rsidRPr="0032387B" w:rsidRDefault="00736CDB" w:rsidP="00CE40C7">
            <w:pPr>
              <w:pStyle w:val="Standard"/>
              <w:snapToGrid w:val="0"/>
              <w:jc w:val="both"/>
            </w:pPr>
            <w:r w:rsidRPr="0032387B">
              <w:t>Заместитель директора по учебно-воспитательной работе – Король Елена Николаевна, осуществляет контроль за качеством преподавания предметов, за посещаемостью объединений, за проведением внеклассных и массовых мероприятий, курирует разработку образовательных программ объединений, вопросы аттестации педагогов Центра. Осуществляет планирование и организацию летней занятости обучающихся.</w:t>
            </w:r>
          </w:p>
          <w:p w:rsidR="00736CDB" w:rsidRPr="0032387B" w:rsidRDefault="00736CDB" w:rsidP="00CE40C7">
            <w:pPr>
              <w:pStyle w:val="Standard"/>
              <w:autoSpaceDE w:val="0"/>
              <w:jc w:val="both"/>
            </w:pPr>
          </w:p>
          <w:p w:rsidR="00736CDB" w:rsidRPr="0032387B" w:rsidRDefault="00736CDB" w:rsidP="00CE40C7">
            <w:pPr>
              <w:pStyle w:val="Standard"/>
              <w:autoSpaceDE w:val="0"/>
              <w:jc w:val="both"/>
              <w:rPr>
                <w:lang w:val="ru-RU"/>
              </w:rPr>
            </w:pPr>
          </w:p>
          <w:p w:rsidR="00736CDB" w:rsidRPr="0032387B" w:rsidRDefault="00736CDB" w:rsidP="00CE40C7">
            <w:pPr>
              <w:pStyle w:val="Standard"/>
              <w:autoSpaceDE w:val="0"/>
              <w:jc w:val="both"/>
              <w:rPr>
                <w:lang w:val="ru-RU"/>
              </w:rPr>
            </w:pPr>
          </w:p>
          <w:p w:rsidR="00736CDB" w:rsidRPr="0032387B" w:rsidRDefault="00736CDB" w:rsidP="00CE40C7">
            <w:pPr>
              <w:pStyle w:val="Standard"/>
              <w:autoSpaceDE w:val="0"/>
              <w:jc w:val="both"/>
              <w:rPr>
                <w:lang w:val="ru-RU"/>
              </w:rPr>
            </w:pPr>
          </w:p>
          <w:p w:rsidR="00736CDB" w:rsidRPr="0032387B" w:rsidRDefault="00736CDB" w:rsidP="00CE40C7">
            <w:pPr>
              <w:pStyle w:val="Standard"/>
              <w:autoSpaceDE w:val="0"/>
              <w:jc w:val="both"/>
              <w:rPr>
                <w:lang w:val="ru-RU"/>
              </w:rPr>
            </w:pPr>
          </w:p>
        </w:tc>
      </w:tr>
      <w:tr w:rsidR="00736CDB" w:rsidRPr="0032387B" w:rsidTr="00CE40C7">
        <w:trPr>
          <w:trHeight w:val="98"/>
          <w:jc w:val="center"/>
        </w:trPr>
        <w:tc>
          <w:tcPr>
            <w:tcW w:w="3328"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vAlign w:val="center"/>
          </w:tcPr>
          <w:p w:rsidR="00736CDB" w:rsidRPr="0032387B" w:rsidRDefault="00736CDB" w:rsidP="00CE40C7">
            <w:pPr>
              <w:pStyle w:val="Standard"/>
              <w:autoSpaceDE w:val="0"/>
              <w:snapToGrid w:val="0"/>
              <w:jc w:val="center"/>
              <w:rPr>
                <w:noProof/>
                <w:lang w:val="ru-RU" w:eastAsia="ru-RU"/>
              </w:rPr>
            </w:pPr>
          </w:p>
          <w:p w:rsidR="00736CDB" w:rsidRPr="0032387B" w:rsidRDefault="00736CDB" w:rsidP="00CE40C7">
            <w:pPr>
              <w:pStyle w:val="Standard"/>
              <w:autoSpaceDE w:val="0"/>
              <w:snapToGrid w:val="0"/>
              <w:jc w:val="center"/>
            </w:pPr>
            <w:r w:rsidRPr="00943E18">
              <w:rPr>
                <w:noProof/>
                <w:lang w:val="ru-RU" w:eastAsia="ru-RU"/>
              </w:rPr>
              <w:pict>
                <v:shape id="Рисунок 6" o:spid="_x0000_i1031" type="#_x0000_t75" style="width:122.4pt;height:141.6pt;visibility:visible">
                  <v:imagedata r:id="rId19" o:title=""/>
                </v:shape>
              </w:pict>
            </w:r>
          </w:p>
        </w:tc>
        <w:tc>
          <w:tcPr>
            <w:tcW w:w="6983" w:type="dxa"/>
            <w:tcBorders>
              <w:top w:val="single" w:sz="4" w:space="0" w:color="FFFFFF"/>
              <w:left w:val="single" w:sz="4" w:space="0" w:color="FFFFFF"/>
              <w:bottom w:val="single" w:sz="4" w:space="0" w:color="FFFFFF"/>
              <w:right w:val="single" w:sz="4" w:space="0" w:color="FFFFFF"/>
            </w:tcBorders>
            <w:tcMar>
              <w:top w:w="0" w:type="dxa"/>
              <w:left w:w="108" w:type="dxa"/>
              <w:bottom w:w="0" w:type="dxa"/>
              <w:right w:w="108" w:type="dxa"/>
            </w:tcMar>
          </w:tcPr>
          <w:p w:rsidR="00736CDB" w:rsidRPr="0032387B" w:rsidRDefault="00736CDB" w:rsidP="00CE40C7">
            <w:pPr>
              <w:pStyle w:val="Standard"/>
              <w:snapToGrid w:val="0"/>
              <w:rPr>
                <w:lang w:val="ru-RU"/>
              </w:rPr>
            </w:pPr>
          </w:p>
          <w:p w:rsidR="00736CDB" w:rsidRPr="0032387B" w:rsidRDefault="00736CDB" w:rsidP="00CE40C7">
            <w:pPr>
              <w:pStyle w:val="Standard"/>
              <w:snapToGrid w:val="0"/>
              <w:jc w:val="both"/>
            </w:pPr>
            <w:r w:rsidRPr="0032387B">
              <w:t>Заместитель директора по научно-методической  работе –  Андросюк Елена Владимировна, курирует вопросы  организации инновационно - педагогических процессов в ЦРТДиЮ,  разработку программ научных исследований, опытно-экспериментальной работы,  описания  и распространения передового педагогического опыта, методической работы, повышения квалификации педагогов</w:t>
            </w:r>
          </w:p>
          <w:p w:rsidR="00736CDB" w:rsidRPr="0032387B" w:rsidRDefault="00736CDB" w:rsidP="00CE40C7">
            <w:pPr>
              <w:pStyle w:val="Standard"/>
              <w:autoSpaceDE w:val="0"/>
              <w:jc w:val="both"/>
            </w:pPr>
          </w:p>
          <w:p w:rsidR="00736CDB" w:rsidRPr="0032387B" w:rsidRDefault="00736CDB" w:rsidP="00CE40C7">
            <w:pPr>
              <w:pStyle w:val="Standard"/>
              <w:autoSpaceDE w:val="0"/>
              <w:jc w:val="both"/>
            </w:pPr>
          </w:p>
        </w:tc>
      </w:tr>
    </w:tbl>
    <w:p w:rsidR="00736CDB" w:rsidRPr="0032387B" w:rsidRDefault="00736CDB" w:rsidP="00BD44E2">
      <w:pPr>
        <w:pStyle w:val="Standard"/>
        <w:autoSpaceDE w:val="0"/>
        <w:jc w:val="both"/>
      </w:pPr>
    </w:p>
    <w:p w:rsidR="00736CDB" w:rsidRPr="0032387B" w:rsidRDefault="00736CDB" w:rsidP="005D443B">
      <w:pPr>
        <w:pStyle w:val="Standard"/>
        <w:autoSpaceDE w:val="0"/>
        <w:spacing w:after="120"/>
        <w:jc w:val="center"/>
        <w:rPr>
          <w:b/>
          <w:bCs/>
        </w:rPr>
      </w:pPr>
      <w:r w:rsidRPr="0032387B">
        <w:rPr>
          <w:b/>
          <w:bCs/>
        </w:rPr>
        <w:t>5.2. Совет Центра</w:t>
      </w:r>
    </w:p>
    <w:p w:rsidR="00736CDB" w:rsidRPr="0032387B" w:rsidRDefault="00736CDB" w:rsidP="00BD44E2">
      <w:pPr>
        <w:pStyle w:val="Standard"/>
        <w:autoSpaceDE w:val="0"/>
        <w:ind w:firstLine="709"/>
        <w:jc w:val="both"/>
      </w:pPr>
      <w:r w:rsidRPr="0032387B">
        <w:t>Для развития самоуправления в  ЦРТДиЮ, расширения коллегиальных, демократических форм управления, для реализации прав автономии ЦРТДиЮ в решении вопросов, способствующих организации образовательного процесса,  действует орган самоуправления- совет Центра. Совет является лидирующим среди органов самоуправления Центра. Члены совета избираются прямым открытым голосованием на общем собрании коллектива из числа руководства, педагогических работников, обучающихся старшего звена, родителей обучающихся в составе не менее трех человек.</w:t>
      </w:r>
    </w:p>
    <w:p w:rsidR="00736CDB" w:rsidRPr="0032387B" w:rsidRDefault="00736CDB" w:rsidP="00BD44E2">
      <w:pPr>
        <w:pStyle w:val="Standard"/>
        <w:autoSpaceDE w:val="0"/>
        <w:ind w:firstLine="709"/>
        <w:jc w:val="both"/>
      </w:pPr>
      <w:r w:rsidRPr="0032387B">
        <w:t>Родители и учащиеся являются полноправными участниками образовательного процесса. Организована планомерная совместная деятельность всех представителей лицейского  сообщества по совершенствованию образовательной программы Центра.</w:t>
      </w:r>
    </w:p>
    <w:p w:rsidR="00736CDB" w:rsidRPr="0032387B" w:rsidRDefault="00736CDB" w:rsidP="00BD44E2">
      <w:pPr>
        <w:pStyle w:val="Standard"/>
        <w:autoSpaceDE w:val="0"/>
        <w:ind w:firstLine="709"/>
        <w:jc w:val="both"/>
      </w:pPr>
      <w:r w:rsidRPr="0032387B">
        <w:t>Совет Центра собирается по мере необходимости  один раз в квартал и решает общие вопросы.</w:t>
      </w:r>
    </w:p>
    <w:p w:rsidR="00736CDB" w:rsidRPr="0032387B" w:rsidRDefault="00736CDB" w:rsidP="00BD44E2">
      <w:pPr>
        <w:pStyle w:val="Standard"/>
        <w:autoSpaceDE w:val="0"/>
        <w:ind w:firstLine="709"/>
        <w:jc w:val="both"/>
      </w:pPr>
      <w:r w:rsidRPr="0032387B">
        <w:t xml:space="preserve">Родители вносят предложения по коррекции учебных программ, оптимизации учебного процесса,  методам и стилям преподавания,  совершенствованию материальной базы ЦРТДиЮ и т.д.  </w:t>
      </w:r>
    </w:p>
    <w:p w:rsidR="00736CDB" w:rsidRPr="0032387B" w:rsidRDefault="00736CDB" w:rsidP="00BD44E2">
      <w:pPr>
        <w:pStyle w:val="Standard"/>
        <w:autoSpaceDE w:val="0"/>
        <w:ind w:firstLine="709"/>
        <w:jc w:val="both"/>
        <w:rPr>
          <w:lang w:val="ru-RU"/>
        </w:rPr>
      </w:pPr>
      <w:r w:rsidRPr="0032387B">
        <w:t>Совет принимает участие во всех важнейших делах и событиях   жизни Центра, мероприятиях и праздниках. Решения совета  регулярно публикуются на стенде в вестибюле.</w:t>
      </w:r>
    </w:p>
    <w:p w:rsidR="00736CDB" w:rsidRPr="0032387B" w:rsidRDefault="00736CDB" w:rsidP="005D443B">
      <w:pPr>
        <w:pStyle w:val="Standard"/>
        <w:numPr>
          <w:ilvl w:val="1"/>
          <w:numId w:val="65"/>
        </w:numPr>
        <w:autoSpaceDE w:val="0"/>
        <w:jc w:val="center"/>
        <w:rPr>
          <w:b/>
          <w:bCs/>
          <w:lang w:val="ru-RU"/>
        </w:rPr>
      </w:pPr>
      <w:r w:rsidRPr="0032387B">
        <w:rPr>
          <w:b/>
          <w:bCs/>
          <w:lang w:val="ru-RU"/>
        </w:rPr>
        <w:t>Педагогический совет</w:t>
      </w:r>
    </w:p>
    <w:p w:rsidR="00736CDB" w:rsidRPr="0032387B" w:rsidRDefault="00736CDB" w:rsidP="00BD44E2">
      <w:pPr>
        <w:jc w:val="both"/>
      </w:pPr>
      <w:r w:rsidRPr="0032387B">
        <w:t xml:space="preserve">Педагогический совет является </w:t>
      </w:r>
      <w:r w:rsidRPr="0032387B">
        <w:rPr>
          <w:lang w:val="ru-RU"/>
        </w:rPr>
        <w:t>коллегиальным органом,</w:t>
      </w:r>
      <w:r w:rsidRPr="0032387B">
        <w:rPr>
          <w:shd w:val="clear" w:color="auto" w:fill="FFFFFF"/>
        </w:rPr>
        <w:t>объединяющи</w:t>
      </w:r>
      <w:r w:rsidRPr="0032387B">
        <w:rPr>
          <w:shd w:val="clear" w:color="auto" w:fill="FFFFFF"/>
          <w:lang w:val="ru-RU"/>
        </w:rPr>
        <w:t>м</w:t>
      </w:r>
      <w:r w:rsidRPr="0032387B">
        <w:rPr>
          <w:shd w:val="clear" w:color="auto" w:fill="FFFFFF"/>
        </w:rPr>
        <w:t xml:space="preserve"> педагогических работников ЦРТДиЮ, работающий под председательством директора</w:t>
      </w:r>
      <w:r w:rsidRPr="0032387B">
        <w:t>для рассмотрения основополагающих вопросов образовательного процесса.</w:t>
      </w:r>
    </w:p>
    <w:p w:rsidR="00736CDB" w:rsidRPr="0032387B" w:rsidRDefault="00736CDB" w:rsidP="00BD44E2">
      <w:pPr>
        <w:jc w:val="both"/>
      </w:pPr>
      <w:r w:rsidRPr="0032387B">
        <w:t xml:space="preserve"> Главными задачами педагогического совета являются: реализация государственной политики по вопросам образования, направление деятельности педагогического коллектива учреждения на совершенствование педагогической работы, внедрение в практику достижений педагогической науки и передового педагогического опыта.</w:t>
      </w:r>
    </w:p>
    <w:p w:rsidR="00736CDB" w:rsidRPr="0032387B" w:rsidRDefault="00736CDB" w:rsidP="00BD44E2">
      <w:pPr>
        <w:jc w:val="both"/>
        <w:rPr>
          <w:lang w:val="ru-RU"/>
        </w:rPr>
      </w:pPr>
      <w:r w:rsidRPr="0032387B">
        <w:t xml:space="preserve"> Педагогический совет</w:t>
      </w:r>
      <w:r w:rsidRPr="0032387B">
        <w:rPr>
          <w:lang w:val="ru-RU"/>
        </w:rPr>
        <w:t>:</w:t>
      </w:r>
    </w:p>
    <w:p w:rsidR="00736CDB" w:rsidRPr="0032387B" w:rsidRDefault="00736CDB" w:rsidP="00BD44E2">
      <w:pPr>
        <w:pStyle w:val="ListParagraph"/>
        <w:numPr>
          <w:ilvl w:val="3"/>
          <w:numId w:val="8"/>
        </w:numPr>
        <w:jc w:val="both"/>
        <w:rPr>
          <w:lang w:val="ru-RU"/>
        </w:rPr>
      </w:pPr>
      <w:r w:rsidRPr="0032387B">
        <w:t xml:space="preserve">обсуждает и утверждает планы работы образовательного учреждения; </w:t>
      </w:r>
    </w:p>
    <w:p w:rsidR="00736CDB" w:rsidRPr="0032387B" w:rsidRDefault="00736CDB" w:rsidP="00BD44E2">
      <w:pPr>
        <w:pStyle w:val="ListParagraph"/>
        <w:numPr>
          <w:ilvl w:val="3"/>
          <w:numId w:val="8"/>
        </w:numPr>
        <w:jc w:val="both"/>
      </w:pPr>
      <w:r w:rsidRPr="0032387B">
        <w:t>заслушивает информацию и отчеты педагогических работников учреждения, доклады представителей организаций и учреждений, взаимодействующим с данным учреждением по вопросам образования и воспитания подрастающего поколения в том числе о проверке соблюдения санитарно- гигиенического режима образовательного учреждения, об охране труда и здоровья обучающихся (воспитанников) и другие вопросы образовательной деятельности учреждения</w:t>
      </w:r>
      <w:r w:rsidRPr="0032387B">
        <w:rPr>
          <w:lang w:val="ru-RU"/>
        </w:rPr>
        <w:t>;</w:t>
      </w:r>
    </w:p>
    <w:p w:rsidR="00736CDB" w:rsidRPr="0032387B" w:rsidRDefault="00736CDB" w:rsidP="00BD44E2">
      <w:pPr>
        <w:jc w:val="both"/>
        <w:rPr>
          <w:lang w:val="ru-RU"/>
        </w:rPr>
      </w:pPr>
      <w:r w:rsidRPr="0032387B">
        <w:rPr>
          <w:lang w:val="ru-RU"/>
        </w:rPr>
        <w:t xml:space="preserve">3. </w:t>
      </w:r>
      <w:r w:rsidRPr="0032387B">
        <w:t xml:space="preserve">принимает решения об исключении обучающихся из образовательного учреждения, когда исчерпаны меры педагогического и дисциплинарного воздействия, в порядке, определенном </w:t>
      </w:r>
      <w:r w:rsidRPr="0032387B">
        <w:rPr>
          <w:lang w:val="ru-RU"/>
        </w:rPr>
        <w:t>федеральным з</w:t>
      </w:r>
      <w:r w:rsidRPr="0032387B">
        <w:t>аконом «Об образовании</w:t>
      </w:r>
      <w:r w:rsidRPr="0032387B">
        <w:rPr>
          <w:lang w:val="ru-RU"/>
        </w:rPr>
        <w:t xml:space="preserve"> в Российской Федерации</w:t>
      </w:r>
      <w:r w:rsidRPr="0032387B">
        <w:t>» и Уставом данного образовательного учреждения</w:t>
      </w:r>
      <w:r w:rsidRPr="0032387B">
        <w:rPr>
          <w:lang w:val="ru-RU"/>
        </w:rPr>
        <w:t>;</w:t>
      </w:r>
    </w:p>
    <w:p w:rsidR="00736CDB" w:rsidRPr="0032387B" w:rsidRDefault="00736CDB" w:rsidP="00BD44E2">
      <w:pPr>
        <w:jc w:val="both"/>
        <w:rPr>
          <w:lang w:val="ru-RU"/>
        </w:rPr>
      </w:pPr>
      <w:r w:rsidRPr="0032387B">
        <w:rPr>
          <w:lang w:val="ru-RU"/>
        </w:rPr>
        <w:t xml:space="preserve">  4. у</w:t>
      </w:r>
      <w:r w:rsidRPr="0032387B">
        <w:t>тверждает характеристики педагогов, представляемых к почетному званию «Почетный работник общего образования РФ» и почетной грамоте Министерства образования и науки РФ</w:t>
      </w:r>
      <w:r w:rsidRPr="0032387B">
        <w:rPr>
          <w:lang w:val="ru-RU"/>
        </w:rPr>
        <w:t>;</w:t>
      </w:r>
    </w:p>
    <w:p w:rsidR="00736CDB" w:rsidRPr="0032387B" w:rsidRDefault="00736CDB" w:rsidP="00BD44E2">
      <w:pPr>
        <w:jc w:val="both"/>
      </w:pPr>
      <w:r w:rsidRPr="0032387B">
        <w:rPr>
          <w:lang w:val="ru-RU"/>
        </w:rPr>
        <w:t xml:space="preserve"> 5.</w:t>
      </w:r>
      <w:r w:rsidRPr="0032387B">
        <w:t>Утверждает кандидатуры педагогов на участие в профессиональных конкурсах.</w:t>
      </w:r>
    </w:p>
    <w:p w:rsidR="00736CDB" w:rsidRPr="0032387B" w:rsidRDefault="00736CDB" w:rsidP="00BD44E2">
      <w:pPr>
        <w:jc w:val="both"/>
        <w:rPr>
          <w:shd w:val="clear" w:color="auto" w:fill="FFFFFF"/>
        </w:rPr>
      </w:pPr>
      <w:r w:rsidRPr="0032387B">
        <w:rPr>
          <w:shd w:val="clear" w:color="auto" w:fill="FFFFFF"/>
        </w:rPr>
        <w:t>Педагогический совет избирает из своего состава секретаря на учебный год. Секретарь Педсовета работает на общественных началах.</w:t>
      </w:r>
      <w:r w:rsidRPr="0032387B">
        <w:br/>
      </w:r>
      <w:r w:rsidRPr="0032387B">
        <w:rPr>
          <w:shd w:val="clear" w:color="auto" w:fill="FFFFFF"/>
        </w:rPr>
        <w:t>Педагогический совет работает по плану, являющемуся составной частью плана работы образовательного учреждения. Заседания Педагогического совета созываются один раз в квартал.</w:t>
      </w:r>
      <w:r w:rsidRPr="0032387B">
        <w:br/>
      </w:r>
      <w:r w:rsidRPr="0032387B">
        <w:rPr>
          <w:shd w:val="clear" w:color="auto" w:fill="FFFFFF"/>
        </w:rPr>
        <w:t>Решения Педагогического совета принимаются большинством голосов при наличии на заседании не менее двух третей его членов. При равном количестве голосов решающим является голос председателя педагогическогосовета.</w:t>
      </w:r>
      <w:r w:rsidRPr="0032387B">
        <w:br/>
      </w:r>
      <w:r w:rsidRPr="0032387B">
        <w:rPr>
          <w:shd w:val="clear" w:color="auto" w:fill="FFFFFF"/>
        </w:rPr>
        <w:t>Организацию выполнения решений Педагогического совета осуществляет директор образовательного учреждения и ответственные лица, указанные в решении. Результаты этой работы сообщаются членам Педагогического совета на последующих его заседаниях. Директор образовательного учреждения в случае несогласия с решением Педагогического совета приостанавливает выполнение решения, извещает об этом учредителей данного учреждения, которые в трехдневный срок при участии заинтересованных сторон обязаны рассмотреть такое решение, ознакомиться с мотивированным мнением большинства Педагогического совета и вынести окончательное решение по спорному вопросу.</w:t>
      </w:r>
    </w:p>
    <w:p w:rsidR="00736CDB" w:rsidRPr="0032387B" w:rsidRDefault="00736CDB" w:rsidP="00BD44E2">
      <w:pPr>
        <w:pStyle w:val="a"/>
        <w:spacing w:line="276" w:lineRule="auto"/>
        <w:rPr>
          <w:color w:val="auto"/>
        </w:rPr>
      </w:pPr>
      <w:r>
        <w:rPr>
          <w:color w:val="auto"/>
          <w:shd w:val="clear" w:color="auto" w:fill="FFFFFF"/>
        </w:rPr>
        <w:t xml:space="preserve">В </w:t>
      </w:r>
      <w:r w:rsidRPr="0032387B">
        <w:rPr>
          <w:color w:val="auto"/>
          <w:shd w:val="clear" w:color="auto" w:fill="FFFFFF"/>
        </w:rPr>
        <w:t>2017 году было проведено 4 педсовета по темам: «</w:t>
      </w:r>
      <w:r w:rsidRPr="0032387B">
        <w:rPr>
          <w:color w:val="auto"/>
        </w:rPr>
        <w:t xml:space="preserve">Приоритетные направления деятельности коллектива Центра на </w:t>
      </w:r>
      <w:r>
        <w:rPr>
          <w:color w:val="auto"/>
        </w:rPr>
        <w:t>новый учебный год</w:t>
      </w:r>
      <w:r w:rsidRPr="0032387B">
        <w:rPr>
          <w:color w:val="auto"/>
        </w:rPr>
        <w:t>», «Личность педагога. Критерии ее успешности в современных условиях», «Модель социально-образовательной среды по медиабезопасности», итоговый педсовет по анализу  деятельности ЦРТДиЮ за год и утверждению программы «Лето 2017».</w:t>
      </w:r>
    </w:p>
    <w:p w:rsidR="00736CDB" w:rsidRPr="0032387B" w:rsidRDefault="00736CDB" w:rsidP="00BD44E2">
      <w:pPr>
        <w:pStyle w:val="Standard"/>
        <w:autoSpaceDE w:val="0"/>
        <w:jc w:val="both"/>
        <w:rPr>
          <w:b/>
          <w:bCs/>
          <w:lang w:val="ru-RU"/>
        </w:rPr>
      </w:pPr>
    </w:p>
    <w:p w:rsidR="00736CDB" w:rsidRPr="0032387B" w:rsidRDefault="00736CDB" w:rsidP="005D443B">
      <w:pPr>
        <w:pStyle w:val="Standard"/>
        <w:numPr>
          <w:ilvl w:val="1"/>
          <w:numId w:val="65"/>
        </w:numPr>
        <w:autoSpaceDE w:val="0"/>
        <w:jc w:val="center"/>
        <w:rPr>
          <w:b/>
          <w:bCs/>
          <w:lang w:val="ru-RU"/>
        </w:rPr>
      </w:pPr>
      <w:r w:rsidRPr="0032387B">
        <w:rPr>
          <w:b/>
          <w:bCs/>
          <w:lang w:val="ru-RU"/>
        </w:rPr>
        <w:t>Общее собрание трудового коллектива</w:t>
      </w:r>
    </w:p>
    <w:p w:rsidR="00736CDB" w:rsidRPr="0032387B" w:rsidRDefault="00736CDB" w:rsidP="00BD44E2">
      <w:pPr>
        <w:pStyle w:val="Standard"/>
        <w:autoSpaceDE w:val="0"/>
        <w:jc w:val="both"/>
        <w:rPr>
          <w:lang w:val="ru-RU"/>
        </w:rPr>
      </w:pPr>
      <w:r w:rsidRPr="0032387B">
        <w:rPr>
          <w:lang w:val="ru-RU"/>
        </w:rPr>
        <w:t>Общее собрание трудового коллектива содействует осуществлению управленических начал, развитию инициативы трудового коллектива ЦРТДиЮ.</w:t>
      </w:r>
    </w:p>
    <w:p w:rsidR="00736CDB" w:rsidRPr="0032387B" w:rsidRDefault="00736CDB" w:rsidP="00BD44E2">
      <w:pPr>
        <w:pStyle w:val="Standard"/>
        <w:autoSpaceDE w:val="0"/>
        <w:jc w:val="both"/>
        <w:rPr>
          <w:lang w:val="ru-RU"/>
        </w:rPr>
      </w:pPr>
      <w:r w:rsidRPr="0032387B">
        <w:rPr>
          <w:lang w:val="ru-RU"/>
        </w:rPr>
        <w:t>Общее собрание трудового коллектива реализует право на самостоятельность ЦРТДиЮ в решении вопросов, способствующих оптимальной организации образовательного процесса и финансово хозяйственной деятельности.</w:t>
      </w:r>
    </w:p>
    <w:p w:rsidR="00736CDB" w:rsidRPr="0032387B" w:rsidRDefault="00736CDB" w:rsidP="00BD44E2">
      <w:pPr>
        <w:pStyle w:val="Standard"/>
        <w:autoSpaceDE w:val="0"/>
        <w:jc w:val="both"/>
        <w:rPr>
          <w:lang w:val="ru-RU"/>
        </w:rPr>
      </w:pPr>
      <w:r w:rsidRPr="0032387B">
        <w:rPr>
          <w:lang w:val="ru-RU"/>
        </w:rPr>
        <w:t>Общее собрание содействует расширению коллегиальных, демократичных форм управления и воплощения в жизнь государственно-общественных принципов.</w:t>
      </w:r>
    </w:p>
    <w:p w:rsidR="00736CDB" w:rsidRPr="0032387B" w:rsidRDefault="00736CDB" w:rsidP="00BD44E2">
      <w:pPr>
        <w:pStyle w:val="Standard"/>
        <w:autoSpaceDE w:val="0"/>
        <w:jc w:val="both"/>
        <w:rPr>
          <w:lang w:val="ru-RU"/>
        </w:rPr>
      </w:pPr>
      <w:r w:rsidRPr="0032387B">
        <w:rPr>
          <w:lang w:val="ru-RU"/>
        </w:rPr>
        <w:t>Собрание рассматриваетобщие вопросы деятельности трудового коллектива ЦРТДиЮ по внутреннему распорядку, Коллективному договору, трудовым спорам и другим вопросам.</w:t>
      </w:r>
    </w:p>
    <w:p w:rsidR="00736CDB" w:rsidRPr="0032387B" w:rsidRDefault="00736CDB" w:rsidP="005D443B">
      <w:pPr>
        <w:pStyle w:val="Standard"/>
        <w:autoSpaceDE w:val="0"/>
        <w:jc w:val="both"/>
      </w:pPr>
      <w:r w:rsidRPr="0032387B">
        <w:rPr>
          <w:lang w:val="ru-RU"/>
        </w:rPr>
        <w:t>Решения Общего собрания трудового коллектива ЦРТДиЮ, принятые в пределах его полномочий и в соответствии с законодательством, обязательны для исполнения администрацией, всеми членами коллектива.</w:t>
      </w:r>
    </w:p>
    <w:p w:rsidR="00736CDB" w:rsidRPr="0032387B" w:rsidRDefault="00736CDB" w:rsidP="00BD44E2">
      <w:pPr>
        <w:pStyle w:val="Standard"/>
        <w:autoSpaceDE w:val="0"/>
        <w:jc w:val="center"/>
      </w:pPr>
      <w:r w:rsidRPr="0032387B">
        <w:rPr>
          <w:b/>
          <w:bCs/>
          <w:lang w:val="en-US"/>
        </w:rPr>
        <w:t>VI</w:t>
      </w:r>
      <w:r w:rsidRPr="0032387B">
        <w:rPr>
          <w:b/>
          <w:bCs/>
        </w:rPr>
        <w:t xml:space="preserve"> .Работа с одаренными детьми</w:t>
      </w:r>
    </w:p>
    <w:p w:rsidR="00736CDB" w:rsidRPr="0032387B" w:rsidRDefault="00736CDB" w:rsidP="00BD44E2">
      <w:pPr>
        <w:autoSpaceDE w:val="0"/>
        <w:adjustRightInd w:val="0"/>
        <w:ind w:firstLine="855"/>
        <w:jc w:val="both"/>
      </w:pPr>
      <w:r w:rsidRPr="0032387B">
        <w:t>Одаренность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736CDB" w:rsidRPr="0032387B" w:rsidRDefault="00736CDB" w:rsidP="00BD44E2">
      <w:pPr>
        <w:autoSpaceDE w:val="0"/>
        <w:adjustRightInd w:val="0"/>
        <w:ind w:firstLine="855"/>
        <w:jc w:val="both"/>
      </w:pPr>
      <w:r w:rsidRPr="0032387B">
        <w:t>В ЦРТДиЮ разработано положение по работе с одаренными детьми, согласно которого</w:t>
      </w:r>
    </w:p>
    <w:p w:rsidR="00736CDB" w:rsidRPr="0032387B" w:rsidRDefault="00736CDB" w:rsidP="00BD44E2">
      <w:pPr>
        <w:autoSpaceDE w:val="0"/>
        <w:adjustRightInd w:val="0"/>
        <w:ind w:firstLine="855"/>
        <w:jc w:val="both"/>
      </w:pPr>
      <w:r w:rsidRPr="0032387B">
        <w:rPr>
          <w:b/>
          <w:bCs/>
        </w:rPr>
        <w:t xml:space="preserve">цель </w:t>
      </w:r>
      <w:r w:rsidRPr="0032387B">
        <w:t>работы с одаренными детьми в ЦРТДиЮ: создание условий для их оптимального развития.</w:t>
      </w:r>
    </w:p>
    <w:p w:rsidR="00736CDB" w:rsidRPr="0032387B" w:rsidRDefault="00736CDB" w:rsidP="00BD44E2">
      <w:pPr>
        <w:autoSpaceDE w:val="0"/>
        <w:adjustRightInd w:val="0"/>
        <w:ind w:firstLine="855"/>
        <w:jc w:val="center"/>
        <w:rPr>
          <w:b/>
          <w:bCs/>
        </w:rPr>
      </w:pPr>
      <w:r w:rsidRPr="0032387B">
        <w:rPr>
          <w:b/>
          <w:bCs/>
        </w:rPr>
        <w:t>Задачи</w:t>
      </w:r>
    </w:p>
    <w:p w:rsidR="00736CDB" w:rsidRPr="0032387B" w:rsidRDefault="00736CDB" w:rsidP="00BD44E2">
      <w:pPr>
        <w:autoSpaceDE w:val="0"/>
        <w:adjustRightInd w:val="0"/>
        <w:ind w:firstLine="855"/>
        <w:jc w:val="both"/>
      </w:pPr>
      <w:r w:rsidRPr="0032387B">
        <w:t>- Выявление одаренных детей с использованием различных диагностик.</w:t>
      </w:r>
    </w:p>
    <w:p w:rsidR="00736CDB" w:rsidRPr="0032387B" w:rsidRDefault="00736CDB" w:rsidP="00BD44E2">
      <w:pPr>
        <w:autoSpaceDE w:val="0"/>
        <w:adjustRightInd w:val="0"/>
        <w:ind w:firstLine="855"/>
        <w:jc w:val="both"/>
      </w:pPr>
      <w:r w:rsidRPr="0032387B">
        <w:t>- Использование на занятии дифференциации на основе индивидуальных особенностей детей.</w:t>
      </w:r>
    </w:p>
    <w:p w:rsidR="00736CDB" w:rsidRPr="0032387B" w:rsidRDefault="00736CDB" w:rsidP="00BD44E2">
      <w:pPr>
        <w:autoSpaceDE w:val="0"/>
        <w:adjustRightInd w:val="0"/>
        <w:ind w:firstLine="855"/>
        <w:jc w:val="both"/>
      </w:pPr>
      <w:r w:rsidRPr="0032387B">
        <w:t>- Отбор средств обучения, способствующих развитию самостоятельности мышления, инициативности и научно-исследовательских навыков, творчества в разнообразной деятельности.</w:t>
      </w:r>
    </w:p>
    <w:p w:rsidR="00736CDB" w:rsidRPr="0032387B" w:rsidRDefault="00736CDB" w:rsidP="00BD44E2">
      <w:pPr>
        <w:autoSpaceDE w:val="0"/>
        <w:adjustRightInd w:val="0"/>
        <w:ind w:firstLine="855"/>
        <w:jc w:val="both"/>
      </w:pPr>
      <w:r w:rsidRPr="0032387B">
        <w:t>- Организация  проектной и исследовательской деятельности на занятиях.</w:t>
      </w:r>
    </w:p>
    <w:p w:rsidR="00736CDB" w:rsidRPr="0032387B" w:rsidRDefault="00736CDB" w:rsidP="00BD44E2">
      <w:pPr>
        <w:autoSpaceDE w:val="0"/>
        <w:adjustRightInd w:val="0"/>
        <w:ind w:firstLine="855"/>
        <w:jc w:val="both"/>
      </w:pPr>
      <w:r w:rsidRPr="0032387B">
        <w:t>- Развитие у одаренных детей качественно высокого уровня представлений о картине мира, основанных на общечеловеческих ценностях.</w:t>
      </w:r>
    </w:p>
    <w:p w:rsidR="00736CDB" w:rsidRPr="00DE5DDF" w:rsidRDefault="00736CDB" w:rsidP="00BD44E2">
      <w:pPr>
        <w:autoSpaceDE w:val="0"/>
        <w:adjustRightInd w:val="0"/>
        <w:jc w:val="center"/>
        <w:rPr>
          <w:b/>
          <w:bCs/>
          <w:lang w:val="ru-RU"/>
        </w:rPr>
      </w:pPr>
      <w:r w:rsidRPr="0032387B">
        <w:rPr>
          <w:b/>
          <w:bCs/>
        </w:rPr>
        <w:t xml:space="preserve">Принципы работы с </w:t>
      </w:r>
      <w:r>
        <w:rPr>
          <w:b/>
          <w:bCs/>
        </w:rPr>
        <w:t>одаренными детьми</w:t>
      </w:r>
    </w:p>
    <w:p w:rsidR="00736CDB" w:rsidRPr="0032387B" w:rsidRDefault="00736CDB" w:rsidP="00BD44E2">
      <w:pPr>
        <w:autoSpaceDE w:val="0"/>
        <w:adjustRightInd w:val="0"/>
        <w:ind w:firstLine="855"/>
        <w:jc w:val="both"/>
      </w:pPr>
      <w:r w:rsidRPr="0032387B">
        <w:t>- Индивидуализация обучения (наличие индивидуального плана обучения обучающихся – высший уровень).</w:t>
      </w:r>
    </w:p>
    <w:p w:rsidR="00736CDB" w:rsidRPr="0032387B" w:rsidRDefault="00736CDB" w:rsidP="00BD44E2">
      <w:pPr>
        <w:autoSpaceDE w:val="0"/>
        <w:adjustRightInd w:val="0"/>
        <w:ind w:firstLine="855"/>
        <w:jc w:val="both"/>
      </w:pPr>
      <w:r w:rsidRPr="0032387B">
        <w:t>- Принцип опережающего обучения.</w:t>
      </w:r>
    </w:p>
    <w:p w:rsidR="00736CDB" w:rsidRPr="0032387B" w:rsidRDefault="00736CDB" w:rsidP="00BD44E2">
      <w:pPr>
        <w:autoSpaceDE w:val="0"/>
        <w:adjustRightInd w:val="0"/>
        <w:ind w:firstLine="855"/>
        <w:jc w:val="both"/>
      </w:pPr>
      <w:r w:rsidRPr="0032387B">
        <w:t>- Принцип комфортности в любой деятельности.</w:t>
      </w:r>
    </w:p>
    <w:p w:rsidR="00736CDB" w:rsidRPr="0032387B" w:rsidRDefault="00736CDB" w:rsidP="00BD44E2">
      <w:pPr>
        <w:autoSpaceDE w:val="0"/>
        <w:adjustRightInd w:val="0"/>
        <w:ind w:firstLine="855"/>
        <w:jc w:val="both"/>
      </w:pPr>
      <w:r w:rsidRPr="0032387B">
        <w:t>- Принцип разнообразия предлагаемых возможностей для реализации способностей обучающихся.</w:t>
      </w:r>
    </w:p>
    <w:p w:rsidR="00736CDB" w:rsidRPr="0032387B" w:rsidRDefault="00736CDB" w:rsidP="00BD44E2">
      <w:pPr>
        <w:autoSpaceDE w:val="0"/>
        <w:adjustRightInd w:val="0"/>
        <w:ind w:firstLine="855"/>
        <w:jc w:val="both"/>
      </w:pPr>
      <w:r w:rsidRPr="0032387B">
        <w:t>- Принцип развивающего обучения.</w:t>
      </w:r>
    </w:p>
    <w:p w:rsidR="00736CDB" w:rsidRPr="0032387B" w:rsidRDefault="00736CDB" w:rsidP="00BD44E2">
      <w:pPr>
        <w:autoSpaceDE w:val="0"/>
        <w:adjustRightInd w:val="0"/>
        <w:ind w:firstLine="855"/>
        <w:jc w:val="both"/>
      </w:pPr>
      <w:r w:rsidRPr="0032387B">
        <w:t>- Принцип добровольности.</w:t>
      </w:r>
    </w:p>
    <w:p w:rsidR="00736CDB" w:rsidRPr="00DE5DDF" w:rsidRDefault="00736CDB" w:rsidP="00BD44E2">
      <w:pPr>
        <w:autoSpaceDE w:val="0"/>
        <w:adjustRightInd w:val="0"/>
        <w:ind w:firstLine="855"/>
        <w:jc w:val="center"/>
        <w:rPr>
          <w:b/>
          <w:bCs/>
          <w:lang w:val="ru-RU"/>
        </w:rPr>
      </w:pPr>
      <w:r w:rsidRPr="0032387B">
        <w:rPr>
          <w:b/>
          <w:bCs/>
        </w:rPr>
        <w:t>Участниками реализ</w:t>
      </w:r>
      <w:r>
        <w:rPr>
          <w:b/>
          <w:bCs/>
        </w:rPr>
        <w:t>ации данного положения являются</w:t>
      </w:r>
    </w:p>
    <w:p w:rsidR="00736CDB" w:rsidRPr="0032387B" w:rsidRDefault="00736CDB" w:rsidP="00BD44E2">
      <w:pPr>
        <w:autoSpaceDE w:val="0"/>
        <w:adjustRightInd w:val="0"/>
        <w:ind w:firstLine="855"/>
        <w:jc w:val="both"/>
      </w:pPr>
      <w:r w:rsidRPr="0032387B">
        <w:t>- Администрация учреждения (директор, заместители).</w:t>
      </w:r>
    </w:p>
    <w:p w:rsidR="00736CDB" w:rsidRPr="0032387B" w:rsidRDefault="00736CDB" w:rsidP="00BD44E2">
      <w:pPr>
        <w:autoSpaceDE w:val="0"/>
        <w:adjustRightInd w:val="0"/>
        <w:ind w:firstLine="855"/>
        <w:jc w:val="both"/>
      </w:pPr>
      <w:r w:rsidRPr="0032387B">
        <w:t>- Проблемно-целевая  группа, создаваемая сроком на 1 год.</w:t>
      </w:r>
    </w:p>
    <w:p w:rsidR="00736CDB" w:rsidRPr="0032387B" w:rsidRDefault="00736CDB" w:rsidP="00BD44E2">
      <w:pPr>
        <w:autoSpaceDE w:val="0"/>
        <w:adjustRightInd w:val="0"/>
        <w:ind w:firstLine="855"/>
        <w:jc w:val="both"/>
      </w:pPr>
      <w:r w:rsidRPr="0032387B">
        <w:t>- Руководители МО.</w:t>
      </w:r>
    </w:p>
    <w:p w:rsidR="00736CDB" w:rsidRPr="0032387B" w:rsidRDefault="00736CDB" w:rsidP="00BD44E2">
      <w:pPr>
        <w:autoSpaceDE w:val="0"/>
        <w:adjustRightInd w:val="0"/>
        <w:ind w:firstLine="855"/>
        <w:jc w:val="both"/>
      </w:pPr>
      <w:r w:rsidRPr="0032387B">
        <w:t>- Педагоги дополнительного образования.</w:t>
      </w:r>
    </w:p>
    <w:p w:rsidR="00736CDB" w:rsidRPr="0032387B" w:rsidRDefault="00736CDB" w:rsidP="00BD44E2">
      <w:pPr>
        <w:autoSpaceDE w:val="0"/>
        <w:adjustRightInd w:val="0"/>
        <w:ind w:firstLine="855"/>
        <w:jc w:val="both"/>
      </w:pPr>
      <w:r w:rsidRPr="0032387B">
        <w:t>- Родители или законные представители обучающихся.</w:t>
      </w:r>
    </w:p>
    <w:p w:rsidR="00736CDB" w:rsidRDefault="00736CDB" w:rsidP="00BD44E2">
      <w:pPr>
        <w:autoSpaceDE w:val="0"/>
        <w:adjustRightInd w:val="0"/>
        <w:ind w:firstLine="855"/>
        <w:jc w:val="center"/>
        <w:rPr>
          <w:b/>
          <w:bCs/>
          <w:lang w:val="ru-RU"/>
        </w:rPr>
      </w:pPr>
    </w:p>
    <w:p w:rsidR="00736CDB" w:rsidRPr="0032387B" w:rsidRDefault="00736CDB" w:rsidP="00BD44E2">
      <w:pPr>
        <w:autoSpaceDE w:val="0"/>
        <w:adjustRightInd w:val="0"/>
        <w:ind w:firstLine="855"/>
        <w:jc w:val="center"/>
        <w:rPr>
          <w:b/>
          <w:bCs/>
        </w:rPr>
      </w:pPr>
      <w:r w:rsidRPr="0032387B">
        <w:rPr>
          <w:b/>
          <w:bCs/>
        </w:rPr>
        <w:t>Формы проведения мониторинга реализации положения:</w:t>
      </w:r>
    </w:p>
    <w:tbl>
      <w:tblPr>
        <w:tblW w:w="477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9"/>
        <w:gridCol w:w="6219"/>
      </w:tblGrid>
      <w:tr w:rsidR="00736CDB" w:rsidRPr="0032387B" w:rsidTr="005D443B">
        <w:tc>
          <w:tcPr>
            <w:tcW w:w="2035" w:type="pct"/>
          </w:tcPr>
          <w:p w:rsidR="00736CDB" w:rsidRPr="0032387B" w:rsidRDefault="00736CDB" w:rsidP="00CE40C7">
            <w:pPr>
              <w:autoSpaceDE w:val="0"/>
              <w:adjustRightInd w:val="0"/>
              <w:jc w:val="center"/>
              <w:rPr>
                <w:b/>
                <w:bCs/>
              </w:rPr>
            </w:pPr>
            <w:r w:rsidRPr="0032387B">
              <w:rPr>
                <w:b/>
                <w:bCs/>
              </w:rPr>
              <w:t>Формы</w:t>
            </w:r>
          </w:p>
        </w:tc>
        <w:tc>
          <w:tcPr>
            <w:tcW w:w="2965" w:type="pct"/>
          </w:tcPr>
          <w:p w:rsidR="00736CDB" w:rsidRPr="0032387B" w:rsidRDefault="00736CDB" w:rsidP="00CE40C7">
            <w:pPr>
              <w:autoSpaceDE w:val="0"/>
              <w:adjustRightInd w:val="0"/>
              <w:jc w:val="center"/>
              <w:rPr>
                <w:b/>
                <w:bCs/>
              </w:rPr>
            </w:pPr>
            <w:r w:rsidRPr="0032387B">
              <w:rPr>
                <w:b/>
                <w:bCs/>
              </w:rPr>
              <w:t>Периодичность</w:t>
            </w:r>
          </w:p>
        </w:tc>
      </w:tr>
      <w:tr w:rsidR="00736CDB" w:rsidRPr="0032387B" w:rsidTr="005D443B">
        <w:tc>
          <w:tcPr>
            <w:tcW w:w="2035" w:type="pct"/>
          </w:tcPr>
          <w:p w:rsidR="00736CDB" w:rsidRPr="0032387B" w:rsidRDefault="00736CDB" w:rsidP="00CE40C7">
            <w:pPr>
              <w:autoSpaceDE w:val="0"/>
              <w:adjustRightInd w:val="0"/>
              <w:jc w:val="center"/>
            </w:pPr>
            <w:r w:rsidRPr="0032387B">
              <w:t>Творческие отчеты педагогов из опыта работы с одаренными детьми</w:t>
            </w:r>
          </w:p>
        </w:tc>
        <w:tc>
          <w:tcPr>
            <w:tcW w:w="2965" w:type="pct"/>
          </w:tcPr>
          <w:p w:rsidR="00736CDB" w:rsidRPr="0032387B" w:rsidRDefault="00736CDB" w:rsidP="00CE40C7">
            <w:pPr>
              <w:autoSpaceDE w:val="0"/>
              <w:adjustRightInd w:val="0"/>
              <w:jc w:val="center"/>
            </w:pPr>
            <w:r w:rsidRPr="0032387B">
              <w:t>На педсовете, семинарах</w:t>
            </w:r>
          </w:p>
        </w:tc>
      </w:tr>
      <w:tr w:rsidR="00736CDB" w:rsidRPr="0032387B" w:rsidTr="005D443B">
        <w:tc>
          <w:tcPr>
            <w:tcW w:w="2035" w:type="pct"/>
          </w:tcPr>
          <w:p w:rsidR="00736CDB" w:rsidRPr="0032387B" w:rsidRDefault="00736CDB" w:rsidP="00CE40C7">
            <w:pPr>
              <w:autoSpaceDE w:val="0"/>
              <w:adjustRightInd w:val="0"/>
              <w:jc w:val="center"/>
            </w:pPr>
            <w:r w:rsidRPr="0032387B">
              <w:t>Контроль внутри учреждения</w:t>
            </w:r>
          </w:p>
        </w:tc>
        <w:tc>
          <w:tcPr>
            <w:tcW w:w="2965" w:type="pct"/>
          </w:tcPr>
          <w:p w:rsidR="00736CDB" w:rsidRPr="0032387B" w:rsidRDefault="00736CDB" w:rsidP="00CE40C7">
            <w:pPr>
              <w:autoSpaceDE w:val="0"/>
              <w:adjustRightInd w:val="0"/>
              <w:jc w:val="center"/>
            </w:pPr>
            <w:r w:rsidRPr="0032387B">
              <w:t>По годовому плану</w:t>
            </w:r>
          </w:p>
        </w:tc>
      </w:tr>
      <w:tr w:rsidR="00736CDB" w:rsidRPr="0032387B" w:rsidTr="005D443B">
        <w:tc>
          <w:tcPr>
            <w:tcW w:w="2035" w:type="pct"/>
          </w:tcPr>
          <w:p w:rsidR="00736CDB" w:rsidRPr="0032387B" w:rsidRDefault="00736CDB" w:rsidP="00CE40C7">
            <w:pPr>
              <w:autoSpaceDE w:val="0"/>
              <w:adjustRightInd w:val="0"/>
              <w:jc w:val="center"/>
            </w:pPr>
            <w:r w:rsidRPr="0032387B">
              <w:t>Творческие отчеты объединений и спортивных секций</w:t>
            </w:r>
          </w:p>
        </w:tc>
        <w:tc>
          <w:tcPr>
            <w:tcW w:w="2965" w:type="pct"/>
          </w:tcPr>
          <w:p w:rsidR="00736CDB" w:rsidRPr="0032387B" w:rsidRDefault="00736CDB" w:rsidP="00CE40C7">
            <w:pPr>
              <w:autoSpaceDE w:val="0"/>
              <w:adjustRightInd w:val="0"/>
              <w:jc w:val="center"/>
            </w:pPr>
            <w:r w:rsidRPr="0032387B">
              <w:t>1 раз в год</w:t>
            </w:r>
          </w:p>
        </w:tc>
      </w:tr>
      <w:tr w:rsidR="00736CDB" w:rsidRPr="0032387B" w:rsidTr="005D443B">
        <w:tc>
          <w:tcPr>
            <w:tcW w:w="2035" w:type="pct"/>
          </w:tcPr>
          <w:p w:rsidR="00736CDB" w:rsidRPr="0032387B" w:rsidRDefault="00736CDB" w:rsidP="00CE40C7">
            <w:pPr>
              <w:autoSpaceDE w:val="0"/>
              <w:adjustRightInd w:val="0"/>
              <w:jc w:val="center"/>
            </w:pPr>
            <w:r w:rsidRPr="0032387B">
              <w:t>Тематические конкурсы, выставки, фестивали, концерты,  конференции</w:t>
            </w:r>
          </w:p>
        </w:tc>
        <w:tc>
          <w:tcPr>
            <w:tcW w:w="2965" w:type="pct"/>
          </w:tcPr>
          <w:p w:rsidR="00736CDB" w:rsidRPr="0032387B" w:rsidRDefault="00736CDB" w:rsidP="00CE40C7">
            <w:pPr>
              <w:autoSpaceDE w:val="0"/>
              <w:adjustRightInd w:val="0"/>
              <w:jc w:val="center"/>
            </w:pPr>
            <w:r w:rsidRPr="0032387B">
              <w:t>По годовому плану</w:t>
            </w:r>
          </w:p>
        </w:tc>
      </w:tr>
      <w:tr w:rsidR="00736CDB" w:rsidRPr="0032387B" w:rsidTr="005D443B">
        <w:tc>
          <w:tcPr>
            <w:tcW w:w="2035" w:type="pct"/>
          </w:tcPr>
          <w:p w:rsidR="00736CDB" w:rsidRPr="0032387B" w:rsidRDefault="00736CDB" w:rsidP="00CE40C7">
            <w:pPr>
              <w:autoSpaceDE w:val="0"/>
              <w:adjustRightInd w:val="0"/>
              <w:jc w:val="center"/>
            </w:pPr>
            <w:r w:rsidRPr="0032387B">
              <w:t>Проектная деятельность</w:t>
            </w:r>
          </w:p>
        </w:tc>
        <w:tc>
          <w:tcPr>
            <w:tcW w:w="2965" w:type="pct"/>
          </w:tcPr>
          <w:p w:rsidR="00736CDB" w:rsidRPr="0032387B" w:rsidRDefault="00736CDB" w:rsidP="00CE40C7">
            <w:pPr>
              <w:autoSpaceDE w:val="0"/>
              <w:adjustRightInd w:val="0"/>
              <w:jc w:val="center"/>
            </w:pPr>
            <w:r w:rsidRPr="0032387B">
              <w:t>По годовому плану</w:t>
            </w:r>
          </w:p>
        </w:tc>
      </w:tr>
    </w:tbl>
    <w:p w:rsidR="00736CDB" w:rsidRPr="0032387B" w:rsidRDefault="00736CDB" w:rsidP="00BD44E2">
      <w:pPr>
        <w:autoSpaceDE w:val="0"/>
        <w:adjustRightInd w:val="0"/>
        <w:jc w:val="center"/>
      </w:pPr>
    </w:p>
    <w:p w:rsidR="00736CDB" w:rsidRPr="0032387B" w:rsidRDefault="00736CDB" w:rsidP="00BD44E2">
      <w:pPr>
        <w:autoSpaceDE w:val="0"/>
        <w:adjustRightInd w:val="0"/>
        <w:jc w:val="center"/>
        <w:rPr>
          <w:b/>
          <w:bCs/>
        </w:rPr>
      </w:pPr>
      <w:r w:rsidRPr="0032387B">
        <w:rPr>
          <w:b/>
          <w:bCs/>
        </w:rPr>
        <w:t>Организация и функциональное обеспечение положения</w:t>
      </w:r>
    </w:p>
    <w:p w:rsidR="00736CDB" w:rsidRPr="0032387B" w:rsidRDefault="00736CDB" w:rsidP="00BD44E2">
      <w:pPr>
        <w:autoSpaceDE w:val="0"/>
        <w:adjustRightInd w:val="0"/>
        <w:ind w:firstLine="855"/>
        <w:jc w:val="both"/>
      </w:pPr>
      <w:r w:rsidRPr="0032387B">
        <w:t xml:space="preserve"> Функции директора: </w:t>
      </w:r>
    </w:p>
    <w:p w:rsidR="00736CDB" w:rsidRDefault="00736CDB" w:rsidP="00BD44E2">
      <w:pPr>
        <w:autoSpaceDE w:val="0"/>
        <w:adjustRightInd w:val="0"/>
        <w:ind w:firstLine="855"/>
        <w:jc w:val="both"/>
        <w:rPr>
          <w:lang w:val="ru-RU"/>
        </w:rPr>
      </w:pPr>
      <w:r w:rsidRPr="0032387B">
        <w:t>- планирование в годовом плане отдельного раздела по работе с одаренными детьми и контроль</w:t>
      </w:r>
    </w:p>
    <w:p w:rsidR="00736CDB" w:rsidRPr="0032387B" w:rsidRDefault="00736CDB" w:rsidP="00BD44E2">
      <w:pPr>
        <w:autoSpaceDE w:val="0"/>
        <w:adjustRightInd w:val="0"/>
        <w:ind w:firstLine="855"/>
        <w:jc w:val="both"/>
      </w:pPr>
      <w:r w:rsidRPr="0032387B">
        <w:t xml:space="preserve"> </w:t>
      </w:r>
      <w:r>
        <w:rPr>
          <w:lang w:val="ru-RU"/>
        </w:rPr>
        <w:t xml:space="preserve">   </w:t>
      </w:r>
      <w:r w:rsidRPr="0032387B">
        <w:t>его выполнения участниками образовательного процесса;</w:t>
      </w:r>
    </w:p>
    <w:p w:rsidR="00736CDB" w:rsidRDefault="00736CDB" w:rsidP="00BD44E2">
      <w:pPr>
        <w:autoSpaceDE w:val="0"/>
        <w:adjustRightInd w:val="0"/>
        <w:ind w:firstLine="855"/>
        <w:jc w:val="both"/>
        <w:rPr>
          <w:lang w:val="ru-RU"/>
        </w:rPr>
      </w:pPr>
      <w:r w:rsidRPr="0032387B">
        <w:t xml:space="preserve">- создание фонда поощрения и материального стимулирования  педагогов, работающих с </w:t>
      </w:r>
    </w:p>
    <w:p w:rsidR="00736CDB" w:rsidRPr="0032387B" w:rsidRDefault="00736CDB" w:rsidP="00BD44E2">
      <w:pPr>
        <w:autoSpaceDE w:val="0"/>
        <w:adjustRightInd w:val="0"/>
        <w:ind w:firstLine="855"/>
        <w:jc w:val="both"/>
      </w:pPr>
      <w:r w:rsidRPr="0032387B">
        <w:t>одаренными обучающимися;</w:t>
      </w:r>
    </w:p>
    <w:p w:rsidR="00736CDB" w:rsidRDefault="00736CDB" w:rsidP="00BD44E2">
      <w:pPr>
        <w:autoSpaceDE w:val="0"/>
        <w:adjustRightInd w:val="0"/>
        <w:ind w:firstLine="855"/>
        <w:jc w:val="both"/>
        <w:rPr>
          <w:lang w:val="ru-RU"/>
        </w:rPr>
      </w:pPr>
      <w:r w:rsidRPr="0032387B">
        <w:t>- введение штатной единицы (заместителя директора или ответственного за работу с</w:t>
      </w:r>
    </w:p>
    <w:p w:rsidR="00736CDB" w:rsidRPr="0032387B" w:rsidRDefault="00736CDB" w:rsidP="00BD44E2">
      <w:pPr>
        <w:autoSpaceDE w:val="0"/>
        <w:adjustRightInd w:val="0"/>
        <w:ind w:firstLine="855"/>
        <w:jc w:val="both"/>
      </w:pPr>
      <w:r w:rsidRPr="0032387B">
        <w:t xml:space="preserve"> одаренными детьми). </w:t>
      </w:r>
    </w:p>
    <w:p w:rsidR="00736CDB" w:rsidRPr="0032387B" w:rsidRDefault="00736CDB" w:rsidP="00BD44E2">
      <w:pPr>
        <w:autoSpaceDE w:val="0"/>
        <w:adjustRightInd w:val="0"/>
        <w:ind w:firstLine="855"/>
        <w:jc w:val="both"/>
      </w:pPr>
      <w:r w:rsidRPr="0032387B">
        <w:t xml:space="preserve">Функции заместителя директора: </w:t>
      </w:r>
    </w:p>
    <w:p w:rsidR="00736CDB" w:rsidRDefault="00736CDB" w:rsidP="00BD44E2">
      <w:pPr>
        <w:autoSpaceDE w:val="0"/>
        <w:adjustRightInd w:val="0"/>
        <w:ind w:firstLine="855"/>
        <w:jc w:val="both"/>
        <w:rPr>
          <w:lang w:val="ru-RU"/>
        </w:rPr>
      </w:pPr>
      <w:r w:rsidRPr="0032387B">
        <w:t>- регулирование и коррекция образовательных процессов, связанных с реализацией данного</w:t>
      </w:r>
    </w:p>
    <w:p w:rsidR="00736CDB" w:rsidRPr="0032387B" w:rsidRDefault="00736CDB" w:rsidP="00BD44E2">
      <w:pPr>
        <w:autoSpaceDE w:val="0"/>
        <w:adjustRightInd w:val="0"/>
        <w:ind w:firstLine="855"/>
        <w:jc w:val="both"/>
      </w:pPr>
      <w:r w:rsidRPr="0032387B">
        <w:t xml:space="preserve"> положения (учебный план, расписание). </w:t>
      </w:r>
    </w:p>
    <w:p w:rsidR="00736CDB" w:rsidRPr="0032387B" w:rsidRDefault="00736CDB" w:rsidP="00BD44E2">
      <w:pPr>
        <w:autoSpaceDE w:val="0"/>
        <w:adjustRightInd w:val="0"/>
        <w:ind w:firstLine="855"/>
        <w:jc w:val="both"/>
      </w:pPr>
      <w:r w:rsidRPr="0032387B">
        <w:t>- оформление нормативной документации;</w:t>
      </w:r>
    </w:p>
    <w:p w:rsidR="00736CDB" w:rsidRPr="0032387B" w:rsidRDefault="00736CDB" w:rsidP="00BD44E2">
      <w:pPr>
        <w:autoSpaceDE w:val="0"/>
        <w:adjustRightInd w:val="0"/>
        <w:ind w:firstLine="855"/>
        <w:jc w:val="both"/>
      </w:pPr>
      <w:r w:rsidRPr="0032387B">
        <w:t>- разработка программ;</w:t>
      </w:r>
    </w:p>
    <w:p w:rsidR="00736CDB" w:rsidRPr="0032387B" w:rsidRDefault="00736CDB" w:rsidP="00BD44E2">
      <w:pPr>
        <w:autoSpaceDE w:val="0"/>
        <w:adjustRightInd w:val="0"/>
        <w:ind w:firstLine="855"/>
        <w:jc w:val="both"/>
      </w:pPr>
      <w:r w:rsidRPr="0032387B">
        <w:t>- подготовка отчетов о работе с одаренными детьми;</w:t>
      </w:r>
    </w:p>
    <w:p w:rsidR="00736CDB" w:rsidRPr="0032387B" w:rsidRDefault="00736CDB" w:rsidP="00BD44E2">
      <w:pPr>
        <w:autoSpaceDE w:val="0"/>
        <w:adjustRightInd w:val="0"/>
        <w:ind w:firstLine="855"/>
        <w:jc w:val="both"/>
      </w:pPr>
      <w:r w:rsidRPr="0032387B">
        <w:t>- организация и проведение семинаров по проблемам работы с одаренными детьми;</w:t>
      </w:r>
    </w:p>
    <w:p w:rsidR="00736CDB" w:rsidRPr="0032387B" w:rsidRDefault="00736CDB" w:rsidP="00BD44E2">
      <w:pPr>
        <w:autoSpaceDE w:val="0"/>
        <w:adjustRightInd w:val="0"/>
        <w:ind w:firstLine="855"/>
        <w:jc w:val="both"/>
      </w:pPr>
      <w:r w:rsidRPr="0032387B">
        <w:t>- координация действий педагогов, работающих с одаренными детьми;</w:t>
      </w:r>
    </w:p>
    <w:p w:rsidR="00736CDB" w:rsidRPr="0032387B" w:rsidRDefault="00736CDB" w:rsidP="00BD44E2">
      <w:pPr>
        <w:autoSpaceDE w:val="0"/>
        <w:adjustRightInd w:val="0"/>
        <w:ind w:firstLine="855"/>
        <w:jc w:val="both"/>
      </w:pPr>
      <w:r w:rsidRPr="0032387B">
        <w:t>- помощь в разработке индивидуальных образовательных программ для одаренных детей;</w:t>
      </w:r>
    </w:p>
    <w:p w:rsidR="00736CDB" w:rsidRPr="0032387B" w:rsidRDefault="00736CDB" w:rsidP="00BD44E2">
      <w:pPr>
        <w:autoSpaceDE w:val="0"/>
        <w:adjustRightInd w:val="0"/>
        <w:ind w:firstLine="855"/>
        <w:jc w:val="both"/>
      </w:pPr>
      <w:r w:rsidRPr="0032387B">
        <w:t>- сбор банка данных по одаренным детям.</w:t>
      </w:r>
    </w:p>
    <w:p w:rsidR="00736CDB" w:rsidRPr="0032387B" w:rsidRDefault="00736CDB" w:rsidP="00BD44E2">
      <w:pPr>
        <w:autoSpaceDE w:val="0"/>
        <w:adjustRightInd w:val="0"/>
        <w:ind w:firstLine="855"/>
        <w:jc w:val="both"/>
      </w:pPr>
      <w:r w:rsidRPr="0032387B">
        <w:t xml:space="preserve">Функции проблемно-целевой группы:  </w:t>
      </w:r>
    </w:p>
    <w:p w:rsidR="00736CDB" w:rsidRPr="0032387B" w:rsidRDefault="00736CDB" w:rsidP="00BD44E2">
      <w:pPr>
        <w:autoSpaceDE w:val="0"/>
        <w:adjustRightInd w:val="0"/>
        <w:ind w:firstLine="855"/>
        <w:jc w:val="both"/>
      </w:pPr>
      <w:r w:rsidRPr="0032387B">
        <w:t>- подбор диагностических материалов для выявления одаренных детей;</w:t>
      </w:r>
    </w:p>
    <w:p w:rsidR="00736CDB" w:rsidRPr="0032387B" w:rsidRDefault="00736CDB" w:rsidP="00BD44E2">
      <w:pPr>
        <w:autoSpaceDE w:val="0"/>
        <w:adjustRightInd w:val="0"/>
        <w:ind w:firstLine="855"/>
        <w:jc w:val="both"/>
      </w:pPr>
      <w:r w:rsidRPr="0032387B">
        <w:t>- сбор и систематизация материалов периодической печати и педагогической литературы по данной проблеме;</w:t>
      </w:r>
    </w:p>
    <w:p w:rsidR="00736CDB" w:rsidRPr="0032387B" w:rsidRDefault="00736CDB" w:rsidP="00BD44E2">
      <w:pPr>
        <w:autoSpaceDE w:val="0"/>
        <w:adjustRightInd w:val="0"/>
        <w:ind w:firstLine="855"/>
        <w:jc w:val="both"/>
      </w:pPr>
      <w:r w:rsidRPr="0032387B">
        <w:t>- подготовка методических рекомендаций по работе с одаренными детьми;</w:t>
      </w:r>
    </w:p>
    <w:p w:rsidR="00736CDB" w:rsidRPr="0032387B" w:rsidRDefault="00736CDB" w:rsidP="00BD44E2">
      <w:pPr>
        <w:autoSpaceDE w:val="0"/>
        <w:adjustRightInd w:val="0"/>
        <w:ind w:firstLine="855"/>
        <w:jc w:val="both"/>
      </w:pPr>
      <w:r w:rsidRPr="0032387B">
        <w:t>- определение критериев эффективности работы;</w:t>
      </w:r>
    </w:p>
    <w:p w:rsidR="00736CDB" w:rsidRPr="0032387B" w:rsidRDefault="00736CDB" w:rsidP="00BD44E2">
      <w:pPr>
        <w:autoSpaceDE w:val="0"/>
        <w:adjustRightInd w:val="0"/>
        <w:ind w:firstLine="855"/>
        <w:jc w:val="both"/>
      </w:pPr>
      <w:r w:rsidRPr="0032387B">
        <w:t>- подготовка отчетов о работе с одаренными детьми.</w:t>
      </w:r>
    </w:p>
    <w:p w:rsidR="00736CDB" w:rsidRPr="0032387B" w:rsidRDefault="00736CDB" w:rsidP="00BD44E2">
      <w:pPr>
        <w:autoSpaceDE w:val="0"/>
        <w:adjustRightInd w:val="0"/>
        <w:ind w:firstLine="855"/>
        <w:jc w:val="both"/>
      </w:pPr>
      <w:r w:rsidRPr="0032387B">
        <w:t>Функции руководителей методических объединений:</w:t>
      </w:r>
    </w:p>
    <w:p w:rsidR="00736CDB" w:rsidRPr="0032387B" w:rsidRDefault="00736CDB" w:rsidP="00BD44E2">
      <w:pPr>
        <w:autoSpaceDE w:val="0"/>
        <w:adjustRightInd w:val="0"/>
        <w:ind w:firstLine="855"/>
        <w:jc w:val="both"/>
      </w:pPr>
      <w:r w:rsidRPr="0032387B">
        <w:t>- организация конференций, конкурсов, фестивалей, концертов, выставок;</w:t>
      </w:r>
    </w:p>
    <w:p w:rsidR="00736CDB" w:rsidRPr="0032387B" w:rsidRDefault="00736CDB" w:rsidP="00BD44E2">
      <w:pPr>
        <w:autoSpaceDE w:val="0"/>
        <w:adjustRightInd w:val="0"/>
        <w:ind w:firstLine="855"/>
        <w:jc w:val="both"/>
      </w:pPr>
      <w:r w:rsidRPr="0032387B">
        <w:t>- оформление материалов по работе с одаренными детьми на сайте учреждения, стендах, в методических пособиях;</w:t>
      </w:r>
    </w:p>
    <w:p w:rsidR="00736CDB" w:rsidRPr="0032387B" w:rsidRDefault="00736CDB" w:rsidP="00BD44E2">
      <w:pPr>
        <w:autoSpaceDE w:val="0"/>
        <w:adjustRightInd w:val="0"/>
        <w:ind w:firstLine="855"/>
        <w:jc w:val="both"/>
      </w:pPr>
      <w:r w:rsidRPr="0032387B">
        <w:t>- руководство подготовкой творческих отчетов педагогов, работающих с одаренными детьми.</w:t>
      </w:r>
    </w:p>
    <w:p w:rsidR="00736CDB" w:rsidRPr="0032387B" w:rsidRDefault="00736CDB" w:rsidP="00BD44E2">
      <w:pPr>
        <w:autoSpaceDE w:val="0"/>
        <w:adjustRightInd w:val="0"/>
        <w:jc w:val="both"/>
      </w:pPr>
      <w:r w:rsidRPr="0032387B">
        <w:t xml:space="preserve"> Функции педагогов дополнительного образования: </w:t>
      </w:r>
    </w:p>
    <w:p w:rsidR="00736CDB" w:rsidRPr="0032387B" w:rsidRDefault="00736CDB" w:rsidP="00BD44E2">
      <w:pPr>
        <w:autoSpaceDE w:val="0"/>
        <w:adjustRightInd w:val="0"/>
        <w:ind w:firstLine="855"/>
        <w:jc w:val="both"/>
      </w:pPr>
      <w:r w:rsidRPr="0032387B">
        <w:t>- выявление одаренных детей;</w:t>
      </w:r>
    </w:p>
    <w:p w:rsidR="00736CDB" w:rsidRPr="0032387B" w:rsidRDefault="00736CDB" w:rsidP="00BD44E2">
      <w:pPr>
        <w:autoSpaceDE w:val="0"/>
        <w:adjustRightInd w:val="0"/>
        <w:ind w:firstLine="855"/>
        <w:jc w:val="both"/>
      </w:pPr>
      <w:r w:rsidRPr="0032387B">
        <w:t>- корректировка программ и тематических планов для работы с одаренными детьми, включение заданий повышенной сложности, творческого, научно-исследовательского уровней;</w:t>
      </w:r>
    </w:p>
    <w:p w:rsidR="00736CDB" w:rsidRPr="0032387B" w:rsidRDefault="00736CDB" w:rsidP="00BD44E2">
      <w:pPr>
        <w:autoSpaceDE w:val="0"/>
        <w:adjustRightInd w:val="0"/>
        <w:ind w:firstLine="855"/>
        <w:jc w:val="both"/>
      </w:pPr>
      <w:r w:rsidRPr="0032387B">
        <w:t>- организация индивидуальной работы с одаренными детьми;</w:t>
      </w:r>
    </w:p>
    <w:p w:rsidR="00736CDB" w:rsidRPr="0032387B" w:rsidRDefault="00736CDB" w:rsidP="00BD44E2">
      <w:pPr>
        <w:autoSpaceDE w:val="0"/>
        <w:adjustRightInd w:val="0"/>
        <w:ind w:firstLine="855"/>
        <w:jc w:val="both"/>
      </w:pPr>
      <w:r w:rsidRPr="0032387B">
        <w:t>- подготовка обучающихся к фестивалям, конкурсам, концертам, викторинам, конференциям разного уровня;</w:t>
      </w:r>
    </w:p>
    <w:p w:rsidR="00736CDB" w:rsidRPr="0032387B" w:rsidRDefault="00736CDB" w:rsidP="00BD44E2">
      <w:pPr>
        <w:autoSpaceDE w:val="0"/>
        <w:adjustRightInd w:val="0"/>
        <w:ind w:firstLine="855"/>
        <w:jc w:val="both"/>
      </w:pPr>
      <w:r w:rsidRPr="0032387B">
        <w:t>- отбор и оформление в течение года достижений одаренных детей для предъявления на ежегодной научно-практической конференции научного общества учащихся;</w:t>
      </w:r>
    </w:p>
    <w:p w:rsidR="00736CDB" w:rsidRPr="0032387B" w:rsidRDefault="00736CDB" w:rsidP="00BD44E2">
      <w:pPr>
        <w:autoSpaceDE w:val="0"/>
        <w:adjustRightInd w:val="0"/>
        <w:ind w:firstLine="855"/>
        <w:jc w:val="both"/>
      </w:pPr>
      <w:r w:rsidRPr="0032387B">
        <w:t>- оформление своего опыта работы с одаренными детьми в виде творческого отчета для предъявления на педсовете, семинаре;</w:t>
      </w:r>
    </w:p>
    <w:p w:rsidR="00736CDB" w:rsidRPr="0032387B" w:rsidRDefault="00736CDB" w:rsidP="00BD44E2">
      <w:pPr>
        <w:autoSpaceDE w:val="0"/>
        <w:adjustRightInd w:val="0"/>
        <w:ind w:firstLine="855"/>
        <w:jc w:val="both"/>
      </w:pPr>
      <w:r w:rsidRPr="0032387B">
        <w:t>- консультирование родителей одаренных детей по вопросам развития способностей их детей;</w:t>
      </w:r>
    </w:p>
    <w:p w:rsidR="00736CDB" w:rsidRPr="0032387B" w:rsidRDefault="00736CDB" w:rsidP="00BD44E2">
      <w:pPr>
        <w:autoSpaceDE w:val="0"/>
        <w:adjustRightInd w:val="0"/>
        <w:ind w:firstLine="855"/>
        <w:jc w:val="both"/>
      </w:pPr>
      <w:r w:rsidRPr="0032387B">
        <w:t>- подготовка отчетов о работе с одаренными детьми.</w:t>
      </w:r>
    </w:p>
    <w:p w:rsidR="00736CDB" w:rsidRPr="0032387B" w:rsidRDefault="00736CDB" w:rsidP="00BD44E2">
      <w:pPr>
        <w:pStyle w:val="ListParagraph"/>
        <w:jc w:val="center"/>
        <w:rPr>
          <w:b/>
          <w:bCs/>
          <w:lang w:val="ru-RU"/>
        </w:rPr>
      </w:pPr>
    </w:p>
    <w:p w:rsidR="00736CDB" w:rsidRPr="00AE53F3" w:rsidRDefault="00736CDB" w:rsidP="00BD44E2">
      <w:pPr>
        <w:pStyle w:val="ListParagraph"/>
        <w:jc w:val="center"/>
        <w:rPr>
          <w:b/>
          <w:bCs/>
        </w:rPr>
      </w:pPr>
      <w:r w:rsidRPr="00AE53F3">
        <w:rPr>
          <w:b/>
          <w:bCs/>
        </w:rPr>
        <w:t>Результаты работы Центра по программе «Одаренные дети»</w:t>
      </w:r>
    </w:p>
    <w:p w:rsidR="00736CDB" w:rsidRPr="00AE53F3" w:rsidRDefault="00736CDB" w:rsidP="00BD44E2">
      <w:pPr>
        <w:pStyle w:val="NoSpacing"/>
        <w:jc w:val="both"/>
        <w:rPr>
          <w:rFonts w:ascii="Times New Roman" w:hAnsi="Times New Roman" w:cs="Times New Roman"/>
          <w:sz w:val="24"/>
          <w:szCs w:val="24"/>
        </w:rPr>
      </w:pPr>
      <w:r w:rsidRPr="00AE53F3">
        <w:rPr>
          <w:rFonts w:ascii="Times New Roman" w:hAnsi="Times New Roman" w:cs="Times New Roman"/>
          <w:sz w:val="24"/>
          <w:szCs w:val="24"/>
        </w:rPr>
        <w:t>Учреждение работает по Программе Центра развития творчества детей и юношества «Одаренные дети», срок реализации 2015-2018 гг. Цель программы:  создание системы выявления, поддержки и развития одаренных детей, их самореализации в соответствии со способностями.</w:t>
      </w:r>
    </w:p>
    <w:p w:rsidR="00736CDB" w:rsidRPr="00AE53F3" w:rsidRDefault="00736CDB" w:rsidP="00BD44E2">
      <w:pPr>
        <w:pStyle w:val="NoSpacing"/>
        <w:ind w:left="-43"/>
        <w:jc w:val="both"/>
        <w:rPr>
          <w:rFonts w:ascii="Times New Roman" w:hAnsi="Times New Roman" w:cs="Times New Roman"/>
          <w:sz w:val="24"/>
          <w:szCs w:val="24"/>
        </w:rPr>
      </w:pPr>
      <w:r w:rsidRPr="00AE53F3">
        <w:rPr>
          <w:rFonts w:ascii="Times New Roman" w:hAnsi="Times New Roman" w:cs="Times New Roman"/>
          <w:sz w:val="24"/>
          <w:szCs w:val="24"/>
        </w:rPr>
        <w:t>Основные задачи:</w:t>
      </w:r>
    </w:p>
    <w:p w:rsidR="00736CDB" w:rsidRPr="00AE53F3" w:rsidRDefault="00736CDB" w:rsidP="00BD44E2">
      <w:pPr>
        <w:pStyle w:val="NoSpacing"/>
        <w:ind w:left="-43"/>
        <w:jc w:val="both"/>
        <w:rPr>
          <w:rFonts w:ascii="Times New Roman" w:hAnsi="Times New Roman" w:cs="Times New Roman"/>
          <w:sz w:val="24"/>
          <w:szCs w:val="24"/>
        </w:rPr>
      </w:pPr>
      <w:r w:rsidRPr="00AE53F3">
        <w:rPr>
          <w:rFonts w:ascii="Times New Roman" w:hAnsi="Times New Roman" w:cs="Times New Roman"/>
          <w:sz w:val="24"/>
          <w:szCs w:val="24"/>
        </w:rPr>
        <w:t>- проводить ежегодное диагностирование детей на предмет выявления одаренности, определения их творческого потенциала, интересов и способностей;</w:t>
      </w:r>
    </w:p>
    <w:p w:rsidR="00736CDB" w:rsidRPr="00AE53F3" w:rsidRDefault="00736CDB" w:rsidP="00BD44E2">
      <w:pPr>
        <w:pStyle w:val="NoSpacing"/>
        <w:ind w:left="-43"/>
        <w:jc w:val="both"/>
        <w:rPr>
          <w:rFonts w:ascii="Times New Roman" w:hAnsi="Times New Roman" w:cs="Times New Roman"/>
          <w:sz w:val="24"/>
          <w:szCs w:val="24"/>
        </w:rPr>
      </w:pPr>
    </w:p>
    <w:p w:rsidR="00736CDB" w:rsidRPr="00AE53F3" w:rsidRDefault="00736CDB" w:rsidP="00BD44E2">
      <w:pPr>
        <w:pStyle w:val="NoSpacing"/>
        <w:ind w:left="-43"/>
        <w:jc w:val="both"/>
        <w:rPr>
          <w:rFonts w:ascii="Times New Roman" w:hAnsi="Times New Roman" w:cs="Times New Roman"/>
          <w:sz w:val="24"/>
          <w:szCs w:val="24"/>
        </w:rPr>
      </w:pPr>
      <w:r w:rsidRPr="00AE53F3">
        <w:rPr>
          <w:rFonts w:ascii="Times New Roman" w:hAnsi="Times New Roman" w:cs="Times New Roman"/>
          <w:sz w:val="24"/>
          <w:szCs w:val="24"/>
        </w:rPr>
        <w:t xml:space="preserve">- развивать способности и творческий потенциал одаренных детей черезразличные формы  деятельности; </w:t>
      </w:r>
    </w:p>
    <w:p w:rsidR="00736CDB" w:rsidRPr="00AE53F3" w:rsidRDefault="00736CDB" w:rsidP="00BD44E2">
      <w:pPr>
        <w:pStyle w:val="NoSpacing"/>
        <w:ind w:left="-43"/>
        <w:jc w:val="both"/>
        <w:rPr>
          <w:rFonts w:ascii="Times New Roman" w:hAnsi="Times New Roman" w:cs="Times New Roman"/>
          <w:sz w:val="24"/>
          <w:szCs w:val="24"/>
        </w:rPr>
      </w:pPr>
      <w:r w:rsidRPr="00AE53F3">
        <w:rPr>
          <w:rFonts w:ascii="Times New Roman" w:hAnsi="Times New Roman" w:cs="Times New Roman"/>
          <w:sz w:val="24"/>
          <w:szCs w:val="24"/>
        </w:rPr>
        <w:t xml:space="preserve">- регулярно проводить мониторинг личных достижений обучающихся; </w:t>
      </w:r>
    </w:p>
    <w:p w:rsidR="00736CDB" w:rsidRPr="00AE53F3" w:rsidRDefault="00736CDB" w:rsidP="00BD44E2">
      <w:pPr>
        <w:jc w:val="both"/>
      </w:pPr>
      <w:r w:rsidRPr="00AE53F3">
        <w:t>- совершенствовать меры поддержки одаренных детей;</w:t>
      </w:r>
    </w:p>
    <w:p w:rsidR="00736CDB" w:rsidRPr="00AE53F3" w:rsidRDefault="00736CDB" w:rsidP="00BD44E2">
      <w:pPr>
        <w:jc w:val="both"/>
      </w:pPr>
      <w:r w:rsidRPr="00AE53F3">
        <w:t>- проводить ежегодно обучение педагогических кадров для работы с одаренными детьми;</w:t>
      </w:r>
    </w:p>
    <w:p w:rsidR="00736CDB" w:rsidRPr="00AE53F3" w:rsidRDefault="00736CDB" w:rsidP="00BD44E2">
      <w:pPr>
        <w:jc w:val="both"/>
      </w:pPr>
      <w:r w:rsidRPr="00AE53F3">
        <w:t>- разработать методические рекомендации для работы с одаренными детьми.</w:t>
      </w:r>
    </w:p>
    <w:p w:rsidR="00736CDB" w:rsidRPr="00AE53F3" w:rsidRDefault="00736CDB" w:rsidP="00BD44E2">
      <w:pPr>
        <w:jc w:val="both"/>
      </w:pPr>
      <w:r w:rsidRPr="00AE53F3">
        <w:t xml:space="preserve">     Для реализации программы в учреждении ежегодно составляется  план работы, в который входят организационные, обучающие и конкурсные мероприятия  для детей отличающиеся ускоренным темпом развития и проявляющих особый интерес к конкретной  деятельности, а так же для педагогов осуществляющих педагогическое и психологическое сопровождение. </w:t>
      </w:r>
    </w:p>
    <w:p w:rsidR="00736CDB" w:rsidRDefault="00736CDB" w:rsidP="00BD44E2">
      <w:pPr>
        <w:jc w:val="center"/>
        <w:rPr>
          <w:b/>
          <w:bCs/>
          <w:lang w:val="ru-RU"/>
        </w:rPr>
      </w:pPr>
    </w:p>
    <w:p w:rsidR="00736CDB" w:rsidRDefault="00736CDB" w:rsidP="00BD44E2">
      <w:pPr>
        <w:jc w:val="center"/>
        <w:rPr>
          <w:b/>
          <w:bCs/>
          <w:lang w:val="ru-RU"/>
        </w:rPr>
      </w:pPr>
    </w:p>
    <w:p w:rsidR="00736CDB" w:rsidRDefault="00736CDB" w:rsidP="00BD44E2">
      <w:pPr>
        <w:jc w:val="center"/>
        <w:rPr>
          <w:b/>
          <w:bCs/>
          <w:lang w:val="ru-RU"/>
        </w:rPr>
      </w:pPr>
    </w:p>
    <w:p w:rsidR="00736CDB" w:rsidRPr="00AE53F3" w:rsidRDefault="00736CDB" w:rsidP="00BD44E2">
      <w:pPr>
        <w:jc w:val="center"/>
        <w:rPr>
          <w:b/>
          <w:bCs/>
        </w:rPr>
      </w:pPr>
      <w:r w:rsidRPr="00AE53F3">
        <w:rPr>
          <w:b/>
          <w:bCs/>
        </w:rPr>
        <w:t>Диагностирование детей на предмет выявления одаренности, определения их творческого потенциала, интересов и способностей.</w:t>
      </w:r>
    </w:p>
    <w:p w:rsidR="00736CDB" w:rsidRPr="00AE53F3" w:rsidRDefault="00736CDB" w:rsidP="00BD44E2">
      <w:pPr>
        <w:jc w:val="both"/>
      </w:pPr>
      <w:r w:rsidRPr="00AE53F3">
        <w:t>В учреждении создан банк данных одаренных детей. В 201</w:t>
      </w:r>
      <w:r w:rsidRPr="00AE53F3">
        <w:rPr>
          <w:lang w:val="ru-RU"/>
        </w:rPr>
        <w:t>7</w:t>
      </w:r>
      <w:r w:rsidRPr="00AE53F3">
        <w:t xml:space="preserve"> году количество детей  в  банке данных  </w:t>
      </w:r>
      <w:r w:rsidRPr="00AE53F3">
        <w:rPr>
          <w:lang w:val="ru-RU"/>
        </w:rPr>
        <w:t>-</w:t>
      </w:r>
      <w:r w:rsidRPr="00AE53F3">
        <w:t xml:space="preserve"> 37. Выявление одаренных детей в учреждении происходит при помощи метода наблюдений и диагностических методик («Опросник креативности личности Девиса», «Карта одаренности Хаана и Каффа»). </w:t>
      </w:r>
    </w:p>
    <w:p w:rsidR="00736CDB" w:rsidRPr="00AE53F3" w:rsidRDefault="00736CDB" w:rsidP="00BD44E2">
      <w:pPr>
        <w:pStyle w:val="ListParagraph"/>
        <w:jc w:val="both"/>
        <w:rPr>
          <w:b/>
          <w:bCs/>
        </w:rPr>
      </w:pPr>
    </w:p>
    <w:p w:rsidR="00736CDB" w:rsidRPr="00AE53F3" w:rsidRDefault="00736CDB" w:rsidP="00BD44E2">
      <w:pPr>
        <w:pStyle w:val="ListParagraph"/>
        <w:jc w:val="center"/>
        <w:rPr>
          <w:b/>
          <w:bCs/>
        </w:rPr>
      </w:pPr>
      <w:r w:rsidRPr="00AE53F3">
        <w:rPr>
          <w:b/>
          <w:bCs/>
        </w:rPr>
        <w:t>Развитие способностей и творческого потенциала, одаренных детей через различные формы  деятельности.</w:t>
      </w:r>
    </w:p>
    <w:p w:rsidR="00736CDB" w:rsidRPr="00AE53F3" w:rsidRDefault="00736CDB" w:rsidP="00BD44E2">
      <w:pPr>
        <w:pStyle w:val="ListParagraph"/>
        <w:jc w:val="both"/>
        <w:rPr>
          <w:b/>
          <w:bCs/>
        </w:rPr>
      </w:pPr>
      <w:r w:rsidRPr="00AE53F3">
        <w:t xml:space="preserve">     Работа с одаренными детьми проходит в следующих формах: индивидуальное обучение и обучение в малых группах внутри объединения;работа над исследовательскими и творческими проектами в режиме наставничества; участие в работе научного общества «Дискавери», научно-практических конференций, профильных лагерей, профильных очно-заочных школ; участие в персональных выставках, творческих конкурсах, фестивалях, соревнованиях,  первенствах, концертах на разных уровнях (внутри учреждения, в районных, краевых, всероссийских, международных).</w:t>
      </w:r>
    </w:p>
    <w:p w:rsidR="00736CDB" w:rsidRPr="00AE53F3" w:rsidRDefault="00736CDB" w:rsidP="00BD44E2">
      <w:pPr>
        <w:pStyle w:val="ListParagraph"/>
        <w:jc w:val="both"/>
      </w:pPr>
      <w:r w:rsidRPr="00AE53F3">
        <w:t xml:space="preserve">     Индивидуальное обучение и обучение в малых группах  ведется по индивидуальным образовательным маршрутам (ИОМ). ИОМ имеют одаренные дети, занимающиеся в ЦРТДиЮ не менее 1 года. Маршрут составляется педагогом совместно с обучающимся, как правило на один год и обновляется после реализации поставленной цели. Все обучающиеся, занесенные в банк данных одаренных  имеют ИОМ. </w:t>
      </w:r>
    </w:p>
    <w:p w:rsidR="00736CDB" w:rsidRPr="00AE53F3" w:rsidRDefault="00736CDB" w:rsidP="00BD44E2">
      <w:pPr>
        <w:pStyle w:val="ListParagraph"/>
        <w:jc w:val="both"/>
        <w:rPr>
          <w:lang w:val="ru-RU"/>
        </w:rPr>
      </w:pPr>
      <w:r>
        <w:rPr>
          <w:noProof/>
          <w:lang w:val="ru-RU" w:eastAsia="ru-RU"/>
        </w:rPr>
        <w:pict>
          <v:shape id="Text Box 64" o:spid="_x0000_s1038" type="#_x0000_t202" style="position:absolute;left:0;text-align:left;margin-left:355.75pt;margin-top:88.85pt;width:189pt;height:33.75pt;z-index:251653632;visibility:visible" strokecolor="white">
            <v:textbox style="mso-next-textbox:#Text Box 64">
              <w:txbxContent>
                <w:p w:rsidR="00736CDB" w:rsidRPr="00B227C3" w:rsidRDefault="00736CDB" w:rsidP="00BD44E2">
                  <w:pPr>
                    <w:jc w:val="center"/>
                  </w:pPr>
                  <w:r w:rsidRPr="00B227C3">
                    <w:t>Выступает старшая группа студии «Фантазия»</w:t>
                  </w:r>
                </w:p>
              </w:txbxContent>
            </v:textbox>
            <w10:wrap type="square"/>
          </v:shape>
        </w:pict>
      </w:r>
      <w:r>
        <w:rPr>
          <w:noProof/>
          <w:lang w:val="ru-RU" w:eastAsia="ru-RU"/>
        </w:rPr>
        <w:pict>
          <v:shape id="Рисунок 19" o:spid="_x0000_s1039" type="#_x0000_t75" style="position:absolute;left:0;text-align:left;margin-left:354.15pt;margin-top:6.35pt;width:192pt;height:83.25pt;z-index:251650560;visibility:visible">
            <v:imagedata r:id="rId20" o:title=""/>
            <w10:wrap type="square"/>
          </v:shape>
        </w:pict>
      </w:r>
      <w:r w:rsidRPr="00AE53F3">
        <w:t xml:space="preserve">     Как правило, большинство детей, с которыми ведется индивидуальная работа, входят в число учащихся научного общества "Дискавери". Количество членов НОУ растет. В 201</w:t>
      </w:r>
      <w:r w:rsidRPr="00AE53F3">
        <w:rPr>
          <w:lang w:val="ru-RU"/>
        </w:rPr>
        <w:t>6</w:t>
      </w:r>
      <w:r w:rsidRPr="00AE53F3">
        <w:t xml:space="preserve"> году их количество было равно 82, в текущем году их – 84 человека. В рамках НОУ обучающиеся под руководством педагогов участвуют в конкурсных мероприятиях разного уровня, в число которых входят научно-практические конференции. На работу, включающую в себя подготовку детей к конкурсным мероприятиям, работу над проектами и исследования  в учебном расписании выделены оплачиваемые для педагога часы. Их количество зависит от числа детей, с которыми ведется целенаправленная работа. В среднем 1-2 часа еженедельно. В это время педагог осуществляет педагогическую и психологическую поддержку ребенка. В 201</w:t>
      </w:r>
      <w:r w:rsidRPr="00AE53F3">
        <w:rPr>
          <w:lang w:val="ru-RU"/>
        </w:rPr>
        <w:t>6</w:t>
      </w:r>
      <w:r w:rsidRPr="00AE53F3">
        <w:t xml:space="preserve"> году в учреждении  1</w:t>
      </w:r>
      <w:r w:rsidRPr="00AE53F3">
        <w:rPr>
          <w:lang w:val="ru-RU"/>
        </w:rPr>
        <w:t>2</w:t>
      </w:r>
      <w:r w:rsidRPr="00AE53F3">
        <w:t xml:space="preserve"> педагогов осуществляет такую деятельность.Обучающиеся, имеющие склонность к определенному виду деятельности активно участвуют в работе профильных лагерей и очно-заочных школ. В 201</w:t>
      </w:r>
      <w:r w:rsidRPr="00AE53F3">
        <w:rPr>
          <w:lang w:val="ru-RU"/>
        </w:rPr>
        <w:t>7</w:t>
      </w:r>
      <w:r w:rsidRPr="00AE53F3">
        <w:t xml:space="preserve"> году функционировал  профильны</w:t>
      </w:r>
      <w:r w:rsidRPr="00AE53F3">
        <w:rPr>
          <w:lang w:val="ru-RU"/>
        </w:rPr>
        <w:t>й</w:t>
      </w:r>
      <w:r w:rsidRPr="00AE53F3">
        <w:t xml:space="preserve"> лагеря</w:t>
      </w:r>
      <w:r w:rsidRPr="00AE53F3">
        <w:rPr>
          <w:lang w:val="ru-RU"/>
        </w:rPr>
        <w:t>ь</w:t>
      </w:r>
      <w:r w:rsidRPr="00AE53F3">
        <w:t xml:space="preserve"> "Кедровка" (эколого-биологической направленности)</w:t>
      </w:r>
      <w:r w:rsidRPr="00AE53F3">
        <w:rPr>
          <w:lang w:val="ru-RU"/>
        </w:rPr>
        <w:t>.</w:t>
      </w:r>
      <w:r w:rsidRPr="00AE53F3">
        <w:t xml:space="preserve"> </w:t>
      </w:r>
    </w:p>
    <w:p w:rsidR="00736CDB" w:rsidRPr="00AE53F3" w:rsidRDefault="00736CDB" w:rsidP="00BD44E2">
      <w:pPr>
        <w:pStyle w:val="ListParagraph"/>
        <w:jc w:val="both"/>
        <w:rPr>
          <w:lang w:val="ru-RU"/>
        </w:rPr>
      </w:pPr>
      <w:r w:rsidRPr="00AE53F3">
        <w:rPr>
          <w:lang w:val="ru-RU"/>
        </w:rPr>
        <w:t>В 2016 году на базе ЦРТДиЮ нача работу филиал</w:t>
      </w:r>
      <w:r w:rsidRPr="00AE53F3">
        <w:t xml:space="preserve"> Краевой очно-заочной экологической школ</w:t>
      </w:r>
      <w:r w:rsidRPr="00AE53F3">
        <w:rPr>
          <w:lang w:val="ru-RU"/>
        </w:rPr>
        <w:t>ы</w:t>
      </w:r>
      <w:r w:rsidRPr="00AE53F3">
        <w:t xml:space="preserve"> </w:t>
      </w:r>
      <w:r w:rsidRPr="00AE53F3">
        <w:rPr>
          <w:lang w:val="ru-RU"/>
        </w:rPr>
        <w:t>(</w:t>
      </w:r>
      <w:r w:rsidRPr="00AE53F3">
        <w:t xml:space="preserve"> г. Хабаровск</w:t>
      </w:r>
      <w:r w:rsidRPr="00AE53F3">
        <w:rPr>
          <w:lang w:val="ru-RU"/>
        </w:rPr>
        <w:t>). В муниципальной очно-заочной эколого-биологической школе в 2017 году обучалось 26 учашихся девяти образовательных учреждений района.</w:t>
      </w:r>
    </w:p>
    <w:p w:rsidR="00736CDB" w:rsidRPr="00AE53F3" w:rsidRDefault="00736CDB" w:rsidP="00BD44E2">
      <w:pPr>
        <w:jc w:val="both"/>
      </w:pPr>
      <w:r>
        <w:rPr>
          <w:noProof/>
          <w:lang w:val="ru-RU" w:eastAsia="ru-RU"/>
        </w:rPr>
        <w:pict>
          <v:shape id="Text Box 65" o:spid="_x0000_s1040" type="#_x0000_t202" style="position:absolute;left:0;text-align:left;margin-left:342.25pt;margin-top:201.05pt;width:195.75pt;height:56.25pt;z-index:251651584;visibility:visible" strokecolor="white">
            <v:textbox style="mso-next-textbox:#Text Box 65">
              <w:txbxContent>
                <w:p w:rsidR="00736CDB" w:rsidRPr="00F42CD1" w:rsidRDefault="00736CDB" w:rsidP="00BD44E2">
                  <w:pPr>
                    <w:jc w:val="center"/>
                  </w:pPr>
                  <w:r>
                    <w:t>Победители и призеры 1</w:t>
                  </w:r>
                  <w:r>
                    <w:rPr>
                      <w:lang w:val="ru-RU"/>
                    </w:rPr>
                    <w:t>1</w:t>
                  </w:r>
                  <w:r w:rsidRPr="00F42CD1">
                    <w:t xml:space="preserve"> районного слета туристов - краеведов</w:t>
                  </w:r>
                </w:p>
              </w:txbxContent>
            </v:textbox>
            <w10:wrap type="square"/>
          </v:shape>
        </w:pict>
      </w:r>
      <w:r>
        <w:rPr>
          <w:noProof/>
          <w:lang w:val="ru-RU" w:eastAsia="ru-RU"/>
        </w:rPr>
        <w:pict>
          <v:shape id="Рисунок 11" o:spid="_x0000_s1041" type="#_x0000_t75" style="position:absolute;left:0;text-align:left;margin-left:339.15pt;margin-top:67.55pt;width:200.25pt;height:133.5pt;z-index:-251663872;visibility:visible" wrapcoords="-81 0 -81 21479 21600 21479 21600 0 -81 0">
            <v:imagedata r:id="rId21" o:title=""/>
            <w10:wrap type="tight"/>
          </v:shape>
        </w:pict>
      </w:r>
      <w:r w:rsidRPr="00AE53F3">
        <w:t>Для развития творческого потенциала и поддержки одаренности, в учреждении создаются условия для участия обучающихся в конкурсных мероприятиях разного уровня.  Педагогическим коллективом рассматриваются все, поступающие извне предложения. Для поездки детей на краевые конкурсы привлекаются средства родителей и социальных партнеров, к числу которых относятся ОАО "Ургалуголь", частные предприниматели. Участие детей во Всероссийских конкурсах происходит в основном дистанционно. Это очень удобно, в виду удаленности П.Чегдомын от городов России. По той же причине, ЦРТДиЮ на своей базе ежегодно организует муниципальные конкурсные мероприятия, среди которых: туристический слет им. Л.Б. Грищенко, первенства  по спортивному туризму,  конкурсы чтецов, соревнования (по волейболу, настольному теннису, баскетболу), фотоконкурсы, фестивали,  краеведческие конференции,  конкурсы  детского творчества, экологические праздники,  брейн-ринг и др.  В  201</w:t>
      </w:r>
      <w:r w:rsidRPr="00AE53F3">
        <w:rPr>
          <w:lang w:val="ru-RU"/>
        </w:rPr>
        <w:t>7</w:t>
      </w:r>
      <w:r w:rsidRPr="00AE53F3">
        <w:t xml:space="preserve"> году </w:t>
      </w:r>
      <w:r w:rsidRPr="00AE53F3">
        <w:rPr>
          <w:lang w:val="ru-RU"/>
        </w:rPr>
        <w:t>проведено</w:t>
      </w:r>
      <w:r w:rsidRPr="00AE53F3">
        <w:t xml:space="preserve"> </w:t>
      </w:r>
      <w:r w:rsidRPr="00AE53F3">
        <w:rPr>
          <w:lang w:val="ru-RU"/>
        </w:rPr>
        <w:t>35</w:t>
      </w:r>
      <w:r w:rsidRPr="00AE53F3">
        <w:t xml:space="preserve"> мероприятий.</w:t>
      </w:r>
    </w:p>
    <w:p w:rsidR="00736CDB" w:rsidRPr="00AE53F3" w:rsidRDefault="00736CDB" w:rsidP="00BD44E2">
      <w:pPr>
        <w:pStyle w:val="ListParagraph"/>
        <w:jc w:val="both"/>
        <w:rPr>
          <w:lang w:val="ru-RU"/>
        </w:rPr>
      </w:pPr>
      <w:r w:rsidRPr="00AE53F3">
        <w:t xml:space="preserve">     В раскрытии творческого потенциала детей важную роль играет концертная деятельность</w:t>
      </w:r>
      <w:r w:rsidRPr="00AE53F3">
        <w:rPr>
          <w:lang w:val="ru-RU"/>
        </w:rPr>
        <w:t xml:space="preserve">. </w:t>
      </w:r>
      <w:r w:rsidRPr="00AE53F3">
        <w:t>Творческие коллективы ЦРТДиЮ в текущем  году участвовали в праздничных концертах посвященных Дню учителя,  Дню Победы, Дню предпринимателя, Дню энергетика, Женскому дню, Дню России.</w:t>
      </w:r>
    </w:p>
    <w:p w:rsidR="00736CDB" w:rsidRPr="00AE53F3" w:rsidRDefault="00736CDB" w:rsidP="00BD44E2">
      <w:pPr>
        <w:pStyle w:val="ListParagraph"/>
        <w:jc w:val="center"/>
        <w:rPr>
          <w:b/>
          <w:bCs/>
        </w:rPr>
      </w:pPr>
      <w:r w:rsidRPr="00AE53F3">
        <w:rPr>
          <w:b/>
          <w:bCs/>
        </w:rPr>
        <w:t>Мониторинг личных достижений обучающихся</w:t>
      </w:r>
    </w:p>
    <w:p w:rsidR="00736CDB" w:rsidRPr="00AE53F3" w:rsidRDefault="00736CDB" w:rsidP="00BD44E2">
      <w:pPr>
        <w:pStyle w:val="ListParagraph"/>
        <w:ind w:hanging="720"/>
        <w:jc w:val="both"/>
      </w:pPr>
      <w:r w:rsidRPr="00AE53F3">
        <w:t xml:space="preserve">В </w:t>
      </w:r>
      <w:r w:rsidRPr="00AE53F3">
        <w:rPr>
          <w:lang w:val="ru-RU"/>
        </w:rPr>
        <w:t xml:space="preserve">    </w:t>
      </w:r>
      <w:r w:rsidRPr="00AE53F3">
        <w:t>учреждении регулярно проводится мониторинг личных достижений обучающихся. В 201</w:t>
      </w:r>
      <w:r w:rsidRPr="00AE53F3">
        <w:rPr>
          <w:lang w:val="ru-RU"/>
        </w:rPr>
        <w:t>7</w:t>
      </w:r>
      <w:r w:rsidRPr="00AE53F3">
        <w:t xml:space="preserve"> году </w:t>
      </w:r>
      <w:r w:rsidRPr="00AE53F3">
        <w:rPr>
          <w:lang w:val="ru-RU"/>
        </w:rPr>
        <w:t>250</w:t>
      </w:r>
      <w:r w:rsidRPr="00AE53F3">
        <w:t xml:space="preserve"> обучающихся  ЦРТДиЮ, поощрены  на муниципальном уровне за успехи в области образовательной деятельности, культуры, спорта,  </w:t>
      </w:r>
      <w:r w:rsidRPr="00AE53F3">
        <w:rPr>
          <w:lang w:val="ru-RU"/>
        </w:rPr>
        <w:t>37</w:t>
      </w:r>
      <w:r w:rsidRPr="00AE53F3">
        <w:t xml:space="preserve"> обучающихся поощрены на краевом уровне, </w:t>
      </w:r>
      <w:r w:rsidRPr="00AE53F3">
        <w:rPr>
          <w:lang w:val="ru-RU"/>
        </w:rPr>
        <w:t xml:space="preserve">70 </w:t>
      </w:r>
      <w:r w:rsidRPr="00AE53F3">
        <w:t xml:space="preserve">обучающихся поощрены Всероссийском уровне и </w:t>
      </w:r>
      <w:r w:rsidRPr="00AE53F3">
        <w:rPr>
          <w:lang w:val="ru-RU"/>
        </w:rPr>
        <w:t>40</w:t>
      </w:r>
      <w:r w:rsidRPr="00AE53F3">
        <w:t xml:space="preserve"> – на Международном. </w:t>
      </w:r>
    </w:p>
    <w:p w:rsidR="00736CDB" w:rsidRPr="00AE53F3" w:rsidRDefault="00736CDB" w:rsidP="00BD44E2">
      <w:pPr>
        <w:pStyle w:val="ListParagraph"/>
        <w:ind w:hanging="720"/>
        <w:jc w:val="center"/>
      </w:pPr>
    </w:p>
    <w:p w:rsidR="00736CDB" w:rsidRPr="00AE53F3" w:rsidRDefault="00736CDB" w:rsidP="00BD44E2">
      <w:pPr>
        <w:pStyle w:val="ListParagraph"/>
        <w:ind w:hanging="720"/>
        <w:jc w:val="both"/>
      </w:pPr>
      <w:r w:rsidRPr="00AE53F3">
        <w:t xml:space="preserve">                 В 201</w:t>
      </w:r>
      <w:r w:rsidRPr="00AE53F3">
        <w:rPr>
          <w:lang w:val="ru-RU"/>
        </w:rPr>
        <w:t>6</w:t>
      </w:r>
      <w:r w:rsidRPr="00AE53F3">
        <w:t xml:space="preserve"> году в деятельности научного общества учащихся «Дискавери» участвовали 8</w:t>
      </w:r>
      <w:r w:rsidRPr="00AE53F3">
        <w:rPr>
          <w:lang w:val="ru-RU"/>
        </w:rPr>
        <w:t>4</w:t>
      </w:r>
      <w:r w:rsidRPr="00AE53F3">
        <w:t xml:space="preserve"> обучающихся. Из них 5</w:t>
      </w:r>
      <w:r w:rsidRPr="00AE53F3">
        <w:rPr>
          <w:lang w:val="ru-RU"/>
        </w:rPr>
        <w:t>7</w:t>
      </w:r>
      <w:r w:rsidRPr="00AE53F3">
        <w:t xml:space="preserve"> человек стали победителями и призерами научно-практической конференции НОУ «Дискавери» за что награждены грамотами. </w:t>
      </w:r>
      <w:r w:rsidRPr="00AE53F3">
        <w:rPr>
          <w:lang w:val="ru-RU"/>
        </w:rPr>
        <w:t>4</w:t>
      </w:r>
      <w:r w:rsidRPr="00AE53F3">
        <w:t xml:space="preserve">0 обучающихся представляли учреждение на  </w:t>
      </w:r>
      <w:r w:rsidRPr="00AE53F3">
        <w:rPr>
          <w:lang w:val="ru-RU"/>
        </w:rPr>
        <w:t>11</w:t>
      </w:r>
      <w:r w:rsidRPr="00AE53F3">
        <w:t xml:space="preserve"> районной научно-практической конференции муниципального НОУ, из них победителями стали </w:t>
      </w:r>
      <w:r w:rsidRPr="00AE53F3">
        <w:rPr>
          <w:lang w:val="ru-RU"/>
        </w:rPr>
        <w:t>20</w:t>
      </w:r>
      <w:r w:rsidRPr="00AE53F3">
        <w:t xml:space="preserve"> человек и призерами - </w:t>
      </w:r>
      <w:r w:rsidRPr="00AE53F3">
        <w:rPr>
          <w:lang w:val="ru-RU"/>
        </w:rPr>
        <w:t>20</w:t>
      </w:r>
      <w:r w:rsidRPr="00AE53F3">
        <w:t xml:space="preserve"> человек. </w:t>
      </w:r>
      <w:r w:rsidRPr="00AE53F3">
        <w:rPr>
          <w:lang w:val="ru-RU"/>
        </w:rPr>
        <w:t>76</w:t>
      </w:r>
      <w:r w:rsidRPr="00AE53F3">
        <w:t xml:space="preserve"> участников НОУ участвовали в районных конкурсах из них 1</w:t>
      </w:r>
      <w:r w:rsidRPr="00AE53F3">
        <w:rPr>
          <w:lang w:val="ru-RU"/>
        </w:rPr>
        <w:t>4</w:t>
      </w:r>
      <w:r w:rsidRPr="00AE53F3">
        <w:t xml:space="preserve"> стали победителями, </w:t>
      </w:r>
      <w:r w:rsidRPr="00AE53F3">
        <w:rPr>
          <w:lang w:val="ru-RU"/>
        </w:rPr>
        <w:t>21</w:t>
      </w:r>
      <w:r w:rsidRPr="00AE53F3">
        <w:t xml:space="preserve"> – призерами. </w:t>
      </w:r>
      <w:r w:rsidRPr="00AE53F3">
        <w:rPr>
          <w:lang w:val="ru-RU"/>
        </w:rPr>
        <w:t>10</w:t>
      </w:r>
      <w:r w:rsidRPr="00AE53F3">
        <w:t xml:space="preserve"> детей и подростков стали участниками краевых конкурсов и соревнований, из них </w:t>
      </w:r>
      <w:r w:rsidRPr="00AE53F3">
        <w:rPr>
          <w:lang w:val="ru-RU"/>
        </w:rPr>
        <w:t>3</w:t>
      </w:r>
      <w:r w:rsidRPr="00AE53F3">
        <w:t xml:space="preserve"> призер</w:t>
      </w:r>
      <w:r w:rsidRPr="00AE53F3">
        <w:rPr>
          <w:lang w:val="ru-RU"/>
        </w:rPr>
        <w:t>а</w:t>
      </w:r>
      <w:r w:rsidRPr="00AE53F3">
        <w:t xml:space="preserve">. </w:t>
      </w:r>
      <w:r w:rsidRPr="00AE53F3">
        <w:rPr>
          <w:lang w:val="ru-RU"/>
        </w:rPr>
        <w:t>У</w:t>
      </w:r>
      <w:r w:rsidRPr="00AE53F3">
        <w:t>частниками Всероссийских конкурсов</w:t>
      </w:r>
      <w:r w:rsidRPr="00AE53F3">
        <w:rPr>
          <w:lang w:val="ru-RU"/>
        </w:rPr>
        <w:t xml:space="preserve"> стали 25 человек</w:t>
      </w:r>
      <w:r w:rsidRPr="00AE53F3">
        <w:t xml:space="preserve">, </w:t>
      </w:r>
      <w:r w:rsidRPr="00AE53F3">
        <w:rPr>
          <w:lang w:val="ru-RU"/>
        </w:rPr>
        <w:t>из них 15</w:t>
      </w:r>
      <w:r w:rsidRPr="00AE53F3">
        <w:t xml:space="preserve"> человек стали победителями и </w:t>
      </w:r>
      <w:r w:rsidRPr="00AE53F3">
        <w:rPr>
          <w:lang w:val="ru-RU"/>
        </w:rPr>
        <w:t>3</w:t>
      </w:r>
      <w:r w:rsidRPr="00AE53F3">
        <w:t xml:space="preserve"> – призерами. </w:t>
      </w:r>
      <w:r w:rsidRPr="00AE53F3">
        <w:rPr>
          <w:lang w:val="ru-RU"/>
        </w:rPr>
        <w:t>Десять</w:t>
      </w:r>
      <w:r w:rsidRPr="00AE53F3">
        <w:t xml:space="preserve"> обучающихся приняли участие в Международных конкурсах, из них </w:t>
      </w:r>
      <w:r w:rsidRPr="00AE53F3">
        <w:rPr>
          <w:lang w:val="ru-RU"/>
        </w:rPr>
        <w:t>3 человека</w:t>
      </w:r>
      <w:r w:rsidRPr="00AE53F3">
        <w:t xml:space="preserve"> стал призерами. </w:t>
      </w:r>
    </w:p>
    <w:p w:rsidR="00736CDB" w:rsidRPr="00AE53F3" w:rsidRDefault="00736CDB" w:rsidP="00BD44E2">
      <w:pPr>
        <w:pStyle w:val="ListParagraph"/>
        <w:jc w:val="both"/>
      </w:pPr>
    </w:p>
    <w:p w:rsidR="00736CDB" w:rsidRPr="00AE53F3" w:rsidRDefault="00736CDB" w:rsidP="00BD44E2">
      <w:pPr>
        <w:pStyle w:val="ListParagraph"/>
        <w:jc w:val="both"/>
        <w:rPr>
          <w:b/>
          <w:bCs/>
          <w:lang w:val="ru-RU"/>
        </w:rPr>
      </w:pPr>
      <w:r w:rsidRPr="00AE53F3">
        <w:t xml:space="preserve">     Ежегодно обучающиеся ЦРТДиЮ становятся лауреатами премии Главы Верхнебуреинского района. </w:t>
      </w:r>
      <w:r w:rsidRPr="00AE53F3">
        <w:rPr>
          <w:lang w:val="ru-RU"/>
        </w:rPr>
        <w:t>В 2016 году лауреатом стала Захарова Александра (номинация «Творчество»).</w:t>
      </w:r>
      <w:r w:rsidRPr="00AE53F3">
        <w:t xml:space="preserve"> </w:t>
      </w:r>
      <w:r w:rsidRPr="00AE53F3">
        <w:rPr>
          <w:lang w:val="ru-RU"/>
        </w:rPr>
        <w:t>О</w:t>
      </w:r>
      <w:r w:rsidRPr="00AE53F3">
        <w:t>тмечен благодарностью Главы</w:t>
      </w:r>
      <w:r w:rsidRPr="00AE53F3">
        <w:rPr>
          <w:lang w:val="ru-RU"/>
        </w:rPr>
        <w:t xml:space="preserve"> за успехи в спорте Радько Антон</w:t>
      </w:r>
      <w:r w:rsidRPr="00AE53F3">
        <w:t>.</w:t>
      </w:r>
      <w:r w:rsidRPr="00AE53F3">
        <w:rPr>
          <w:lang w:val="ru-RU"/>
        </w:rPr>
        <w:t xml:space="preserve"> В 2017 году премию главы получили Захарова Варвара (номинация «Творчество») и Керн Данила (номинация «Спорт»).</w:t>
      </w:r>
    </w:p>
    <w:p w:rsidR="00736CDB" w:rsidRPr="00AE53F3" w:rsidRDefault="00736CDB" w:rsidP="00BD44E2">
      <w:pPr>
        <w:pStyle w:val="ListParagraph"/>
        <w:jc w:val="center"/>
        <w:rPr>
          <w:b/>
          <w:bCs/>
        </w:rPr>
      </w:pPr>
      <w:r w:rsidRPr="00AE53F3">
        <w:rPr>
          <w:b/>
          <w:bCs/>
        </w:rPr>
        <w:t>Меры поддержки одаренных детей</w:t>
      </w:r>
    </w:p>
    <w:p w:rsidR="00736CDB" w:rsidRPr="00AE53F3" w:rsidRDefault="00736CDB" w:rsidP="00BD44E2">
      <w:pPr>
        <w:pStyle w:val="ListParagraph"/>
        <w:jc w:val="both"/>
      </w:pPr>
      <w:r w:rsidRPr="00AE53F3">
        <w:t xml:space="preserve">     В ЦРТДиЮ разработаны меры поддержки одаренных детей, среди них: освещение достижений обучающихся в СМИ;размещение фотографий одаренных детей, их достижений,  грамот и дипломов на стендах  и витринах ЦРТДиЮ;организация персональных выставок обучающихся;написание рекомендаций (ходатайств) на получение наградных путевок в краевые, Всероссийские оздоровительно-образовательные детские центры и на получение ежегодной премии Губернатора Хабаровского края и Главы Верхнебуреинского муниципального района.</w:t>
      </w:r>
    </w:p>
    <w:p w:rsidR="00736CDB" w:rsidRPr="00AE53F3" w:rsidRDefault="00736CDB" w:rsidP="00BD44E2">
      <w:pPr>
        <w:pStyle w:val="ListParagraph"/>
        <w:jc w:val="both"/>
      </w:pPr>
      <w:r w:rsidRPr="00AE53F3">
        <w:t xml:space="preserve">     В 201</w:t>
      </w:r>
      <w:r>
        <w:rPr>
          <w:lang w:val="ru-RU"/>
        </w:rPr>
        <w:t>7</w:t>
      </w:r>
      <w:r w:rsidRPr="00AE53F3">
        <w:t xml:space="preserve"> году,  достижения обучающихся ЦРТДиЮ активно освещались в средствах массовой информации. В газете «Рабочее слово» - </w:t>
      </w:r>
      <w:r w:rsidRPr="00AE53F3">
        <w:rPr>
          <w:lang w:val="ru-RU"/>
        </w:rPr>
        <w:t>12</w:t>
      </w:r>
      <w:r w:rsidRPr="00AE53F3">
        <w:t xml:space="preserve"> статей, на сайте ЦРТДиЮ 4</w:t>
      </w:r>
      <w:r w:rsidRPr="00AE53F3">
        <w:rPr>
          <w:lang w:val="ru-RU"/>
        </w:rPr>
        <w:t>6</w:t>
      </w:r>
      <w:r w:rsidRPr="00AE53F3">
        <w:t xml:space="preserve"> заметок, в журнале «Дополнительное образование детей в Хабаровском крае» </w:t>
      </w:r>
      <w:r w:rsidRPr="00AE53F3">
        <w:rPr>
          <w:lang w:val="ru-RU"/>
        </w:rPr>
        <w:t>2</w:t>
      </w:r>
      <w:r w:rsidRPr="00AE53F3">
        <w:t xml:space="preserve"> стать</w:t>
      </w:r>
      <w:r w:rsidRPr="00AE53F3">
        <w:rPr>
          <w:lang w:val="ru-RU"/>
        </w:rPr>
        <w:t>и, в сетевых изданиях – 10 публикаций</w:t>
      </w:r>
      <w:r w:rsidRPr="00AE53F3">
        <w:t xml:space="preserve">. С 2014 года на сайте ЦРТДиЮ в разделе "Родителям", в рубрике "Наши звездочки" стали размещать статьи об одаренных детях. В </w:t>
      </w:r>
      <w:r w:rsidRPr="00AE53F3">
        <w:rPr>
          <w:lang w:val="ru-RU"/>
        </w:rPr>
        <w:t>2017</w:t>
      </w:r>
      <w:r w:rsidRPr="00AE53F3">
        <w:t xml:space="preserve"> году размещены материалы о</w:t>
      </w:r>
      <w:r w:rsidRPr="00AE53F3">
        <w:rPr>
          <w:lang w:val="ru-RU"/>
        </w:rPr>
        <w:t xml:space="preserve"> Радько Антоне</w:t>
      </w:r>
      <w:r w:rsidRPr="00AE53F3">
        <w:t>.</w:t>
      </w:r>
    </w:p>
    <w:p w:rsidR="00736CDB" w:rsidRPr="00AE53F3" w:rsidRDefault="00736CDB" w:rsidP="00BD44E2">
      <w:pPr>
        <w:pStyle w:val="ListParagraph"/>
        <w:jc w:val="both"/>
      </w:pPr>
      <w:r w:rsidRPr="00AE53F3">
        <w:t xml:space="preserve">     В учреждении поддерживаются в рабочем состояниистенды «Наши звездочки», «Научное общество «Дискавери», «В городе детства…», турклуб "Янкан", "Пчелка", Театральная группа "Браво", Церемониальный отряд "Звезда", Хореографическая студия "Фантазия" и создаются новые для разных направленностей и объединений. В 201</w:t>
      </w:r>
      <w:r w:rsidRPr="00AE53F3">
        <w:rPr>
          <w:lang w:val="ru-RU"/>
        </w:rPr>
        <w:t>7</w:t>
      </w:r>
      <w:r w:rsidRPr="00AE53F3">
        <w:t xml:space="preserve"> году </w:t>
      </w:r>
      <w:r w:rsidRPr="00AE53F3">
        <w:rPr>
          <w:lang w:val="ru-RU"/>
        </w:rPr>
        <w:t>обновлены</w:t>
      </w:r>
      <w:r w:rsidRPr="00AE53F3">
        <w:t xml:space="preserve"> стенды и витрина для кубков  объединениям  физкультурно-спортивной направленности, объединению "Оч.умелые ручки". </w:t>
      </w:r>
    </w:p>
    <w:p w:rsidR="00736CDB" w:rsidRPr="00AE53F3" w:rsidRDefault="00736CDB" w:rsidP="00BD44E2">
      <w:pPr>
        <w:pStyle w:val="ListParagraph"/>
        <w:jc w:val="both"/>
      </w:pPr>
      <w:r w:rsidRPr="00AE53F3">
        <w:t xml:space="preserve">     </w:t>
      </w:r>
    </w:p>
    <w:p w:rsidR="00736CDB" w:rsidRPr="00AE53F3" w:rsidRDefault="00736CDB" w:rsidP="00BD44E2">
      <w:pPr>
        <w:pStyle w:val="ListParagraph"/>
        <w:jc w:val="center"/>
        <w:rPr>
          <w:b/>
          <w:bCs/>
        </w:rPr>
      </w:pPr>
      <w:r w:rsidRPr="00AE53F3">
        <w:rPr>
          <w:b/>
          <w:bCs/>
        </w:rPr>
        <w:t>Обучение педагогических кадров для работы с одаренными детьми.</w:t>
      </w:r>
    </w:p>
    <w:p w:rsidR="00736CDB" w:rsidRPr="00AE53F3" w:rsidRDefault="00736CDB" w:rsidP="00BD44E2">
      <w:pPr>
        <w:pStyle w:val="ListParagraph"/>
        <w:jc w:val="both"/>
        <w:rPr>
          <w:b/>
          <w:bCs/>
        </w:rPr>
      </w:pPr>
      <w:r w:rsidRPr="00AE53F3">
        <w:t xml:space="preserve">Ежегодно в ЦРТДиЮ проводятся обучающие семинары для педагогов, направленные на повышения компетентности в области проблем детской одаренности. В текущем году в рамках работы проблемно-целевой группы для педагогов, проведен семинар «Организация индивидуальной работы с одаренными детьми и детьми ОВЗ»..  </w:t>
      </w:r>
    </w:p>
    <w:p w:rsidR="00736CDB" w:rsidRPr="00AE53F3" w:rsidRDefault="00736CDB" w:rsidP="00BD44E2">
      <w:pPr>
        <w:pStyle w:val="Standard"/>
        <w:ind w:left="-142"/>
        <w:jc w:val="center"/>
        <w:rPr>
          <w:b/>
          <w:bCs/>
        </w:rPr>
      </w:pPr>
    </w:p>
    <w:p w:rsidR="00736CDB" w:rsidRPr="00AE53F3" w:rsidRDefault="00736CDB" w:rsidP="00BD44E2">
      <w:pPr>
        <w:ind w:left="-142"/>
        <w:jc w:val="center"/>
        <w:rPr>
          <w:b/>
          <w:bCs/>
          <w:lang w:val="ru-RU"/>
        </w:rPr>
      </w:pPr>
      <w:r w:rsidRPr="00AE53F3">
        <w:rPr>
          <w:b/>
          <w:bCs/>
        </w:rPr>
        <w:t>Работа НОУ</w:t>
      </w:r>
    </w:p>
    <w:p w:rsidR="00736CDB" w:rsidRPr="00AE53F3" w:rsidRDefault="00736CDB" w:rsidP="00BD44E2">
      <w:pPr>
        <w:ind w:left="-142"/>
        <w:jc w:val="center"/>
        <w:rPr>
          <w:b/>
          <w:bCs/>
          <w:lang w:val="ru-RU"/>
        </w:rPr>
      </w:pPr>
    </w:p>
    <w:p w:rsidR="00736CDB" w:rsidRPr="00AE53F3" w:rsidRDefault="00736CDB" w:rsidP="00BD44E2">
      <w:pPr>
        <w:ind w:left="-142"/>
        <w:jc w:val="both"/>
      </w:pPr>
      <w:r w:rsidRPr="00AE53F3">
        <w:t xml:space="preserve">Научное общество учащихся «Дискавери» существует в ЦРТДиЮ с 2006 года. Создано он для совершенствования работы с одаренными детьми, формирование у обучающихся навыков исследовательской, экспериментальной и проектной деятельности.   В </w:t>
      </w:r>
      <w:r w:rsidRPr="00AE53F3">
        <w:rPr>
          <w:lang w:val="ru-RU"/>
        </w:rPr>
        <w:t>2017</w:t>
      </w:r>
      <w:r w:rsidRPr="00AE53F3">
        <w:t xml:space="preserve"> году его численность – 8</w:t>
      </w:r>
      <w:r w:rsidRPr="00AE53F3">
        <w:rPr>
          <w:lang w:val="ru-RU"/>
        </w:rPr>
        <w:t>4</w:t>
      </w:r>
      <w:r w:rsidRPr="00AE53F3">
        <w:t xml:space="preserve"> обучающихся.</w:t>
      </w:r>
    </w:p>
    <w:p w:rsidR="00736CDB" w:rsidRPr="00AE53F3" w:rsidRDefault="00736CDB" w:rsidP="00BD44E2">
      <w:pPr>
        <w:ind w:left="-142"/>
        <w:jc w:val="both"/>
        <w:rPr>
          <w:lang w:val="ru-RU"/>
        </w:rPr>
      </w:pPr>
      <w:r w:rsidRPr="00AE53F3">
        <w:t>Направления исследовательской и  проектной деятельности: технология, исторические науки, краеведение, биологические науки (экология), социологические науки, физкультура и спорт, изобразительное искусство, литературное творчество, социальное проектирование.</w:t>
      </w:r>
    </w:p>
    <w:p w:rsidR="00736CDB" w:rsidRPr="00AE53F3" w:rsidRDefault="00736CDB" w:rsidP="00BD44E2">
      <w:pPr>
        <w:ind w:left="-142"/>
        <w:jc w:val="both"/>
        <w:rPr>
          <w:lang w:val="ru-RU"/>
        </w:rPr>
      </w:pPr>
    </w:p>
    <w:p w:rsidR="00736CDB" w:rsidRDefault="00736CDB" w:rsidP="00BD44E2">
      <w:pPr>
        <w:ind w:left="-142"/>
        <w:jc w:val="both"/>
        <w:rPr>
          <w:lang w:val="ru-RU"/>
        </w:rPr>
      </w:pPr>
    </w:p>
    <w:p w:rsidR="00736CDB" w:rsidRDefault="00736CDB" w:rsidP="00BD44E2">
      <w:pPr>
        <w:ind w:left="-142"/>
        <w:jc w:val="both"/>
        <w:rPr>
          <w:lang w:val="ru-RU"/>
        </w:rPr>
      </w:pPr>
    </w:p>
    <w:p w:rsidR="00736CDB" w:rsidRDefault="00736CDB" w:rsidP="00BD44E2">
      <w:pPr>
        <w:ind w:left="-142"/>
        <w:jc w:val="both"/>
        <w:rPr>
          <w:lang w:val="ru-RU"/>
        </w:rPr>
      </w:pPr>
    </w:p>
    <w:p w:rsidR="00736CDB" w:rsidRPr="00AE53F3" w:rsidRDefault="00736CDB" w:rsidP="00BD44E2">
      <w:pPr>
        <w:ind w:left="-142"/>
        <w:jc w:val="both"/>
        <w:rPr>
          <w:lang w:val="ru-RU"/>
        </w:rPr>
      </w:pPr>
    </w:p>
    <w:p w:rsidR="00736CDB" w:rsidRPr="00AE53F3" w:rsidRDefault="00736CDB" w:rsidP="00BD44E2">
      <w:pPr>
        <w:ind w:left="-142"/>
        <w:jc w:val="both"/>
        <w:rPr>
          <w:lang w:val="ru-RU"/>
        </w:rPr>
      </w:pPr>
    </w:p>
    <w:p w:rsidR="00736CDB" w:rsidRPr="00AE53F3" w:rsidRDefault="00736CDB" w:rsidP="00BD44E2">
      <w:pPr>
        <w:jc w:val="center"/>
        <w:rPr>
          <w:b/>
        </w:rPr>
      </w:pPr>
      <w:r w:rsidRPr="00AE53F3">
        <w:rPr>
          <w:b/>
        </w:rPr>
        <w:t>План работы научного общ</w:t>
      </w:r>
      <w:r>
        <w:rPr>
          <w:b/>
        </w:rPr>
        <w:t>ества учащихся на 2017</w:t>
      </w:r>
      <w:r w:rsidRPr="00AE53F3">
        <w:rPr>
          <w:b/>
        </w:rPr>
        <w:t xml:space="preserve"> год</w:t>
      </w:r>
    </w:p>
    <w:tbl>
      <w:tblPr>
        <w:tblW w:w="10773" w:type="dxa"/>
        <w:tblInd w:w="10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tblPr>
      <w:tblGrid>
        <w:gridCol w:w="6946"/>
        <w:gridCol w:w="1418"/>
        <w:gridCol w:w="2409"/>
      </w:tblGrid>
      <w:tr w:rsidR="00736CDB" w:rsidRPr="00AE53F3" w:rsidTr="00CE40C7">
        <w:tc>
          <w:tcPr>
            <w:tcW w:w="6946" w:type="dxa"/>
          </w:tcPr>
          <w:p w:rsidR="00736CDB" w:rsidRPr="00AE53F3" w:rsidRDefault="00736CDB" w:rsidP="00CE40C7">
            <w:pPr>
              <w:jc w:val="center"/>
              <w:rPr>
                <w:b/>
              </w:rPr>
            </w:pPr>
            <w:r w:rsidRPr="00AE53F3">
              <w:rPr>
                <w:b/>
              </w:rPr>
              <w:t>Вид деятельности</w:t>
            </w:r>
          </w:p>
        </w:tc>
        <w:tc>
          <w:tcPr>
            <w:tcW w:w="1418" w:type="dxa"/>
          </w:tcPr>
          <w:p w:rsidR="00736CDB" w:rsidRPr="00AE53F3" w:rsidRDefault="00736CDB" w:rsidP="00CE40C7">
            <w:pPr>
              <w:jc w:val="center"/>
              <w:rPr>
                <w:b/>
              </w:rPr>
            </w:pPr>
            <w:r w:rsidRPr="00AE53F3">
              <w:rPr>
                <w:b/>
              </w:rPr>
              <w:t>Сроки</w:t>
            </w:r>
          </w:p>
        </w:tc>
        <w:tc>
          <w:tcPr>
            <w:tcW w:w="2409" w:type="dxa"/>
          </w:tcPr>
          <w:p w:rsidR="00736CDB" w:rsidRPr="00AE53F3" w:rsidRDefault="00736CDB" w:rsidP="00CE40C7">
            <w:pPr>
              <w:jc w:val="center"/>
              <w:rPr>
                <w:b/>
              </w:rPr>
            </w:pPr>
            <w:r w:rsidRPr="00AE53F3">
              <w:rPr>
                <w:b/>
              </w:rPr>
              <w:t>Ответственные</w:t>
            </w:r>
          </w:p>
        </w:tc>
      </w:tr>
      <w:tr w:rsidR="00736CDB" w:rsidRPr="00AE53F3" w:rsidTr="00CE40C7">
        <w:tc>
          <w:tcPr>
            <w:tcW w:w="6946" w:type="dxa"/>
          </w:tcPr>
          <w:p w:rsidR="00736CDB" w:rsidRPr="00AE53F3" w:rsidRDefault="00736CDB" w:rsidP="00CE40C7">
            <w:r w:rsidRPr="00AE53F3">
              <w:t>Организационное собрание членов НОУ: назначение руководителей отделов, информация о плане работы на 2017-2018 учебный год,  о краевых и районных конкурсах и конференциях.</w:t>
            </w:r>
          </w:p>
          <w:p w:rsidR="00736CDB" w:rsidRPr="00AE53F3" w:rsidRDefault="00736CDB" w:rsidP="00CE40C7"/>
        </w:tc>
        <w:tc>
          <w:tcPr>
            <w:tcW w:w="1418" w:type="dxa"/>
          </w:tcPr>
          <w:p w:rsidR="00736CDB" w:rsidRPr="00AE53F3" w:rsidRDefault="00736CDB" w:rsidP="00CE40C7">
            <w:r w:rsidRPr="00AE53F3">
              <w:t xml:space="preserve">сентябрь </w:t>
            </w:r>
          </w:p>
          <w:p w:rsidR="00736CDB" w:rsidRPr="00AE53F3" w:rsidRDefault="00736CDB" w:rsidP="00CE40C7"/>
        </w:tc>
        <w:tc>
          <w:tcPr>
            <w:tcW w:w="2409" w:type="dxa"/>
          </w:tcPr>
          <w:p w:rsidR="00736CDB" w:rsidRPr="00AE53F3" w:rsidRDefault="00736CDB" w:rsidP="00CE40C7">
            <w:r w:rsidRPr="00AE53F3">
              <w:t>Андросюк Е.В.</w:t>
            </w:r>
          </w:p>
        </w:tc>
      </w:tr>
      <w:tr w:rsidR="00736CDB" w:rsidRPr="00AE53F3" w:rsidTr="00CE40C7">
        <w:tc>
          <w:tcPr>
            <w:tcW w:w="6946" w:type="dxa"/>
          </w:tcPr>
          <w:p w:rsidR="00736CDB" w:rsidRPr="00AE53F3" w:rsidRDefault="00736CDB" w:rsidP="00CE40C7">
            <w:r w:rsidRPr="00AE53F3">
              <w:t>Проведение консультаций для руководителей отделов НОУ: организация работы в отделах, оформление результатов исследовательских и проектных  работ.</w:t>
            </w:r>
          </w:p>
          <w:p w:rsidR="00736CDB" w:rsidRPr="00AE53F3" w:rsidRDefault="00736CDB" w:rsidP="00CE40C7"/>
        </w:tc>
        <w:tc>
          <w:tcPr>
            <w:tcW w:w="1418" w:type="dxa"/>
          </w:tcPr>
          <w:p w:rsidR="00736CDB" w:rsidRPr="00AE53F3" w:rsidRDefault="00736CDB" w:rsidP="00CE40C7">
            <w:r w:rsidRPr="00AE53F3">
              <w:t>в течение года</w:t>
            </w:r>
          </w:p>
        </w:tc>
        <w:tc>
          <w:tcPr>
            <w:tcW w:w="2409" w:type="dxa"/>
          </w:tcPr>
          <w:p w:rsidR="00736CDB" w:rsidRPr="00AE53F3" w:rsidRDefault="00736CDB" w:rsidP="00CE40C7">
            <w:r w:rsidRPr="00AE53F3">
              <w:t>Андросюк Е.В.</w:t>
            </w:r>
          </w:p>
        </w:tc>
      </w:tr>
      <w:tr w:rsidR="00736CDB" w:rsidRPr="00AE53F3" w:rsidTr="00CE40C7">
        <w:tc>
          <w:tcPr>
            <w:tcW w:w="6946" w:type="dxa"/>
          </w:tcPr>
          <w:p w:rsidR="00736CDB" w:rsidRPr="00AE53F3" w:rsidRDefault="00736CDB" w:rsidP="00CE40C7">
            <w:r w:rsidRPr="00AE53F3">
              <w:t xml:space="preserve">Формирование групп учащихся для работы над проектами, определение тем проектов. </w:t>
            </w:r>
          </w:p>
        </w:tc>
        <w:tc>
          <w:tcPr>
            <w:tcW w:w="1418" w:type="dxa"/>
          </w:tcPr>
          <w:p w:rsidR="00736CDB" w:rsidRPr="00AE53F3" w:rsidRDefault="00736CDB" w:rsidP="00CE40C7">
            <w:r w:rsidRPr="00AE53F3">
              <w:t>сентябрь - октябрь</w:t>
            </w:r>
          </w:p>
        </w:tc>
        <w:tc>
          <w:tcPr>
            <w:tcW w:w="2409" w:type="dxa"/>
          </w:tcPr>
          <w:p w:rsidR="00736CDB" w:rsidRPr="00AE53F3" w:rsidRDefault="00736CDB" w:rsidP="00CE40C7">
            <w:r w:rsidRPr="00AE53F3">
              <w:t xml:space="preserve">Руководители отделов </w:t>
            </w:r>
          </w:p>
        </w:tc>
      </w:tr>
      <w:tr w:rsidR="00736CDB" w:rsidRPr="00AE53F3" w:rsidTr="00CE40C7">
        <w:tc>
          <w:tcPr>
            <w:tcW w:w="6946" w:type="dxa"/>
          </w:tcPr>
          <w:p w:rsidR="00736CDB" w:rsidRPr="00AE53F3" w:rsidRDefault="00736CDB" w:rsidP="00CE40C7">
            <w:r w:rsidRPr="00AE53F3">
              <w:t>Консультирование участников проектных групп</w:t>
            </w:r>
          </w:p>
        </w:tc>
        <w:tc>
          <w:tcPr>
            <w:tcW w:w="1418" w:type="dxa"/>
          </w:tcPr>
          <w:p w:rsidR="00736CDB" w:rsidRPr="00AE53F3" w:rsidRDefault="00736CDB" w:rsidP="00CE40C7">
            <w:r w:rsidRPr="00AE53F3">
              <w:t>октябрь-март</w:t>
            </w:r>
          </w:p>
        </w:tc>
        <w:tc>
          <w:tcPr>
            <w:tcW w:w="2409" w:type="dxa"/>
          </w:tcPr>
          <w:p w:rsidR="00736CDB" w:rsidRPr="00AE53F3" w:rsidRDefault="00736CDB" w:rsidP="00CE40C7">
            <w:r w:rsidRPr="00AE53F3">
              <w:t xml:space="preserve">Руководители отделов </w:t>
            </w:r>
          </w:p>
        </w:tc>
      </w:tr>
      <w:tr w:rsidR="00736CDB" w:rsidRPr="00AE53F3" w:rsidTr="00CE40C7">
        <w:tc>
          <w:tcPr>
            <w:tcW w:w="6946" w:type="dxa"/>
          </w:tcPr>
          <w:p w:rsidR="00736CDB" w:rsidRPr="00AE53F3" w:rsidRDefault="00736CDB" w:rsidP="00CE40C7">
            <w:r w:rsidRPr="00AE53F3">
              <w:t>Организация участия обучающихся в конкурсах и конференциях.</w:t>
            </w:r>
          </w:p>
        </w:tc>
        <w:tc>
          <w:tcPr>
            <w:tcW w:w="1418" w:type="dxa"/>
          </w:tcPr>
          <w:p w:rsidR="00736CDB" w:rsidRPr="00AE53F3" w:rsidRDefault="00736CDB" w:rsidP="00CE40C7">
            <w:r w:rsidRPr="00AE53F3">
              <w:t>сентябрь-май</w:t>
            </w:r>
          </w:p>
        </w:tc>
        <w:tc>
          <w:tcPr>
            <w:tcW w:w="2409" w:type="dxa"/>
          </w:tcPr>
          <w:p w:rsidR="00736CDB" w:rsidRPr="00AE53F3" w:rsidRDefault="00736CDB" w:rsidP="00CE40C7">
            <w:r w:rsidRPr="00AE53F3">
              <w:t>Андросюк Е.В.</w:t>
            </w:r>
          </w:p>
        </w:tc>
      </w:tr>
      <w:tr w:rsidR="00736CDB" w:rsidRPr="00AE53F3" w:rsidTr="00CE40C7">
        <w:trPr>
          <w:trHeight w:val="587"/>
        </w:trPr>
        <w:tc>
          <w:tcPr>
            <w:tcW w:w="6946" w:type="dxa"/>
          </w:tcPr>
          <w:p w:rsidR="00736CDB" w:rsidRPr="00AE53F3" w:rsidRDefault="00736CDB" w:rsidP="00CE40C7">
            <w:r w:rsidRPr="00AE53F3">
              <w:t>Организация персональных выставок детского творчества обучающихся</w:t>
            </w:r>
          </w:p>
        </w:tc>
        <w:tc>
          <w:tcPr>
            <w:tcW w:w="1418" w:type="dxa"/>
          </w:tcPr>
          <w:p w:rsidR="00736CDB" w:rsidRPr="00AE53F3" w:rsidRDefault="00736CDB" w:rsidP="00CE40C7">
            <w:r w:rsidRPr="00AE53F3">
              <w:t>в течение года</w:t>
            </w:r>
          </w:p>
        </w:tc>
        <w:tc>
          <w:tcPr>
            <w:tcW w:w="2409" w:type="dxa"/>
          </w:tcPr>
          <w:p w:rsidR="00736CDB" w:rsidRPr="00AE53F3" w:rsidRDefault="00736CDB" w:rsidP="00CE40C7">
            <w:r w:rsidRPr="00AE53F3">
              <w:t xml:space="preserve">Руководители отделов  </w:t>
            </w:r>
          </w:p>
        </w:tc>
      </w:tr>
      <w:tr w:rsidR="00736CDB" w:rsidRPr="00AE53F3" w:rsidTr="00CE40C7">
        <w:tc>
          <w:tcPr>
            <w:tcW w:w="6946" w:type="dxa"/>
          </w:tcPr>
          <w:p w:rsidR="00736CDB" w:rsidRPr="00AE53F3" w:rsidRDefault="00736CDB" w:rsidP="00CE40C7"/>
        </w:tc>
        <w:tc>
          <w:tcPr>
            <w:tcW w:w="1418" w:type="dxa"/>
          </w:tcPr>
          <w:p w:rsidR="00736CDB" w:rsidRPr="00AE53F3" w:rsidRDefault="00736CDB" w:rsidP="00CE40C7"/>
        </w:tc>
        <w:tc>
          <w:tcPr>
            <w:tcW w:w="2409" w:type="dxa"/>
          </w:tcPr>
          <w:p w:rsidR="00736CDB" w:rsidRPr="00AE53F3" w:rsidRDefault="00736CDB" w:rsidP="00CE40C7"/>
        </w:tc>
      </w:tr>
      <w:tr w:rsidR="00736CDB" w:rsidRPr="00AE53F3" w:rsidTr="00CE40C7">
        <w:trPr>
          <w:trHeight w:val="287"/>
        </w:trPr>
        <w:tc>
          <w:tcPr>
            <w:tcW w:w="6946" w:type="dxa"/>
          </w:tcPr>
          <w:p w:rsidR="00736CDB" w:rsidRPr="00AE53F3" w:rsidRDefault="00736CDB" w:rsidP="00CE40C7">
            <w:r w:rsidRPr="00AE53F3">
              <w:t>Пополнение базы данных об участниках отделов НОУ и готовых проекта</w:t>
            </w:r>
          </w:p>
        </w:tc>
        <w:tc>
          <w:tcPr>
            <w:tcW w:w="1418" w:type="dxa"/>
          </w:tcPr>
          <w:p w:rsidR="00736CDB" w:rsidRPr="00AE53F3" w:rsidRDefault="00736CDB" w:rsidP="00CE40C7">
            <w:r w:rsidRPr="00AE53F3">
              <w:t>в течение года</w:t>
            </w:r>
          </w:p>
        </w:tc>
        <w:tc>
          <w:tcPr>
            <w:tcW w:w="2409" w:type="dxa"/>
          </w:tcPr>
          <w:p w:rsidR="00736CDB" w:rsidRPr="00AE53F3" w:rsidRDefault="00736CDB" w:rsidP="00CE40C7">
            <w:r w:rsidRPr="00AE53F3">
              <w:t>Андросюк Е.В.</w:t>
            </w:r>
          </w:p>
        </w:tc>
      </w:tr>
      <w:tr w:rsidR="00736CDB" w:rsidRPr="00AE53F3" w:rsidTr="00CE40C7">
        <w:tc>
          <w:tcPr>
            <w:tcW w:w="6946" w:type="dxa"/>
          </w:tcPr>
          <w:p w:rsidR="00736CDB" w:rsidRPr="00AE53F3" w:rsidRDefault="00736CDB" w:rsidP="00CE40C7">
            <w:r w:rsidRPr="00AE53F3">
              <w:t>Подготовка и проведение научно-практической конференции НОУ «Дискавери»</w:t>
            </w:r>
          </w:p>
        </w:tc>
        <w:tc>
          <w:tcPr>
            <w:tcW w:w="1418" w:type="dxa"/>
          </w:tcPr>
          <w:p w:rsidR="00736CDB" w:rsidRPr="00AE53F3" w:rsidRDefault="00736CDB" w:rsidP="00CE40C7">
            <w:r w:rsidRPr="00AE53F3">
              <w:t xml:space="preserve">март-апрель </w:t>
            </w:r>
          </w:p>
        </w:tc>
        <w:tc>
          <w:tcPr>
            <w:tcW w:w="2409" w:type="dxa"/>
          </w:tcPr>
          <w:p w:rsidR="00736CDB" w:rsidRPr="00AE53F3" w:rsidRDefault="00736CDB" w:rsidP="00CE40C7">
            <w:r w:rsidRPr="00AE53F3">
              <w:t xml:space="preserve">Руководители отделов  </w:t>
            </w:r>
          </w:p>
        </w:tc>
      </w:tr>
      <w:tr w:rsidR="00736CDB" w:rsidRPr="00AE53F3" w:rsidTr="00CE40C7">
        <w:tc>
          <w:tcPr>
            <w:tcW w:w="6946" w:type="dxa"/>
          </w:tcPr>
          <w:p w:rsidR="00736CDB" w:rsidRPr="00AE53F3" w:rsidRDefault="00736CDB" w:rsidP="00CE40C7">
            <w:r w:rsidRPr="00AE53F3">
              <w:t>Участие в районной научно-практической конференции  муниципального научного общества учащихся</w:t>
            </w:r>
          </w:p>
        </w:tc>
        <w:tc>
          <w:tcPr>
            <w:tcW w:w="1418" w:type="dxa"/>
          </w:tcPr>
          <w:p w:rsidR="00736CDB" w:rsidRPr="00AE53F3" w:rsidRDefault="00736CDB" w:rsidP="00CE40C7">
            <w:r w:rsidRPr="00AE53F3">
              <w:t>апрель</w:t>
            </w:r>
          </w:p>
        </w:tc>
        <w:tc>
          <w:tcPr>
            <w:tcW w:w="2409" w:type="dxa"/>
          </w:tcPr>
          <w:p w:rsidR="00736CDB" w:rsidRPr="00AE53F3" w:rsidRDefault="00736CDB" w:rsidP="00CE40C7">
            <w:r w:rsidRPr="00AE53F3">
              <w:t>Андросюк Е.В.</w:t>
            </w:r>
          </w:p>
        </w:tc>
      </w:tr>
      <w:tr w:rsidR="00736CDB" w:rsidRPr="00AE53F3" w:rsidTr="00CE40C7">
        <w:tc>
          <w:tcPr>
            <w:tcW w:w="6946" w:type="dxa"/>
          </w:tcPr>
          <w:p w:rsidR="00736CDB" w:rsidRPr="00AE53F3" w:rsidRDefault="00736CDB" w:rsidP="00CE40C7">
            <w:r w:rsidRPr="00AE53F3">
              <w:t>Подведение итогов работы НОУ</w:t>
            </w:r>
          </w:p>
        </w:tc>
        <w:tc>
          <w:tcPr>
            <w:tcW w:w="1418" w:type="dxa"/>
          </w:tcPr>
          <w:p w:rsidR="00736CDB" w:rsidRPr="00AE53F3" w:rsidRDefault="00736CDB" w:rsidP="00CE40C7">
            <w:r w:rsidRPr="00AE53F3">
              <w:t>май, сентябрь</w:t>
            </w:r>
          </w:p>
        </w:tc>
        <w:tc>
          <w:tcPr>
            <w:tcW w:w="2409" w:type="dxa"/>
          </w:tcPr>
          <w:p w:rsidR="00736CDB" w:rsidRPr="00AE53F3" w:rsidRDefault="00736CDB" w:rsidP="00CE40C7">
            <w:r w:rsidRPr="00AE53F3">
              <w:t>Андросюк Е.В.</w:t>
            </w:r>
          </w:p>
        </w:tc>
      </w:tr>
    </w:tbl>
    <w:p w:rsidR="00736CDB" w:rsidRPr="00AE53F3" w:rsidRDefault="00736CDB" w:rsidP="00BD44E2"/>
    <w:p w:rsidR="00736CDB" w:rsidRPr="00AE53F3" w:rsidRDefault="00736CDB" w:rsidP="00BD44E2">
      <w:pPr>
        <w:jc w:val="center"/>
      </w:pPr>
    </w:p>
    <w:p w:rsidR="00736CDB" w:rsidRPr="00AE53F3" w:rsidRDefault="00736CDB" w:rsidP="00BD44E2">
      <w:pPr>
        <w:jc w:val="center"/>
        <w:rPr>
          <w:b/>
          <w:bCs/>
        </w:rPr>
      </w:pPr>
      <w:r w:rsidRPr="00AE53F3">
        <w:rPr>
          <w:b/>
          <w:bCs/>
        </w:rPr>
        <w:t>Результаты деятельности НОУ Дискавери в 201</w:t>
      </w:r>
      <w:r w:rsidRPr="00AE53F3">
        <w:rPr>
          <w:b/>
          <w:bCs/>
          <w:lang w:val="ru-RU"/>
        </w:rPr>
        <w:t xml:space="preserve">7 </w:t>
      </w:r>
      <w:r w:rsidRPr="00AE53F3">
        <w:rPr>
          <w:b/>
          <w:bCs/>
        </w:rPr>
        <w:t xml:space="preserve"> году</w:t>
      </w:r>
    </w:p>
    <w:p w:rsidR="00736CDB" w:rsidRPr="00AE53F3" w:rsidRDefault="00736CDB" w:rsidP="00BD44E2">
      <w:pPr>
        <w:jc w:val="both"/>
      </w:pPr>
      <w:r w:rsidRPr="00AE53F3">
        <w:rPr>
          <w:u w:val="single"/>
        </w:rPr>
        <w:t>Муниципальный уровень:</w:t>
      </w:r>
      <w:r w:rsidRPr="00AE53F3">
        <w:t xml:space="preserve"> </w:t>
      </w:r>
    </w:p>
    <w:p w:rsidR="00736CDB" w:rsidRPr="00AE53F3" w:rsidRDefault="00736CDB" w:rsidP="00BD44E2">
      <w:pPr>
        <w:jc w:val="both"/>
      </w:pPr>
      <w:r w:rsidRPr="00AE53F3">
        <w:t xml:space="preserve">Районный конкурс «Юный орнитолог»: </w:t>
      </w:r>
    </w:p>
    <w:p w:rsidR="00736CDB" w:rsidRPr="00AE53F3" w:rsidRDefault="00736CDB" w:rsidP="00BD44E2">
      <w:pPr>
        <w:jc w:val="both"/>
      </w:pPr>
      <w:r w:rsidRPr="00AE53F3">
        <w:t>5 участников;</w:t>
      </w:r>
    </w:p>
    <w:p w:rsidR="00736CDB" w:rsidRPr="00AE53F3" w:rsidRDefault="00736CDB" w:rsidP="00BD44E2">
      <w:pPr>
        <w:jc w:val="both"/>
      </w:pPr>
      <w:r w:rsidRPr="00AE53F3">
        <w:t>Районный конкурс детского творчества Елочка: участников 50, из них победителей  4, призеров 8;</w:t>
      </w:r>
    </w:p>
    <w:p w:rsidR="00736CDB" w:rsidRPr="00AE53F3" w:rsidRDefault="00736CDB" w:rsidP="00BD44E2">
      <w:pPr>
        <w:jc w:val="both"/>
      </w:pPr>
      <w:r w:rsidRPr="00AE53F3">
        <w:t>Районный конкурс детского творчества «Кто на болоте живет?</w:t>
      </w:r>
      <w:r>
        <w:rPr>
          <w:lang w:val="ru-RU"/>
        </w:rPr>
        <w:t>»</w:t>
      </w:r>
      <w:r w:rsidRPr="00AE53F3">
        <w:t>: участников 35, из них 6 победителя, 12 призеров.</w:t>
      </w:r>
    </w:p>
    <w:p w:rsidR="00736CDB" w:rsidRPr="00AE53F3" w:rsidRDefault="00736CDB" w:rsidP="00BD44E2">
      <w:pPr>
        <w:jc w:val="both"/>
      </w:pPr>
      <w:r w:rsidRPr="00AE53F3">
        <w:rPr>
          <w:u w:val="single"/>
        </w:rPr>
        <w:t>Региональный</w:t>
      </w:r>
      <w:r w:rsidRPr="00AE53F3">
        <w:t xml:space="preserve"> уровень (или краевой): Краевой конкурс детского творчества «Бережем Планету вместе»: участников 9;</w:t>
      </w:r>
    </w:p>
    <w:p w:rsidR="00736CDB" w:rsidRPr="00AE53F3" w:rsidRDefault="00736CDB" w:rsidP="00BD44E2">
      <w:pPr>
        <w:jc w:val="both"/>
      </w:pPr>
      <w:r w:rsidRPr="00AE53F3">
        <w:t>Краевой конкурс изобразительного искусства «Мир на ладонях» посвященный 100-летию дополнительного образования в России: участников 3;</w:t>
      </w:r>
    </w:p>
    <w:p w:rsidR="00736CDB" w:rsidRPr="00AE53F3" w:rsidRDefault="00736CDB" w:rsidP="00BD44E2">
      <w:pPr>
        <w:jc w:val="both"/>
      </w:pPr>
      <w:r w:rsidRPr="00AE53F3">
        <w:t>Краевое экологическое мероприятие «День Амурского тигра»: участников 5, из них 4 победителя, 1 призер;</w:t>
      </w:r>
    </w:p>
    <w:p w:rsidR="00736CDB" w:rsidRPr="00AE53F3" w:rsidRDefault="00736CDB" w:rsidP="00BD44E2">
      <w:pPr>
        <w:jc w:val="both"/>
      </w:pPr>
      <w:r w:rsidRPr="00AE53F3">
        <w:t>Краевой конкурс медиатворчества среди учащихся образовательных организаций Хабаровского края: участников 1, победитель 1;</w:t>
      </w:r>
    </w:p>
    <w:p w:rsidR="00736CDB" w:rsidRPr="00AE53F3" w:rsidRDefault="00736CDB" w:rsidP="00BD44E2">
      <w:pPr>
        <w:jc w:val="both"/>
      </w:pPr>
      <w:r w:rsidRPr="00AE53F3">
        <w:t>Открытый фестиваль детских и юношеских СМИ «МКС. Медиа. Команда. Содружество»: участников 7, из них  победителей 1, призеров 5;</w:t>
      </w:r>
    </w:p>
    <w:p w:rsidR="00736CDB" w:rsidRPr="00AE53F3" w:rsidRDefault="00736CDB" w:rsidP="00BD44E2">
      <w:pPr>
        <w:jc w:val="both"/>
      </w:pPr>
      <w:r w:rsidRPr="00AE53F3">
        <w:t>Краевой этап Российского национального юниорского водного конкурса научно-исследовательских и прикладных проектов» участников 2, из них победителей 2;</w:t>
      </w:r>
    </w:p>
    <w:p w:rsidR="00736CDB" w:rsidRPr="00AE53F3" w:rsidRDefault="00736CDB" w:rsidP="00BD44E2">
      <w:pPr>
        <w:jc w:val="both"/>
      </w:pPr>
      <w:r w:rsidRPr="00AE53F3">
        <w:t>Краевая выставка технического творчества "Дети, техника, творчество": участников 3.</w:t>
      </w:r>
    </w:p>
    <w:p w:rsidR="00736CDB" w:rsidRPr="00AE53F3" w:rsidRDefault="00736CDB" w:rsidP="00BD44E2">
      <w:pPr>
        <w:jc w:val="both"/>
        <w:rPr>
          <w:u w:val="single"/>
        </w:rPr>
      </w:pPr>
      <w:r w:rsidRPr="00AE53F3">
        <w:rPr>
          <w:u w:val="single"/>
        </w:rPr>
        <w:t>Федеральный уровень:</w:t>
      </w:r>
    </w:p>
    <w:p w:rsidR="00736CDB" w:rsidRPr="00AE53F3" w:rsidRDefault="00736CDB" w:rsidP="00BD44E2">
      <w:pPr>
        <w:jc w:val="both"/>
      </w:pPr>
      <w:r w:rsidRPr="00AE53F3">
        <w:t>Всероссийский конкурс для детей и молодежи «Творческий поиск», участников 3, из них 3 победителя;</w:t>
      </w:r>
    </w:p>
    <w:p w:rsidR="00736CDB" w:rsidRPr="00AE53F3" w:rsidRDefault="00736CDB" w:rsidP="00BD44E2">
      <w:pPr>
        <w:jc w:val="both"/>
      </w:pPr>
    </w:p>
    <w:p w:rsidR="00736CDB" w:rsidRPr="00AE53F3" w:rsidRDefault="00736CDB" w:rsidP="00BD44E2">
      <w:pPr>
        <w:jc w:val="both"/>
      </w:pPr>
      <w:r w:rsidRPr="00AE53F3">
        <w:t>Всероссийский конкурс для детей и молодежи «Все талантливы»: участников 1, победитель 1;</w:t>
      </w:r>
    </w:p>
    <w:p w:rsidR="00736CDB" w:rsidRPr="00AE53F3" w:rsidRDefault="00736CDB" w:rsidP="00BD44E2">
      <w:pPr>
        <w:jc w:val="both"/>
      </w:pPr>
    </w:p>
    <w:p w:rsidR="00736CDB" w:rsidRPr="00AE53F3" w:rsidRDefault="00736CDB" w:rsidP="00BD44E2">
      <w:pPr>
        <w:jc w:val="both"/>
      </w:pPr>
      <w:r w:rsidRPr="00AE53F3">
        <w:t>Всероссийская викторина «Школа экологов 2017»: участников 2, из них 2 победителя;</w:t>
      </w:r>
    </w:p>
    <w:p w:rsidR="00736CDB" w:rsidRPr="00AE53F3" w:rsidRDefault="00736CDB" w:rsidP="00BD44E2">
      <w:pPr>
        <w:jc w:val="both"/>
      </w:pPr>
      <w:r w:rsidRPr="00AE53F3">
        <w:t>Всероссийская олимпиада «Знание – сила!»: участников 1, из них 1 победитель;</w:t>
      </w:r>
    </w:p>
    <w:p w:rsidR="00736CDB" w:rsidRPr="00AE53F3" w:rsidRDefault="00736CDB" w:rsidP="00BD44E2">
      <w:pPr>
        <w:jc w:val="both"/>
      </w:pPr>
    </w:p>
    <w:p w:rsidR="00736CDB" w:rsidRPr="00AE53F3" w:rsidRDefault="00736CDB" w:rsidP="00BD44E2">
      <w:pPr>
        <w:jc w:val="both"/>
      </w:pPr>
      <w:r w:rsidRPr="00AE53F3">
        <w:t>Всероссийский конкурс для детей и молодежи «Радость творчества»: участников 1, из них 1 победитель;</w:t>
      </w:r>
    </w:p>
    <w:p w:rsidR="00736CDB" w:rsidRPr="00AE53F3" w:rsidRDefault="00736CDB" w:rsidP="00BD44E2">
      <w:pPr>
        <w:jc w:val="both"/>
      </w:pPr>
    </w:p>
    <w:p w:rsidR="00736CDB" w:rsidRPr="00AE53F3" w:rsidRDefault="00736CDB" w:rsidP="00BD44E2">
      <w:pPr>
        <w:jc w:val="both"/>
      </w:pPr>
      <w:r w:rsidRPr="00AE53F3">
        <w:t>Всероссийский конкурс «В гостях у сказки»: участников 2, из них 2 победителя;</w:t>
      </w:r>
    </w:p>
    <w:p w:rsidR="00736CDB" w:rsidRPr="00AE53F3" w:rsidRDefault="00736CDB" w:rsidP="00BD44E2">
      <w:pPr>
        <w:jc w:val="both"/>
      </w:pPr>
    </w:p>
    <w:p w:rsidR="00736CDB" w:rsidRPr="00AE53F3" w:rsidRDefault="00736CDB" w:rsidP="00BD44E2">
      <w:pPr>
        <w:jc w:val="both"/>
      </w:pPr>
      <w:r w:rsidRPr="00AE53F3">
        <w:t>Всероссийский конкурс для детей и молодежи «Творческий поиск»: участников 1, из них 1 победитель;</w:t>
      </w:r>
    </w:p>
    <w:p w:rsidR="00736CDB" w:rsidRPr="00AE53F3" w:rsidRDefault="00736CDB" w:rsidP="00BD44E2">
      <w:pPr>
        <w:jc w:val="both"/>
      </w:pPr>
    </w:p>
    <w:p w:rsidR="00736CDB" w:rsidRPr="00AE53F3" w:rsidRDefault="00736CDB" w:rsidP="00BD44E2">
      <w:pPr>
        <w:jc w:val="both"/>
      </w:pPr>
      <w:r w:rsidRPr="00AE53F3">
        <w:t>Всероссийский конкурс для детей и молодежи «Все талантливы»: участников 1, из них призеров – 2.</w:t>
      </w:r>
    </w:p>
    <w:p w:rsidR="00736CDB" w:rsidRPr="00AE53F3" w:rsidRDefault="00736CDB" w:rsidP="00BD44E2">
      <w:pPr>
        <w:jc w:val="both"/>
      </w:pPr>
    </w:p>
    <w:p w:rsidR="00736CDB" w:rsidRPr="00AE53F3" w:rsidRDefault="00736CDB" w:rsidP="00BD44E2">
      <w:pPr>
        <w:jc w:val="both"/>
        <w:rPr>
          <w:u w:val="single"/>
        </w:rPr>
      </w:pPr>
      <w:r w:rsidRPr="00AE53F3">
        <w:rPr>
          <w:u w:val="single"/>
        </w:rPr>
        <w:t>Международный уровень:</w:t>
      </w:r>
    </w:p>
    <w:p w:rsidR="00736CDB" w:rsidRPr="00AE53F3" w:rsidRDefault="00736CDB" w:rsidP="00BD44E2">
      <w:pPr>
        <w:jc w:val="both"/>
      </w:pPr>
      <w:r w:rsidRPr="00AE53F3">
        <w:t>Международный марафон  «Мир вокруг нас.  Птицы»:  участников 18, из них  победителей 3, призеров 13;</w:t>
      </w:r>
    </w:p>
    <w:p w:rsidR="00736CDB" w:rsidRPr="00AE53F3" w:rsidRDefault="00736CDB" w:rsidP="00BD44E2">
      <w:pPr>
        <w:jc w:val="both"/>
      </w:pPr>
      <w:r w:rsidRPr="00AE53F3">
        <w:t>Международный марафон «Мир цветов»: участников 7, из них победителей 1, призеров 6;</w:t>
      </w:r>
    </w:p>
    <w:p w:rsidR="00736CDB" w:rsidRPr="00AE53F3" w:rsidRDefault="00736CDB" w:rsidP="00BD44E2">
      <w:pPr>
        <w:jc w:val="both"/>
      </w:pPr>
      <w:r w:rsidRPr="00AE53F3">
        <w:t>Международный марафон «Обитатели морских глубин»: участников 8, из них победителей 7, призеров 1.</w:t>
      </w:r>
    </w:p>
    <w:p w:rsidR="00736CDB" w:rsidRPr="00AE53F3" w:rsidRDefault="00736CDB" w:rsidP="00BD44E2">
      <w:pPr>
        <w:jc w:val="both"/>
      </w:pPr>
      <w:r w:rsidRPr="00AE53F3">
        <w:t>Международный марафон «Природа России»: участников 8, из них победитель 1, призеров 6;</w:t>
      </w:r>
    </w:p>
    <w:p w:rsidR="00736CDB" w:rsidRPr="00AE53F3" w:rsidRDefault="00736CDB" w:rsidP="00BD44E2">
      <w:pPr>
        <w:jc w:val="both"/>
      </w:pPr>
      <w:r w:rsidRPr="00AE53F3">
        <w:t>Международный марафон «В мире Животных»: участников 5, из них призеров 5;</w:t>
      </w:r>
    </w:p>
    <w:p w:rsidR="00736CDB" w:rsidRPr="00AE53F3" w:rsidRDefault="00736CDB" w:rsidP="00BD44E2">
      <w:pPr>
        <w:jc w:val="both"/>
      </w:pPr>
      <w:r w:rsidRPr="00AE53F3">
        <w:t>Международный марафон «Эти удивительные животные»: участник 1, победитель 1;</w:t>
      </w:r>
    </w:p>
    <w:p w:rsidR="00736CDB" w:rsidRPr="00AE53F3" w:rsidRDefault="00736CDB" w:rsidP="00BD44E2">
      <w:pPr>
        <w:jc w:val="both"/>
      </w:pPr>
      <w:r w:rsidRPr="00AE53F3">
        <w:t>Международный марафон «Путешествие в Страну Знаний: участников 4, из них победителей 2, призеров 2;</w:t>
      </w:r>
    </w:p>
    <w:p w:rsidR="00736CDB" w:rsidRPr="00AE53F3" w:rsidRDefault="00736CDB" w:rsidP="00BD44E2">
      <w:pPr>
        <w:jc w:val="both"/>
      </w:pPr>
      <w:r w:rsidRPr="00AE53F3">
        <w:t>Международный конкурс «Безопасность в сети Интернет»: участников 3;</w:t>
      </w:r>
    </w:p>
    <w:p w:rsidR="00736CDB" w:rsidRPr="00AE53F3" w:rsidRDefault="00736CDB" w:rsidP="00BD44E2">
      <w:pPr>
        <w:jc w:val="both"/>
      </w:pPr>
      <w:r w:rsidRPr="00AE53F3">
        <w:t>Международная дистанционная олимпиада по физической культуре «Зима -2018»: участников 16, из них 6 победителей, 5призеров;</w:t>
      </w:r>
    </w:p>
    <w:p w:rsidR="00736CDB" w:rsidRPr="00AE53F3" w:rsidRDefault="00736CDB" w:rsidP="00BD44E2">
      <w:pPr>
        <w:jc w:val="both"/>
      </w:pPr>
      <w:r w:rsidRPr="00AE53F3">
        <w:t>Международный конкурс «Круговорот знаний». Предмет «Физическая культура: участников 6, из них победителей 2;</w:t>
      </w:r>
    </w:p>
    <w:p w:rsidR="00736CDB" w:rsidRPr="00AE53F3" w:rsidRDefault="00736CDB" w:rsidP="00BD44E2">
      <w:pPr>
        <w:jc w:val="both"/>
      </w:pPr>
      <w:r w:rsidRPr="00AE53F3">
        <w:t>Международный онлайн - конкурс «Безопасный Интернет»: участников 11, из них  победителей 2, призеров 5;</w:t>
      </w:r>
    </w:p>
    <w:p w:rsidR="00736CDB" w:rsidRPr="00AE53F3" w:rsidRDefault="00736CDB" w:rsidP="00BD44E2">
      <w:pPr>
        <w:jc w:val="both"/>
      </w:pPr>
      <w:r w:rsidRPr="00AE53F3">
        <w:t>Международный конкурс творчества «Берег мечты»: участников 4, из них 4 призера;</w:t>
      </w:r>
    </w:p>
    <w:p w:rsidR="00736CDB" w:rsidRPr="00AE53F3" w:rsidRDefault="00736CDB" w:rsidP="00BD44E2">
      <w:pPr>
        <w:jc w:val="both"/>
      </w:pPr>
      <w:r w:rsidRPr="00AE53F3">
        <w:t>Международный творческий конкурс «Артсеть»: 2 участника, из них 2 призера;</w:t>
      </w:r>
    </w:p>
    <w:p w:rsidR="00736CDB" w:rsidRPr="00AE53F3" w:rsidRDefault="00736CDB" w:rsidP="00BD44E2">
      <w:pPr>
        <w:jc w:val="both"/>
        <w:rPr>
          <w:b/>
          <w:bCs/>
        </w:rPr>
      </w:pPr>
      <w:r w:rsidRPr="00AE53F3">
        <w:t>Международный конкурс «Педагогика 21 век»: участников 6, из них 6 победителей.</w:t>
      </w:r>
    </w:p>
    <w:p w:rsidR="00736CDB" w:rsidRDefault="00736CDB" w:rsidP="00BD44E2">
      <w:pPr>
        <w:jc w:val="center"/>
        <w:rPr>
          <w:b/>
          <w:bCs/>
          <w:lang w:val="ru-RU"/>
        </w:rPr>
      </w:pPr>
    </w:p>
    <w:p w:rsidR="00736CDB" w:rsidRDefault="00736CDB" w:rsidP="00BD44E2">
      <w:pPr>
        <w:jc w:val="center"/>
        <w:rPr>
          <w:b/>
          <w:bCs/>
          <w:lang w:val="ru-RU"/>
        </w:rPr>
      </w:pPr>
    </w:p>
    <w:p w:rsidR="00736CDB" w:rsidRDefault="00736CDB" w:rsidP="00BD44E2">
      <w:pPr>
        <w:jc w:val="center"/>
        <w:rPr>
          <w:b/>
          <w:bCs/>
          <w:lang w:val="ru-RU"/>
        </w:rPr>
      </w:pPr>
      <w:r w:rsidRPr="0032387B">
        <w:rPr>
          <w:b/>
          <w:bCs/>
        </w:rPr>
        <w:t>Характеристика полученных тиражируемых продуктов:</w:t>
      </w:r>
    </w:p>
    <w:p w:rsidR="00736CDB" w:rsidRPr="005C57CF" w:rsidRDefault="00736CDB" w:rsidP="00BD44E2">
      <w:pPr>
        <w:jc w:val="center"/>
        <w:rPr>
          <w:b/>
          <w:bCs/>
          <w:lang w:val="ru-RU"/>
        </w:rPr>
      </w:pPr>
    </w:p>
    <w:p w:rsidR="00736CDB" w:rsidRPr="005C57CF" w:rsidRDefault="00736CDB" w:rsidP="00BD44E2">
      <w:r w:rsidRPr="005C57CF">
        <w:t>1. Проектная работа «Кукла - школьница», Белогубец Дарья, объединение «Оч.умелые ручки», рук. Фатеева А. В. – ПДО;</w:t>
      </w:r>
    </w:p>
    <w:p w:rsidR="00736CDB" w:rsidRPr="005C57CF" w:rsidRDefault="00736CDB" w:rsidP="00BD44E2">
      <w:r w:rsidRPr="005C57CF">
        <w:t>2 Проектная работа «Дедушка Мазай и зайцы", Михеев Валерий Витальевич, Гизбрехт Юлия Сергеевна, Полунина Софья Максимовна, Таганова Ева Руслановна, Красилова Алина Романовна, Тимофеева Полина Ивановна, объединение «Пчелка», рук. Дмитриева И.Г. – ПДО;</w:t>
      </w:r>
    </w:p>
    <w:p w:rsidR="00736CDB" w:rsidRPr="005C57CF" w:rsidRDefault="00736CDB" w:rsidP="00BD44E2">
      <w:r w:rsidRPr="005C57CF">
        <w:t>3. Проект «Писанки – пасхальное яйцо», Дмитриева Надежда, Козлова Мария, Тюрина Евгения, ИЗО-студия «Колибри», рук. Свинакова В.В. – ПДО;</w:t>
      </w:r>
    </w:p>
    <w:p w:rsidR="00736CDB" w:rsidRPr="005C57CF" w:rsidRDefault="00736CDB" w:rsidP="00BD44E2">
      <w:r w:rsidRPr="005C57CF">
        <w:t>4. Проект «Постановка спектакля  Золотой ключик или приключения Буратино по мотивам повести-сказки Алексея Николаевича Толстого»., Маркин Александр, Гдюль Руслан, Ступаков Дмитрий, Поникаров Данила, Муклицов Владислав, Керимов Сарган, Касумова Нармин, Титова Елизавета, Кулыба Кирилл, Иванов Александр, Андрюшин Кирилл, Литвинов Андрей, Патрин Сергей, Шетникова Юлия, Черных Елизавета, театральная группа «Браво», рук. Андрюшина С.А. – ПДО;</w:t>
      </w:r>
    </w:p>
    <w:p w:rsidR="00736CDB" w:rsidRPr="005C57CF" w:rsidRDefault="00736CDB" w:rsidP="00BD44E2">
      <w:pPr>
        <w:jc w:val="both"/>
      </w:pPr>
      <w:r w:rsidRPr="005C57CF">
        <w:t>5. Проектная работа «Тебе, родной наш край, посвящаем…»,</w:t>
      </w:r>
      <w:r>
        <w:rPr>
          <w:lang w:val="ru-RU"/>
        </w:rPr>
        <w:t xml:space="preserve"> </w:t>
      </w:r>
      <w:r w:rsidRPr="005C57CF">
        <w:t>Пискунова Ксения, Эссальникова Мария, Филатова Маргарита, Диодорова Валерия, объединение «Мир в объективе», рук. Франчук С.Г. – ПДО;</w:t>
      </w:r>
    </w:p>
    <w:p w:rsidR="00736CDB" w:rsidRPr="005C57CF" w:rsidRDefault="00736CDB" w:rsidP="00BD44E2">
      <w:pPr>
        <w:jc w:val="both"/>
      </w:pPr>
      <w:r w:rsidRPr="005C57CF">
        <w:t>6. Проект " Краеведческий паспорт Верхнебуреинского района ", Штельмах Юлия,  туристический клуб "Янкан", рук. Патрина С.С. – методист;</w:t>
      </w:r>
    </w:p>
    <w:p w:rsidR="00736CDB" w:rsidRPr="005C57CF" w:rsidRDefault="00736CDB" w:rsidP="00BD44E2">
      <w:pPr>
        <w:jc w:val="both"/>
      </w:pPr>
      <w:r w:rsidRPr="005C57CF">
        <w:t>7. Проект «Изыскание и строительство «Царской дороги», Битько Вероника, объединение «Искатель», рук. Лозовик В.М. – ПДО;</w:t>
      </w:r>
    </w:p>
    <w:p w:rsidR="00736CDB" w:rsidRPr="005C57CF" w:rsidRDefault="00736CDB" w:rsidP="00BD44E2">
      <w:pPr>
        <w:jc w:val="both"/>
      </w:pPr>
      <w:r w:rsidRPr="005C57CF">
        <w:t>8. Проектная работа «Сизый голубь – птица моего поселка», Машаракин Никита, объединение «ЭкоДом», рук. Машаракина Е.В.;</w:t>
      </w:r>
    </w:p>
    <w:p w:rsidR="00736CDB" w:rsidRPr="005C57CF" w:rsidRDefault="00736CDB" w:rsidP="00BD44E2">
      <w:r w:rsidRPr="005C57CF">
        <w:t>9.  Проект «В поиск</w:t>
      </w:r>
      <w:r>
        <w:t>ах чистой воды», Чебарова София</w:t>
      </w:r>
      <w:r w:rsidRPr="005C57CF">
        <w:t>, Толмачева Лидия, Вырупаев Максим, объединение «Юный журналист», рук. Литвинова Д.В. - ПДО;</w:t>
      </w:r>
    </w:p>
    <w:p w:rsidR="00736CDB" w:rsidRPr="005C57CF" w:rsidRDefault="00736CDB" w:rsidP="00BD44E2">
      <w:r w:rsidRPr="005C57CF">
        <w:t>10. Проект «Туристический  маршрут на Буреинский хребет», Чернышев Николай, Бруцкая Елена, туристический клуб "Янкан", рук. Ковальчук А.В. – ПДО.</w:t>
      </w:r>
    </w:p>
    <w:p w:rsidR="00736CDB" w:rsidRPr="005C57CF" w:rsidRDefault="00736CDB" w:rsidP="00BD44E2">
      <w:r w:rsidRPr="005C57CF">
        <w:t>11. Проектная работа  "Футбол – мой любимый вид спорта", Дрюк Иван, объединение "Футбол", рук. Маркелов Ю.Л. – ПДО.</w:t>
      </w:r>
    </w:p>
    <w:p w:rsidR="00736CDB" w:rsidRPr="005C57CF" w:rsidRDefault="00736CDB" w:rsidP="00BD44E2">
      <w:r w:rsidRPr="005C57CF">
        <w:t>12. Проектная работа "Великий голкипер – Джанлуиджи Буффон Масокко, Чередниченко Владислав, объединение "Футбол", рук Чередниченко И.И. – ПДО;</w:t>
      </w:r>
    </w:p>
    <w:p w:rsidR="00736CDB" w:rsidRPr="005C57CF" w:rsidRDefault="00736CDB" w:rsidP="00BD44E2">
      <w:r w:rsidRPr="005C57CF">
        <w:t>13 Проектная работа «Физкульт-ура!», Керн Данила, объединение "Футбол", рук. Керн И.Ю., - ПДО;</w:t>
      </w:r>
    </w:p>
    <w:p w:rsidR="00736CDB" w:rsidRPr="005C57CF" w:rsidRDefault="00736CDB" w:rsidP="00BD44E2">
      <w:r w:rsidRPr="005C57CF">
        <w:t>14. Проектная работа «От мячика до мяча», Бурлакова Екатерина, Тимофеева Виолетта,</w:t>
      </w:r>
    </w:p>
    <w:p w:rsidR="00736CDB" w:rsidRPr="005C57CF" w:rsidRDefault="00736CDB" w:rsidP="00BD44E2">
      <w:r w:rsidRPr="005C57CF">
        <w:t>Брусенцев Владимир, Дрозд Виктория, объединение «Волейбол», рук. Переверзева Т.Г. – ПДО;</w:t>
      </w:r>
    </w:p>
    <w:p w:rsidR="00736CDB" w:rsidRPr="005C57CF" w:rsidRDefault="00736CDB" w:rsidP="00BD44E2">
      <w:r w:rsidRPr="005C57CF">
        <w:t>15. Проектная работа «Польза лечебной физкультуры для сохранения правильной осанки и профилактики заболеваний спины», Филин Степан, Клименко Виктория,  Иванов Александр, Яцишина Алина,  Ерофеева Василина, Чапайкин Андрей, Щербаков Михаил, объединение «Оздоровительная гимнастика», рук. Зырянова М.В. – ПДО;</w:t>
      </w:r>
    </w:p>
    <w:p w:rsidR="00736CDB" w:rsidRPr="005C57CF" w:rsidRDefault="00736CDB" w:rsidP="00BD44E2">
      <w:r w:rsidRPr="005C57CF">
        <w:t>16. Реферативная работа «Природа России», Анисимова Анастасия, Войтке Таисия, Злобина Полина, Куркина Ксения, Калганова Дарья, Косточкина Маргарита, объединение «Почемучка», рук. Андросюк Е.В. – ПДО;</w:t>
      </w:r>
    </w:p>
    <w:p w:rsidR="00736CDB" w:rsidRPr="005C57CF" w:rsidRDefault="00736CDB" w:rsidP="00BD44E2">
      <w:r w:rsidRPr="005C57CF">
        <w:t>17. Проект «Зимующие птицы», Корнаков Марк, Борн Вероника, Ковалев Иван, объединение «ЭкоДом», рук. Машаракина Е.В. – ПДО.</w:t>
      </w:r>
    </w:p>
    <w:p w:rsidR="00736CDB" w:rsidRPr="005C57CF" w:rsidRDefault="00736CDB" w:rsidP="00BD44E2">
      <w:pPr>
        <w:pStyle w:val="ListParagraph"/>
        <w:widowControl/>
        <w:suppressAutoHyphens w:val="0"/>
        <w:autoSpaceDN/>
        <w:ind w:left="720"/>
        <w:textAlignment w:val="auto"/>
      </w:pPr>
      <w:r w:rsidRPr="005C57CF">
        <w:t>В  рамках  исследовательской, проектной деятельности в 201</w:t>
      </w:r>
      <w:r w:rsidRPr="005C57CF">
        <w:rPr>
          <w:lang w:val="ru-RU"/>
        </w:rPr>
        <w:t>7</w:t>
      </w:r>
      <w:r w:rsidRPr="005C57CF">
        <w:t xml:space="preserve">г. партнерами  ЦРТДиЮ стали: </w:t>
      </w:r>
    </w:p>
    <w:p w:rsidR="00736CDB" w:rsidRPr="005C57CF" w:rsidRDefault="00736CDB" w:rsidP="001B6EDF">
      <w:pPr>
        <w:pStyle w:val="ListParagraph"/>
        <w:widowControl/>
        <w:numPr>
          <w:ilvl w:val="0"/>
          <w:numId w:val="66"/>
        </w:numPr>
        <w:suppressAutoHyphens w:val="0"/>
        <w:autoSpaceDN/>
        <w:ind w:right="57"/>
        <w:textAlignment w:val="auto"/>
      </w:pPr>
      <w:r w:rsidRPr="005C57CF">
        <w:t>МКОУ СОШ №2, МБОУ СОШ №6 п. Чегдомын;</w:t>
      </w:r>
    </w:p>
    <w:p w:rsidR="00736CDB" w:rsidRPr="005C57CF" w:rsidRDefault="00736CDB" w:rsidP="00BD44E2">
      <w:pPr>
        <w:ind w:left="57" w:right="57"/>
      </w:pPr>
      <w:r w:rsidRPr="005C57CF">
        <w:t>2.Государственный природный заповедник «Буреинский»</w:t>
      </w:r>
    </w:p>
    <w:p w:rsidR="00736CDB" w:rsidRPr="005C57CF" w:rsidRDefault="00736CDB" w:rsidP="00BD44E2">
      <w:pPr>
        <w:ind w:left="57" w:right="57"/>
      </w:pPr>
      <w:r w:rsidRPr="005C57CF">
        <w:t>3. Редакция газеты «Рабочее слово»;</w:t>
      </w:r>
    </w:p>
    <w:p w:rsidR="00736CDB" w:rsidRPr="005C57CF" w:rsidRDefault="00736CDB" w:rsidP="00BD44E2">
      <w:pPr>
        <w:ind w:left="57" w:right="57"/>
      </w:pPr>
      <w:r w:rsidRPr="005C57CF">
        <w:t xml:space="preserve"> 4. МБУ Межпоселенческий Чегдомынский краеведческий музей;</w:t>
      </w:r>
    </w:p>
    <w:p w:rsidR="00736CDB" w:rsidRPr="005C57CF" w:rsidRDefault="00736CDB" w:rsidP="00BD44E2">
      <w:pPr>
        <w:rPr>
          <w:lang w:val="ru-RU"/>
        </w:rPr>
      </w:pPr>
      <w:r w:rsidRPr="005C57CF">
        <w:t>5. МБУ Верхнебуреинская межпоселенческая централизованная библиотека.</w:t>
      </w:r>
    </w:p>
    <w:p w:rsidR="00736CDB" w:rsidRPr="005C57CF" w:rsidRDefault="00736CDB" w:rsidP="00BD44E2">
      <w:pPr>
        <w:rPr>
          <w:lang w:val="ru-RU"/>
        </w:rPr>
      </w:pPr>
      <w:r w:rsidRPr="005C57CF">
        <w:rPr>
          <w:lang w:val="ru-RU"/>
        </w:rPr>
        <w:t xml:space="preserve">     </w:t>
      </w:r>
      <w:r w:rsidRPr="005C57CF">
        <w:t xml:space="preserve">С результатами деятельности НОУ «Дискавери» можно познакомиться в самом образовательном учреждении,  на сайте ЦРТДиЮ:  </w:t>
      </w:r>
      <w:hyperlink r:id="rId22" w:history="1">
        <w:r w:rsidRPr="005C57CF">
          <w:rPr>
            <w:rStyle w:val="Hyperlink"/>
            <w:color w:val="auto"/>
          </w:rPr>
          <w:t>http://qorod-detstva.ippk.ru</w:t>
        </w:r>
      </w:hyperlink>
      <w:r w:rsidRPr="005C57CF">
        <w:t>.</w:t>
      </w:r>
    </w:p>
    <w:p w:rsidR="00736CDB" w:rsidRPr="0032387B" w:rsidRDefault="00736CDB" w:rsidP="00BD44E2">
      <w:pPr>
        <w:pStyle w:val="Standard"/>
        <w:autoSpaceDE w:val="0"/>
        <w:jc w:val="center"/>
        <w:rPr>
          <w:b/>
          <w:bCs/>
          <w:lang w:val="ru-RU"/>
        </w:rPr>
      </w:pPr>
    </w:p>
    <w:p w:rsidR="00736CDB" w:rsidRPr="0032387B" w:rsidRDefault="00736CDB" w:rsidP="00BD44E2">
      <w:pPr>
        <w:pStyle w:val="Standard"/>
        <w:autoSpaceDE w:val="0"/>
        <w:jc w:val="center"/>
      </w:pPr>
      <w:r w:rsidRPr="0032387B">
        <w:rPr>
          <w:b/>
          <w:bCs/>
          <w:lang w:val="en-US"/>
        </w:rPr>
        <w:t>VII</w:t>
      </w:r>
      <w:r w:rsidRPr="0032387B">
        <w:rPr>
          <w:b/>
          <w:bCs/>
        </w:rPr>
        <w:t xml:space="preserve">. </w:t>
      </w:r>
      <w:r w:rsidRPr="0032387B">
        <w:rPr>
          <w:b/>
          <w:bCs/>
          <w:lang w:val="ru-RU"/>
        </w:rPr>
        <w:t>РАБОТА ПО СОЦИАЛИЗАЦИИ И САМОРЕАЛИЗАЦИИ ДЕТЕЙ И ПОДРОСТКОВ</w:t>
      </w:r>
    </w:p>
    <w:p w:rsidR="00736CDB" w:rsidRPr="005C57CF" w:rsidRDefault="00736CDB" w:rsidP="00BD44E2">
      <w:pPr>
        <w:pStyle w:val="Standard"/>
        <w:autoSpaceDE w:val="0"/>
        <w:ind w:firstLine="855"/>
        <w:jc w:val="center"/>
      </w:pPr>
    </w:p>
    <w:p w:rsidR="00736CDB" w:rsidRPr="005C57CF" w:rsidRDefault="00736CDB" w:rsidP="00BD44E2">
      <w:pPr>
        <w:pStyle w:val="Standard"/>
        <w:spacing w:after="270"/>
        <w:jc w:val="both"/>
      </w:pPr>
      <w:r w:rsidRPr="005C57CF">
        <w:rPr>
          <w:rStyle w:val="fbl"/>
        </w:rPr>
        <w:t xml:space="preserve">     Социальный заказ системе дополнительного образования, определенный </w:t>
      </w:r>
      <w:r w:rsidRPr="005C57CF">
        <w:rPr>
          <w:rStyle w:val="fbl"/>
          <w:lang w:val="ru-RU"/>
        </w:rPr>
        <w:t>Федеральным з</w:t>
      </w:r>
      <w:r w:rsidRPr="005C57CF">
        <w:rPr>
          <w:rStyle w:val="fbl"/>
        </w:rPr>
        <w:t>аконом  «Об образовании</w:t>
      </w:r>
      <w:r w:rsidRPr="005C57CF">
        <w:rPr>
          <w:rStyle w:val="fbl"/>
          <w:lang w:val="ru-RU"/>
        </w:rPr>
        <w:t xml:space="preserve"> в Российской Федерации</w:t>
      </w:r>
      <w:r w:rsidRPr="005C57CF">
        <w:rPr>
          <w:rStyle w:val="fbl"/>
        </w:rPr>
        <w:t>»,   «Наша новая школа», «Национальной доктриной образования в России на период до 2025 г.», ориентирует учреждения дополнительного образования детей на обеспечение и развитие социальных качеств воспитанников.</w:t>
      </w:r>
    </w:p>
    <w:p w:rsidR="00736CDB" w:rsidRPr="005C57CF" w:rsidRDefault="00736CDB" w:rsidP="00BD44E2">
      <w:pPr>
        <w:pStyle w:val="Standard"/>
        <w:spacing w:after="270"/>
        <w:jc w:val="both"/>
      </w:pPr>
      <w:r w:rsidRPr="005C57CF">
        <w:rPr>
          <w:rStyle w:val="fbl"/>
        </w:rPr>
        <w:t xml:space="preserve">      В социально-педагогическом контексте социализация выступает как процесс вхождения, адаптации человека в современное общество. </w:t>
      </w:r>
    </w:p>
    <w:p w:rsidR="00736CDB" w:rsidRPr="005C57CF" w:rsidRDefault="00736CDB" w:rsidP="00BD44E2">
      <w:pPr>
        <w:pStyle w:val="Standard"/>
        <w:spacing w:after="270"/>
        <w:jc w:val="both"/>
      </w:pPr>
      <w:r w:rsidRPr="005C57CF">
        <w:t xml:space="preserve">     В ЦРТДиЮ основополагающим принципом социализации личности в обществе является принцип включенности детей и подростков в реальные социально значимые отношения в соответствии их возрастным и индивидуальным особенностям.     </w:t>
      </w:r>
    </w:p>
    <w:p w:rsidR="00736CDB" w:rsidRPr="005C57CF" w:rsidRDefault="00736CDB" w:rsidP="00BD44E2">
      <w:pPr>
        <w:pStyle w:val="Standard"/>
        <w:jc w:val="both"/>
      </w:pPr>
      <w:r w:rsidRPr="005C57CF">
        <w:t>Основные формы работы можно объединить в две группы по признаку включенности детей и подростков в реальные социально-значимые отношения:</w:t>
      </w:r>
    </w:p>
    <w:p w:rsidR="00736CDB" w:rsidRPr="005C57CF" w:rsidRDefault="00736CDB" w:rsidP="00BD44E2">
      <w:pPr>
        <w:pStyle w:val="ListParagraph"/>
        <w:numPr>
          <w:ilvl w:val="0"/>
          <w:numId w:val="14"/>
        </w:numPr>
        <w:tabs>
          <w:tab w:val="left" w:pos="426"/>
        </w:tabs>
        <w:jc w:val="both"/>
      </w:pPr>
      <w:r w:rsidRPr="005C57CF">
        <w:t xml:space="preserve">социально-значимые дела;  </w:t>
      </w:r>
    </w:p>
    <w:p w:rsidR="00736CDB" w:rsidRPr="005C57CF" w:rsidRDefault="00736CDB" w:rsidP="00BD44E2">
      <w:pPr>
        <w:pStyle w:val="ListParagraph"/>
        <w:numPr>
          <w:ilvl w:val="0"/>
          <w:numId w:val="14"/>
        </w:numPr>
        <w:tabs>
          <w:tab w:val="left" w:pos="426"/>
        </w:tabs>
        <w:jc w:val="both"/>
      </w:pPr>
      <w:r w:rsidRPr="005C57CF">
        <w:t xml:space="preserve">досуговая деятельность. </w:t>
      </w:r>
    </w:p>
    <w:p w:rsidR="00736CDB" w:rsidRPr="005C57CF" w:rsidRDefault="00736CDB" w:rsidP="00BD44E2">
      <w:pPr>
        <w:pStyle w:val="ListParagraph"/>
        <w:tabs>
          <w:tab w:val="left" w:pos="426"/>
        </w:tabs>
        <w:spacing w:after="270"/>
        <w:jc w:val="both"/>
      </w:pPr>
      <w:r w:rsidRPr="005C57CF">
        <w:t xml:space="preserve">1. Социально-значимые дела, которые отличает возможность достижения определенного результата, полезного, как для самих детей, так и для окружающих. В ходе совместной работы представителей разных поколений были организованы и проведены ряд  мероприятий, посвященных одной цели – помощь ветеранам войны, труда. (Социальный проект «Мы помним», церемониальный отряд «Звезда», </w:t>
      </w:r>
      <w:r w:rsidRPr="005C57CF">
        <w:rPr>
          <w:lang w:val="ru-RU"/>
        </w:rPr>
        <w:t>комплексная</w:t>
      </w:r>
      <w:r w:rsidRPr="005C57CF">
        <w:t xml:space="preserve"> программа ШАГ (работа с детьми с ограниченными возможностямии др.) Здесь сотрудничество взрослых и детей выступает как основа социализации.</w:t>
      </w:r>
    </w:p>
    <w:p w:rsidR="00736CDB" w:rsidRPr="005C57CF" w:rsidRDefault="00736CDB" w:rsidP="00BD44E2">
      <w:pPr>
        <w:pStyle w:val="Standard"/>
        <w:spacing w:after="270"/>
        <w:jc w:val="both"/>
      </w:pPr>
      <w:r w:rsidRPr="005C57CF">
        <w:t xml:space="preserve">    Включение подростков в управление ЦРТДиЮ через работу в </w:t>
      </w:r>
      <w:r w:rsidRPr="005C57CF">
        <w:rPr>
          <w:lang w:val="en-US"/>
        </w:rPr>
        <w:t>C</w:t>
      </w:r>
      <w:r w:rsidRPr="005C57CF">
        <w:t xml:space="preserve">овете  Центра,  в который вошли представители </w:t>
      </w:r>
      <w:r w:rsidRPr="005C57CF">
        <w:rPr>
          <w:lang w:val="ru-RU"/>
        </w:rPr>
        <w:t>от родителей</w:t>
      </w:r>
      <w:r w:rsidRPr="005C57CF">
        <w:t xml:space="preserve">, </w:t>
      </w:r>
      <w:r w:rsidRPr="005C57CF">
        <w:rPr>
          <w:lang w:val="ru-RU"/>
        </w:rPr>
        <w:t xml:space="preserve">педагоги </w:t>
      </w:r>
      <w:r w:rsidRPr="005C57CF">
        <w:t xml:space="preserve"> и </w:t>
      </w:r>
      <w:r w:rsidRPr="005C57CF">
        <w:rPr>
          <w:lang w:val="ru-RU"/>
        </w:rPr>
        <w:t>учащиеся</w:t>
      </w:r>
      <w:r w:rsidRPr="005C57CF">
        <w:t xml:space="preserve"> нашего Центра. Совет Центра стал координатором крупных совместных проектов. Одной из  инициатив  стало проведение районн</w:t>
      </w:r>
      <w:r w:rsidRPr="005C57CF">
        <w:rPr>
          <w:lang w:val="ru-RU"/>
        </w:rPr>
        <w:t>ых</w:t>
      </w:r>
      <w:r w:rsidRPr="005C57CF">
        <w:t xml:space="preserve"> конкурс</w:t>
      </w:r>
      <w:r w:rsidRPr="005C57CF">
        <w:rPr>
          <w:lang w:val="ru-RU"/>
        </w:rPr>
        <w:t xml:space="preserve">ов </w:t>
      </w:r>
      <w:r w:rsidRPr="005C57CF">
        <w:t xml:space="preserve"> изо-деятельности </w:t>
      </w:r>
      <w:r w:rsidRPr="005C57CF">
        <w:rPr>
          <w:lang w:val="ru-RU"/>
        </w:rPr>
        <w:t>по медиабезхопасности</w:t>
      </w:r>
      <w:r w:rsidRPr="005C57CF">
        <w:t>.</w:t>
      </w:r>
    </w:p>
    <w:p w:rsidR="00736CDB" w:rsidRPr="005C57CF" w:rsidRDefault="00736CDB" w:rsidP="00BD44E2">
      <w:pPr>
        <w:pStyle w:val="Standard"/>
        <w:jc w:val="both"/>
      </w:pPr>
      <w:r w:rsidRPr="005C57CF">
        <w:t xml:space="preserve">     В каждом объединении Центра работают органы самоуправления. Имеется интересный опыт, например, в клубе юных журналистов действует следующая структура: редактор, заведующие отделами, ведущие рубрик, журналисты. Структура является гибкой и подвижной, то есть каждый ребенок в объединении может попробовать себя в любой роли.</w:t>
      </w:r>
    </w:p>
    <w:p w:rsidR="00736CDB" w:rsidRPr="005C57CF" w:rsidRDefault="00736CDB" w:rsidP="00BD44E2">
      <w:pPr>
        <w:pStyle w:val="Standard"/>
        <w:jc w:val="both"/>
      </w:pPr>
      <w:r w:rsidRPr="005C57CF">
        <w:br/>
        <w:t xml:space="preserve">    Шефство старших воспитанников  над младшими. Желание общаться, заботиться о младших, проявлять самостоятельность, возможность принять новую роль, отличную от позиции ученика помогает подросткам организовывать общие с малышами, их родителями и педагогами. Например, в объединении ДПИ "Пчелка"   (педагог  дополнительного образования  Дмитриева И.Г.) такие совместные мероприятия стали уже традиционными ("Снова вместе!", "День именинника", и др.), старшие воспитанники участвуют в разработке для младших школьников сценариев занятий " Сказка для тех, кто не любит мыться", "Подарок маме". Наиболее яркими ключевыми идеями, положенными в основу совместной деятельности, являются, например, такие:</w:t>
      </w:r>
    </w:p>
    <w:p w:rsidR="00736CDB" w:rsidRPr="005C57CF" w:rsidRDefault="00736CDB" w:rsidP="00BD44E2">
      <w:pPr>
        <w:pStyle w:val="ListParagraph"/>
        <w:numPr>
          <w:ilvl w:val="0"/>
          <w:numId w:val="15"/>
        </w:numPr>
        <w:tabs>
          <w:tab w:val="left" w:pos="426"/>
        </w:tabs>
        <w:spacing w:after="200"/>
        <w:jc w:val="both"/>
      </w:pPr>
      <w:r w:rsidRPr="005C57CF">
        <w:t>научился сам – научи товарища;</w:t>
      </w:r>
    </w:p>
    <w:p w:rsidR="00736CDB" w:rsidRPr="005C57CF" w:rsidRDefault="00736CDB" w:rsidP="00BD44E2">
      <w:pPr>
        <w:pStyle w:val="ListParagraph"/>
        <w:numPr>
          <w:ilvl w:val="0"/>
          <w:numId w:val="15"/>
        </w:numPr>
        <w:tabs>
          <w:tab w:val="left" w:pos="426"/>
        </w:tabs>
        <w:spacing w:after="200"/>
        <w:jc w:val="both"/>
      </w:pPr>
      <w:r w:rsidRPr="005C57CF">
        <w:t>учись хорошему у других и не показывай дурной пример;</w:t>
      </w:r>
    </w:p>
    <w:p w:rsidR="00736CDB" w:rsidRPr="005C57CF" w:rsidRDefault="00736CDB" w:rsidP="00BD44E2">
      <w:pPr>
        <w:pStyle w:val="ListParagraph"/>
        <w:numPr>
          <w:ilvl w:val="0"/>
          <w:numId w:val="15"/>
        </w:numPr>
        <w:tabs>
          <w:tab w:val="left" w:pos="426"/>
        </w:tabs>
        <w:spacing w:after="200"/>
        <w:jc w:val="both"/>
      </w:pPr>
      <w:r w:rsidRPr="005C57CF">
        <w:t xml:space="preserve"> успех всех - от успеха каждого.</w:t>
      </w:r>
    </w:p>
    <w:p w:rsidR="00736CDB" w:rsidRPr="005C57CF" w:rsidRDefault="00736CDB" w:rsidP="00BD44E2">
      <w:pPr>
        <w:pStyle w:val="Standard"/>
        <w:jc w:val="both"/>
      </w:pPr>
      <w:r w:rsidRPr="005C57CF">
        <w:t xml:space="preserve">      Старшие обучающиеся, начиная шефство над младшими, получают навыки самоуправления. Чередование творческих поручений позволяет вовлечь максимальное количество детей в процесс подготовки дела, выявить, стимулировать и развивать творческий потенциал ребенка.</w:t>
      </w:r>
    </w:p>
    <w:p w:rsidR="00736CDB" w:rsidRPr="005C57CF" w:rsidRDefault="00736CDB" w:rsidP="00BD44E2">
      <w:pPr>
        <w:pStyle w:val="Standard"/>
        <w:jc w:val="both"/>
      </w:pPr>
      <w:r w:rsidRPr="005C57CF">
        <w:br/>
      </w:r>
      <w:r w:rsidRPr="005C57CF">
        <w:rPr>
          <w:u w:val="single"/>
        </w:rPr>
        <w:t>2. Досуговая деятельность</w:t>
      </w:r>
      <w:r w:rsidRPr="005C57CF">
        <w:t>.   Сегодня в ЦРТДиЮ сложились благоприятные условия для  детского самоуправления через  событийность Центра. Этот факт подтверждают сложившиеся в Центре традиции общих праздников. Перед началом каждого дела формируется инициативная группа учащихся, которая в составе Совета дела занимается разработкой сценария праздника, готовит костюмы, подбирает музыку - в общем, организует коллективное творческое дело. В подготовке к делу обучающиеся ЦРТДиЮ расширяют границы самопознания, развивают качества, необходимые для межличностного общения, находят взаимопонимание с другими людьми, самоопределившись нравственно, психологически и практически подготовившись к активной творческой деятельности.</w:t>
      </w:r>
    </w:p>
    <w:p w:rsidR="00736CDB" w:rsidRPr="005C57CF" w:rsidRDefault="00736CDB" w:rsidP="00BD44E2">
      <w:pPr>
        <w:pStyle w:val="Standard"/>
        <w:jc w:val="both"/>
      </w:pPr>
      <w:r w:rsidRPr="005C57CF">
        <w:t xml:space="preserve">      Главным результатом деятельности в сфере повышения активности и развития самостоятельности детей можно считать создание в ЦРТДиЮ научного общества учащихся «Дискавери» и развитие проектной деятельности детей. Работа научного общества позволила применить новые формы работы. Наиболее эффективными стали исследовательская экспедиция, научно-практическая конференция, работа в творческих группах. Они позволили создать комфортное и стимулирующее детей к активной интеллектуальной деятельности коммуникативное пространство. Одним из направлений деятельности НОУ является проектная деятельность, которая позволяет воспитывать самостоятельную и ответственную личность, развивает творческие начала и умственные способности. С 2007 года в Центре проходят научно-практические конференции НОУ, на которые представляются  проекты от разных отделов. Победители и призеры участвуют в районной научно-практической конференции.</w:t>
      </w:r>
    </w:p>
    <w:p w:rsidR="00736CDB" w:rsidRPr="005C57CF" w:rsidRDefault="00736CDB" w:rsidP="00BD44E2">
      <w:pPr>
        <w:pStyle w:val="Standard"/>
        <w:autoSpaceDE w:val="0"/>
        <w:ind w:firstLine="855"/>
        <w:jc w:val="both"/>
      </w:pPr>
      <w:r w:rsidRPr="005C57CF">
        <w:t>Использование данных форм  и видов деятельности дало возможность увидеть реальные достижения воспитанников в конкретных различных видах деятельности. Были определены основные показатели процесса социализации подростков в процессе взаимодействия:</w:t>
      </w:r>
    </w:p>
    <w:p w:rsidR="00736CDB" w:rsidRPr="005C57CF" w:rsidRDefault="00736CDB" w:rsidP="00BD44E2">
      <w:pPr>
        <w:pStyle w:val="Standard"/>
        <w:autoSpaceDE w:val="0"/>
        <w:jc w:val="both"/>
      </w:pPr>
      <w:r w:rsidRPr="005C57CF">
        <w:t>- принятие воспитанниками предлагаемой им деятельности на личностно-смысловом уровне;</w:t>
      </w:r>
    </w:p>
    <w:p w:rsidR="00736CDB" w:rsidRPr="005C57CF" w:rsidRDefault="00736CDB" w:rsidP="00BD44E2">
      <w:pPr>
        <w:pStyle w:val="Standard"/>
        <w:autoSpaceDE w:val="0"/>
        <w:jc w:val="both"/>
      </w:pPr>
      <w:r w:rsidRPr="005C57CF">
        <w:t xml:space="preserve">-обретение опыта ответственности, самоизменения в творческих процессах; </w:t>
      </w:r>
      <w:r w:rsidRPr="005C57CF">
        <w:br/>
        <w:t xml:space="preserve">-личностно-ориентированный подход к подростку, создание "ситуации успеха" для каждого; </w:t>
      </w:r>
      <w:r w:rsidRPr="005C57CF">
        <w:br/>
        <w:t xml:space="preserve">-создание условий для развития мотивации личности к познанию и творчеству, самореализации, самопознания, самоопределения личности;  </w:t>
      </w:r>
    </w:p>
    <w:p w:rsidR="00736CDB" w:rsidRPr="005C57CF" w:rsidRDefault="00736CDB" w:rsidP="00BD44E2">
      <w:pPr>
        <w:pStyle w:val="Standard"/>
        <w:autoSpaceDE w:val="0"/>
        <w:jc w:val="both"/>
      </w:pPr>
      <w:r w:rsidRPr="005C57CF">
        <w:t>-признание за подростком права на пробу и ошибку в выборе, а также права на пересмотр возможностей в самоопределении;</w:t>
      </w:r>
    </w:p>
    <w:p w:rsidR="00736CDB" w:rsidRPr="005C57CF" w:rsidRDefault="00736CDB" w:rsidP="00BD44E2">
      <w:pPr>
        <w:pStyle w:val="Standard"/>
        <w:autoSpaceDE w:val="0"/>
        <w:jc w:val="both"/>
        <w:rPr>
          <w:lang w:val="ru-RU"/>
        </w:rPr>
      </w:pPr>
      <w:r w:rsidRPr="005C57CF">
        <w:t>-определение результативности продвижения ребенка в границах избранной им программы (вида деятельности, области знаний), которое помогло бы ему увидеть ступени собственного развития и стимулировало бы это.</w:t>
      </w:r>
    </w:p>
    <w:p w:rsidR="00736CDB" w:rsidRPr="005C57CF" w:rsidRDefault="00736CDB" w:rsidP="00BD44E2">
      <w:pPr>
        <w:pStyle w:val="Standard"/>
        <w:spacing w:before="28" w:after="28"/>
        <w:rPr>
          <w:lang w:val="ru-RU"/>
        </w:rPr>
      </w:pPr>
    </w:p>
    <w:p w:rsidR="00736CDB" w:rsidRDefault="00736CDB" w:rsidP="00BD44E2">
      <w:pPr>
        <w:pStyle w:val="Standard"/>
        <w:spacing w:before="28" w:after="28"/>
        <w:jc w:val="center"/>
        <w:rPr>
          <w:b/>
          <w:bCs/>
          <w:lang w:val="ru-RU"/>
        </w:rPr>
      </w:pPr>
    </w:p>
    <w:p w:rsidR="00736CDB" w:rsidRDefault="00736CDB" w:rsidP="00BD44E2">
      <w:pPr>
        <w:pStyle w:val="Standard"/>
        <w:spacing w:before="28" w:after="28"/>
        <w:jc w:val="center"/>
        <w:rPr>
          <w:b/>
          <w:bCs/>
          <w:lang w:val="ru-RU"/>
        </w:rPr>
      </w:pPr>
    </w:p>
    <w:p w:rsidR="00736CDB" w:rsidRDefault="00736CDB" w:rsidP="00BD44E2">
      <w:pPr>
        <w:pStyle w:val="Standard"/>
        <w:spacing w:before="28" w:after="28"/>
        <w:jc w:val="center"/>
        <w:rPr>
          <w:b/>
          <w:bCs/>
          <w:lang w:val="ru-RU"/>
        </w:rPr>
      </w:pPr>
    </w:p>
    <w:p w:rsidR="00736CDB" w:rsidRPr="0032387B" w:rsidRDefault="00736CDB" w:rsidP="00BD44E2">
      <w:pPr>
        <w:pStyle w:val="Standard"/>
        <w:spacing w:before="28" w:after="28"/>
        <w:jc w:val="center"/>
        <w:rPr>
          <w:b/>
          <w:bCs/>
        </w:rPr>
      </w:pPr>
      <w:r w:rsidRPr="0032387B">
        <w:rPr>
          <w:b/>
          <w:bCs/>
          <w:lang w:val="en-US"/>
        </w:rPr>
        <w:t>VIII</w:t>
      </w:r>
      <w:r w:rsidRPr="0032387B">
        <w:rPr>
          <w:b/>
          <w:bCs/>
        </w:rPr>
        <w:t>. СОЦИАЛЬНАЯ АКТИВНОСТЬ И СОЦИАЛЬНОЕ ПАРТНЕРСТВО ОУ. ПУБЛИКАЦИИ В СМИ.</w:t>
      </w:r>
    </w:p>
    <w:p w:rsidR="00736CDB" w:rsidRDefault="00736CDB" w:rsidP="00BD44E2">
      <w:pPr>
        <w:jc w:val="center"/>
        <w:rPr>
          <w:b/>
          <w:bCs/>
          <w:spacing w:val="-2"/>
          <w:position w:val="-2"/>
          <w:lang w:val="ru-RU"/>
        </w:rPr>
      </w:pPr>
      <w:r w:rsidRPr="0032387B">
        <w:rPr>
          <w:b/>
          <w:bCs/>
          <w:spacing w:val="-2"/>
          <w:position w:val="-2"/>
        </w:rPr>
        <w:t>Участие обучающихся в социальных проектах</w:t>
      </w:r>
      <w:r w:rsidRPr="0032387B">
        <w:rPr>
          <w:b/>
          <w:bCs/>
          <w:spacing w:val="-2"/>
          <w:position w:val="-2"/>
          <w:lang w:val="ru-RU"/>
        </w:rPr>
        <w:t>.</w:t>
      </w:r>
    </w:p>
    <w:p w:rsidR="00736CDB" w:rsidRPr="0032387B" w:rsidRDefault="00736CDB" w:rsidP="00BD44E2">
      <w:pPr>
        <w:jc w:val="center"/>
        <w:rPr>
          <w:b/>
          <w:bCs/>
          <w:spacing w:val="-2"/>
          <w:position w:val="-2"/>
        </w:rPr>
      </w:pPr>
    </w:p>
    <w:p w:rsidR="00736CDB" w:rsidRPr="005C57CF" w:rsidRDefault="00736CDB" w:rsidP="00BD44E2">
      <w:pPr>
        <w:jc w:val="both"/>
        <w:rPr>
          <w:b/>
          <w:bCs/>
          <w:spacing w:val="-2"/>
          <w:position w:val="-2"/>
        </w:rPr>
      </w:pPr>
      <w:r w:rsidRPr="005C57CF">
        <w:rPr>
          <w:spacing w:val="-2"/>
          <w:position w:val="-2"/>
          <w:lang w:val="ru-RU"/>
        </w:rPr>
        <w:t xml:space="preserve">       </w:t>
      </w:r>
      <w:r w:rsidRPr="005C57CF">
        <w:rPr>
          <w:spacing w:val="-2"/>
          <w:position w:val="-2"/>
        </w:rPr>
        <w:t>В 201</w:t>
      </w:r>
      <w:r w:rsidRPr="005C57CF">
        <w:rPr>
          <w:spacing w:val="-2"/>
          <w:position w:val="-2"/>
          <w:lang w:val="ru-RU"/>
        </w:rPr>
        <w:t>7</w:t>
      </w:r>
      <w:r w:rsidRPr="005C57CF">
        <w:rPr>
          <w:spacing w:val="-2"/>
          <w:position w:val="-2"/>
        </w:rPr>
        <w:t xml:space="preserve"> учебном году обучающиеся объединений ЦРТДиЮ стали участниками нескольких крупных социальных проектов. Среди них – проект «Новый год – он для всех!». В рамках проекта юные артисты и педагоги учреждения провели бесплатные новогодние утренники для детей детского дома и из малообеспеченных и многодетных семей. В период месячника героико-патриотической работы подростки объединения «Искатель»  стали активными участниками краевой акции «Имя на обелиске», обучающиеся церемониального отряда «Звезда» провели акции «Подарок ветерану», «Георгиевская ленточка». Обучающиеся объединения «Почемучка» провели акции «Помоги птицам», «Дом для пернатого друг</w:t>
      </w:r>
      <w:r w:rsidRPr="005C57CF">
        <w:rPr>
          <w:spacing w:val="-2"/>
          <w:position w:val="-2"/>
          <w:lang w:val="ru-RU"/>
        </w:rPr>
        <w:t>а»</w:t>
      </w:r>
      <w:r w:rsidRPr="005C57CF">
        <w:rPr>
          <w:spacing w:val="-2"/>
          <w:position w:val="-2"/>
        </w:rPr>
        <w:t>.</w:t>
      </w:r>
    </w:p>
    <w:p w:rsidR="00736CDB" w:rsidRPr="005C57CF" w:rsidRDefault="00736CDB" w:rsidP="00BD44E2">
      <w:pPr>
        <w:jc w:val="both"/>
        <w:rPr>
          <w:b/>
          <w:bCs/>
          <w:spacing w:val="-2"/>
          <w:position w:val="-2"/>
        </w:rPr>
      </w:pPr>
      <w:r w:rsidRPr="005C57CF">
        <w:rPr>
          <w:b/>
          <w:bCs/>
          <w:spacing w:val="-2"/>
          <w:position w:val="-2"/>
        </w:rPr>
        <w:t>Партнерство ЦРТДиЮ с учреждениями образования, общественными организациями, предприятиями</w:t>
      </w:r>
    </w:p>
    <w:p w:rsidR="00736CDB" w:rsidRPr="005C57CF" w:rsidRDefault="00736CDB" w:rsidP="00BD44E2">
      <w:pPr>
        <w:jc w:val="both"/>
        <w:rPr>
          <w:b/>
          <w:bCs/>
          <w:spacing w:val="-2"/>
          <w:position w:val="-2"/>
        </w:rPr>
      </w:pPr>
    </w:p>
    <w:p w:rsidR="00736CDB" w:rsidRPr="005C57CF" w:rsidRDefault="00736CDB" w:rsidP="00BD44E2">
      <w:pPr>
        <w:jc w:val="both"/>
        <w:rPr>
          <w:spacing w:val="-2"/>
          <w:position w:val="-2"/>
        </w:rPr>
      </w:pPr>
      <w:r w:rsidRPr="005C57CF">
        <w:rPr>
          <w:spacing w:val="-2"/>
          <w:position w:val="-2"/>
        </w:rPr>
        <w:t xml:space="preserve">      </w:t>
      </w:r>
      <w:r w:rsidRPr="005C57CF">
        <w:rPr>
          <w:spacing w:val="-2"/>
          <w:position w:val="-2"/>
          <w:lang w:val="ru-RU"/>
        </w:rPr>
        <w:t xml:space="preserve">   </w:t>
      </w:r>
      <w:r w:rsidRPr="005C57CF">
        <w:rPr>
          <w:spacing w:val="-2"/>
          <w:position w:val="-2"/>
        </w:rPr>
        <w:t>Взаимодействие ЦРТДиЮ с образовательными учреждениями Верхнебуреинского района отличается внутренней организованностью. Отношения между учреждениями строятся на договорной  основе.</w:t>
      </w:r>
    </w:p>
    <w:p w:rsidR="00736CDB" w:rsidRPr="005C57CF" w:rsidRDefault="00736CDB" w:rsidP="00BD44E2">
      <w:pPr>
        <w:spacing w:before="100" w:beforeAutospacing="1" w:after="100" w:afterAutospacing="1"/>
        <w:jc w:val="both"/>
        <w:outlineLvl w:val="1"/>
      </w:pPr>
      <w:r w:rsidRPr="005C57CF">
        <w:t>        В  деятельности по интеграции дополнительного и общего образования   можно условно выделить следующие направления:</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 xml:space="preserve">основная деятельность -  работа  объединений дополнительного образования детей на базе ОУ; </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районные мероприятия  и конкурсы;</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координационная и методическая деятельность ЦРТДиЮ по вопросам туристско-краеведческой и экологической работы со школьниками;</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работа группы развития детей старшего дошкольного возраста «Теремок»;</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профилактическая деятельность;</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работа по реализации ФГОСТ;</w:t>
      </w:r>
    </w:p>
    <w:p w:rsidR="00736CDB" w:rsidRPr="005C57CF" w:rsidRDefault="00736CDB" w:rsidP="001B6EDF">
      <w:pPr>
        <w:pStyle w:val="ListParagraph"/>
        <w:widowControl/>
        <w:numPr>
          <w:ilvl w:val="0"/>
          <w:numId w:val="67"/>
        </w:numPr>
        <w:suppressAutoHyphens w:val="0"/>
        <w:autoSpaceDN/>
        <w:spacing w:before="100" w:beforeAutospacing="1" w:after="100" w:afterAutospacing="1"/>
        <w:jc w:val="both"/>
        <w:textAlignment w:val="auto"/>
        <w:outlineLvl w:val="1"/>
      </w:pPr>
      <w:r w:rsidRPr="005C57CF">
        <w:t>работа  совместных методических объединений.</w:t>
      </w:r>
    </w:p>
    <w:p w:rsidR="00736CDB" w:rsidRPr="005C57CF" w:rsidRDefault="00736CDB" w:rsidP="00BD44E2">
      <w:pPr>
        <w:jc w:val="both"/>
      </w:pPr>
      <w:r w:rsidRPr="005C57CF">
        <w:rPr>
          <w:b/>
          <w:bCs/>
        </w:rPr>
        <w:t xml:space="preserve">Первое направление </w:t>
      </w:r>
      <w:r w:rsidRPr="005C57CF">
        <w:t>– районные мероприятия и конкурсы.</w:t>
      </w:r>
    </w:p>
    <w:p w:rsidR="00736CDB" w:rsidRPr="005C57CF" w:rsidRDefault="00736CDB" w:rsidP="00BD44E2">
      <w:pPr>
        <w:spacing w:before="100" w:beforeAutospacing="1" w:after="100" w:afterAutospacing="1"/>
        <w:jc w:val="both"/>
        <w:outlineLvl w:val="1"/>
      </w:pPr>
      <w:r w:rsidRPr="005C57CF">
        <w:t>       В   ЦРТДиЮ проводятся различные конкурсы и мероприятия, в которых принимают участие учащиеся школ  поселка Чегдомын, КГ БПОУ «Чегдомынский горно-технологический техникум»,  учащиеся школ  Верхнебуреинского района.</w:t>
      </w:r>
    </w:p>
    <w:p w:rsidR="00736CDB" w:rsidRPr="005C57CF" w:rsidRDefault="00736CDB" w:rsidP="00BD44E2">
      <w:pPr>
        <w:jc w:val="both"/>
      </w:pPr>
      <w:r w:rsidRPr="005C57CF">
        <w:t>В 201</w:t>
      </w:r>
      <w:r w:rsidRPr="005C57CF">
        <w:rPr>
          <w:lang w:val="ru-RU"/>
        </w:rPr>
        <w:t>7</w:t>
      </w:r>
      <w:r w:rsidRPr="005C57CF">
        <w:t xml:space="preserve"> учебном году на базе ЦРТДиЮ проведено </w:t>
      </w:r>
      <w:r w:rsidRPr="005C57CF">
        <w:rPr>
          <w:lang w:val="ru-RU"/>
        </w:rPr>
        <w:t>35</w:t>
      </w:r>
      <w:r w:rsidRPr="005C57CF">
        <w:t xml:space="preserve"> мероприятия для   школьников Верхнебуреинского района,  в которых приняли участие около 2</w:t>
      </w:r>
      <w:r w:rsidRPr="005C57CF">
        <w:rPr>
          <w:lang w:val="ru-RU"/>
        </w:rPr>
        <w:t>5</w:t>
      </w:r>
      <w:r w:rsidRPr="005C57CF">
        <w:t xml:space="preserve">00 детей и более 100  взрослых, в том числе, родителей. </w:t>
      </w:r>
    </w:p>
    <w:p w:rsidR="00736CDB" w:rsidRPr="005C57CF" w:rsidRDefault="00736CDB" w:rsidP="00BD44E2">
      <w:pPr>
        <w:spacing w:before="100" w:beforeAutospacing="1" w:after="100" w:afterAutospacing="1"/>
        <w:jc w:val="both"/>
        <w:outlineLvl w:val="1"/>
      </w:pPr>
      <w:r w:rsidRPr="005C57CF">
        <w:rPr>
          <w:b/>
          <w:bCs/>
        </w:rPr>
        <w:t>Второе направление</w:t>
      </w:r>
      <w:r w:rsidRPr="005C57CF">
        <w:t xml:space="preserve"> взаимодействия ЦРТДиЮ с образовательными учреждениями района - координационная и методическая деятельность по вопросам туристско-краеведческой и экологической работы со школьниками. ЦРТДиЮ является связующим звеном между образовательными учреждениями района и Краевыми центрами (Краевым центром туризма, краеведения и спорта и Эколого-биологическим Центром). Данная работа заключается в координации и курировании кружковой работы в школах, в проведении районных   мероприятий и акций, подготовке учащихся к участию в краевых мероприятиях, методической деятельности, организации временных летних формирований детей. </w:t>
      </w:r>
    </w:p>
    <w:p w:rsidR="00736CDB" w:rsidRPr="005C57CF" w:rsidRDefault="00736CDB" w:rsidP="00C42B25">
      <w:pPr>
        <w:ind w:firstLine="567"/>
        <w:jc w:val="both"/>
        <w:rPr>
          <w:lang w:val="ru-RU"/>
        </w:rPr>
      </w:pPr>
      <w:r w:rsidRPr="005C57CF">
        <w:t>В феврале 201</w:t>
      </w:r>
      <w:r w:rsidRPr="005C57CF">
        <w:rPr>
          <w:lang w:val="ru-RU"/>
        </w:rPr>
        <w:t>7</w:t>
      </w:r>
      <w:r w:rsidRPr="005C57CF">
        <w:t xml:space="preserve"> года Центр совместно с заповедником к Всемирному дню водно-болотных угодий провели  конкурс детского творчества «Кто на болоте живет?». В конкурсе приняли участие </w:t>
      </w:r>
      <w:r w:rsidRPr="005C57CF">
        <w:rPr>
          <w:lang w:val="ru-RU"/>
        </w:rPr>
        <w:t>25</w:t>
      </w:r>
      <w:r w:rsidRPr="005C57CF">
        <w:t xml:space="preserve"> учеников школ № </w:t>
      </w:r>
      <w:r w:rsidRPr="005C57CF">
        <w:rPr>
          <w:lang w:val="ru-RU"/>
        </w:rPr>
        <w:t>1,</w:t>
      </w:r>
      <w:r w:rsidRPr="005C57CF">
        <w:rPr>
          <w:shd w:val="clear" w:color="auto" w:fill="FFFFFF"/>
        </w:rPr>
        <w:t>2,</w:t>
      </w:r>
      <w:r w:rsidRPr="005C57CF">
        <w:rPr>
          <w:shd w:val="clear" w:color="auto" w:fill="FFFFFF"/>
          <w:lang w:val="ru-RU"/>
        </w:rPr>
        <w:t>5,</w:t>
      </w:r>
      <w:r w:rsidRPr="005C57CF">
        <w:rPr>
          <w:shd w:val="clear" w:color="auto" w:fill="FFFFFF"/>
        </w:rPr>
        <w:t xml:space="preserve"> 6, 9,11, </w:t>
      </w:r>
      <w:r w:rsidRPr="005C57CF">
        <w:rPr>
          <w:shd w:val="clear" w:color="auto" w:fill="FFFFFF"/>
          <w:lang w:val="ru-RU"/>
        </w:rPr>
        <w:t>14, 17, 20, 22</w:t>
      </w:r>
      <w:r w:rsidRPr="005C57CF">
        <w:rPr>
          <w:shd w:val="clear" w:color="auto" w:fill="FFFFFF"/>
        </w:rPr>
        <w:t xml:space="preserve">. </w:t>
      </w:r>
      <w:r w:rsidRPr="005C57CF">
        <w:t>В марте 201</w:t>
      </w:r>
      <w:r w:rsidRPr="005C57CF">
        <w:rPr>
          <w:lang w:val="ru-RU"/>
        </w:rPr>
        <w:t>7</w:t>
      </w:r>
      <w:r w:rsidRPr="005C57CF">
        <w:t xml:space="preserve"> года учреждение совместно с заповедником организует и проводит экологический праздник «Мы любим тебя, лес!» для учеников младших классов школ №  </w:t>
      </w:r>
      <w:r w:rsidRPr="005C57CF">
        <w:rPr>
          <w:lang w:val="ru-RU"/>
        </w:rPr>
        <w:t>5, 10</w:t>
      </w:r>
      <w:r w:rsidRPr="005C57CF">
        <w:t xml:space="preserve">, </w:t>
      </w:r>
      <w:r w:rsidRPr="005C57CF">
        <w:rPr>
          <w:lang w:val="ru-RU"/>
        </w:rPr>
        <w:t>11</w:t>
      </w:r>
      <w:r w:rsidRPr="005C57CF">
        <w:t xml:space="preserve"> (</w:t>
      </w:r>
      <w:r w:rsidRPr="005C57CF">
        <w:rPr>
          <w:lang w:val="ru-RU"/>
        </w:rPr>
        <w:t>8</w:t>
      </w:r>
      <w:r w:rsidRPr="005C57CF">
        <w:t>0 участников). В рамках Всероссийской акции «Марш парков и заповедников - 201</w:t>
      </w:r>
      <w:r w:rsidRPr="005C57CF">
        <w:rPr>
          <w:lang w:val="ru-RU"/>
        </w:rPr>
        <w:t>7</w:t>
      </w:r>
      <w:r w:rsidRPr="005C57CF">
        <w:t>» ЦРТДиЮ совместно с заповедником «Буреинский» провели: конкурс рисунка «</w:t>
      </w:r>
      <w:r w:rsidRPr="005C57CF">
        <w:rPr>
          <w:lang w:val="ru-RU"/>
        </w:rPr>
        <w:t>Заповедные островки природы</w:t>
      </w:r>
      <w:r w:rsidRPr="005C57CF">
        <w:t>» (1</w:t>
      </w:r>
      <w:r w:rsidRPr="005C57CF">
        <w:rPr>
          <w:lang w:val="ru-RU"/>
        </w:rPr>
        <w:t xml:space="preserve">00 </w:t>
      </w:r>
      <w:r w:rsidRPr="005C57CF">
        <w:t>участников), конкурс творческих работ из твердых бытовых отходов (</w:t>
      </w:r>
      <w:r w:rsidRPr="005C57CF">
        <w:rPr>
          <w:lang w:val="ru-RU"/>
        </w:rPr>
        <w:t>11</w:t>
      </w:r>
      <w:r w:rsidRPr="005C57CF">
        <w:t>2 участников), экологический брейн-ринг (</w:t>
      </w:r>
      <w:r w:rsidRPr="005C57CF">
        <w:rPr>
          <w:lang w:val="ru-RU"/>
        </w:rPr>
        <w:t>около 10</w:t>
      </w:r>
      <w:r w:rsidRPr="005C57CF">
        <w:t>0 участников)</w:t>
      </w:r>
      <w:r w:rsidRPr="005C57CF">
        <w:rPr>
          <w:lang w:val="ru-RU"/>
        </w:rPr>
        <w:t>, фотоконкурс «Первоцвет» (72 участника)</w:t>
      </w:r>
      <w:r w:rsidRPr="005C57CF">
        <w:t>.</w:t>
      </w:r>
    </w:p>
    <w:p w:rsidR="00736CDB" w:rsidRPr="005C57CF" w:rsidRDefault="00736CDB" w:rsidP="00C42B25">
      <w:pPr>
        <w:ind w:firstLine="567"/>
        <w:jc w:val="both"/>
        <w:rPr>
          <w:lang w:val="ru-RU"/>
        </w:rPr>
      </w:pPr>
      <w:r w:rsidRPr="005C57CF">
        <w:rPr>
          <w:lang w:val="ru-RU"/>
        </w:rPr>
        <w:t>В</w:t>
      </w:r>
      <w:r w:rsidRPr="005C57CF">
        <w:t xml:space="preserve"> 201</w:t>
      </w:r>
      <w:r w:rsidRPr="005C57CF">
        <w:rPr>
          <w:lang w:val="ru-RU"/>
        </w:rPr>
        <w:t>7</w:t>
      </w:r>
      <w:r w:rsidRPr="005C57CF">
        <w:t xml:space="preserve"> год</w:t>
      </w:r>
      <w:r w:rsidRPr="005C57CF">
        <w:rPr>
          <w:lang w:val="ru-RU"/>
        </w:rPr>
        <w:t>у</w:t>
      </w:r>
      <w:r w:rsidRPr="005C57CF">
        <w:t xml:space="preserve"> в рамках акции «Помоги птицам» для учеников школ п. Чегдомын проведены: экологическая игра по станциям «Мы ждем вас, птицы!» (</w:t>
      </w:r>
      <w:r w:rsidRPr="005C57CF">
        <w:rPr>
          <w:lang w:val="ru-RU"/>
        </w:rPr>
        <w:t>70</w:t>
      </w:r>
      <w:r w:rsidRPr="005C57CF">
        <w:t xml:space="preserve"> участников в возрасте 9-11 лет), Экологический праздник, посвященный Международному дню птиц (80 участников), </w:t>
      </w:r>
      <w:r w:rsidRPr="005C57CF">
        <w:rPr>
          <w:lang w:val="ru-RU"/>
        </w:rPr>
        <w:t>викторина</w:t>
      </w:r>
      <w:r w:rsidRPr="005C57CF">
        <w:t xml:space="preserve"> «Мир птиц»  (</w:t>
      </w:r>
      <w:r w:rsidRPr="005C57CF">
        <w:rPr>
          <w:lang w:val="ru-RU"/>
        </w:rPr>
        <w:t>1</w:t>
      </w:r>
      <w:r w:rsidRPr="005C57CF">
        <w:t>0</w:t>
      </w:r>
      <w:r w:rsidRPr="005C57CF">
        <w:rPr>
          <w:lang w:val="ru-RU"/>
        </w:rPr>
        <w:t>7</w:t>
      </w:r>
      <w:r w:rsidRPr="005C57CF">
        <w:t xml:space="preserve"> участников),</w:t>
      </w:r>
      <w:r w:rsidRPr="005C57CF">
        <w:rPr>
          <w:lang w:val="ru-RU"/>
        </w:rPr>
        <w:t xml:space="preserve"> </w:t>
      </w:r>
      <w:r w:rsidRPr="005C57CF">
        <w:t>конкурс «Юный орнитолог» (</w:t>
      </w:r>
      <w:r w:rsidRPr="005C57CF">
        <w:rPr>
          <w:lang w:val="ru-RU"/>
        </w:rPr>
        <w:t>27</w:t>
      </w:r>
      <w:r w:rsidRPr="005C57CF">
        <w:t xml:space="preserve"> участников), акция «Дом для пернатого друга» (</w:t>
      </w:r>
      <w:r w:rsidRPr="005C57CF">
        <w:rPr>
          <w:lang w:val="ru-RU"/>
        </w:rPr>
        <w:t xml:space="preserve">5 </w:t>
      </w:r>
      <w:r w:rsidRPr="005C57CF">
        <w:t>участник</w:t>
      </w:r>
      <w:r w:rsidRPr="005C57CF">
        <w:rPr>
          <w:lang w:val="ru-RU"/>
        </w:rPr>
        <w:t>ов</w:t>
      </w:r>
      <w:r w:rsidRPr="005C57CF">
        <w:t xml:space="preserve">). </w:t>
      </w:r>
    </w:p>
    <w:p w:rsidR="00736CDB" w:rsidRPr="005C57CF" w:rsidRDefault="00736CDB" w:rsidP="00C42B25">
      <w:pPr>
        <w:ind w:firstLine="567"/>
        <w:jc w:val="both"/>
        <w:rPr>
          <w:lang w:val="ru-RU"/>
        </w:rPr>
      </w:pPr>
      <w:r w:rsidRPr="005C57CF">
        <w:rPr>
          <w:lang w:val="ru-RU"/>
        </w:rPr>
        <w:t xml:space="preserve">В сентябре ЦРТДиЮ совместно с заповедником проводят игру по станциям «Войди в лес другом». </w:t>
      </w:r>
      <w:r w:rsidRPr="005C57CF">
        <w:t>В декабре 201</w:t>
      </w:r>
      <w:r w:rsidRPr="005C57CF">
        <w:rPr>
          <w:lang w:val="ru-RU"/>
        </w:rPr>
        <w:t>7</w:t>
      </w:r>
      <w:r w:rsidRPr="005C57CF">
        <w:t xml:space="preserve"> года в рамках Всероссийской операции «Ель» пров</w:t>
      </w:r>
      <w:r w:rsidRPr="005C57CF">
        <w:rPr>
          <w:lang w:val="ru-RU"/>
        </w:rPr>
        <w:t>одят</w:t>
      </w:r>
      <w:r w:rsidRPr="005C57CF">
        <w:t xml:space="preserve"> конкурс детского творчества «Елочка», в котором приняло участие около </w:t>
      </w:r>
      <w:r w:rsidRPr="005C57CF">
        <w:rPr>
          <w:lang w:val="ru-RU"/>
        </w:rPr>
        <w:t>147</w:t>
      </w:r>
      <w:r w:rsidRPr="005C57CF">
        <w:t xml:space="preserve"> детей и подростков </w:t>
      </w:r>
      <w:r w:rsidRPr="005C57CF">
        <w:rPr>
          <w:lang w:val="ru-RU"/>
        </w:rPr>
        <w:t>13</w:t>
      </w:r>
      <w:r w:rsidRPr="005C57CF">
        <w:t xml:space="preserve"> образовательных учреждений Верхнебуреинского района. </w:t>
      </w:r>
    </w:p>
    <w:p w:rsidR="00736CDB" w:rsidRPr="005C57CF" w:rsidRDefault="00736CDB" w:rsidP="00C42B25">
      <w:pPr>
        <w:ind w:firstLine="567"/>
        <w:jc w:val="both"/>
        <w:rPr>
          <w:lang w:val="ru-RU"/>
        </w:rPr>
      </w:pPr>
      <w:r w:rsidRPr="005C57CF">
        <w:t xml:space="preserve"> Центром организованы четыре выставки детского творчества с работами участников конкурсов: «Елочка», «Кто на болоте живет?», «Мир </w:t>
      </w:r>
      <w:r w:rsidRPr="005C57CF">
        <w:rPr>
          <w:lang w:val="ru-RU"/>
        </w:rPr>
        <w:t>птиц</w:t>
      </w:r>
      <w:r w:rsidRPr="005C57CF">
        <w:t>», «Береги лес от пожаров».</w:t>
      </w:r>
    </w:p>
    <w:p w:rsidR="00736CDB" w:rsidRPr="005C57CF" w:rsidRDefault="00736CDB" w:rsidP="00BD44E2">
      <w:pPr>
        <w:ind w:firstLine="567"/>
        <w:jc w:val="both"/>
      </w:pPr>
      <w:r w:rsidRPr="005C57CF">
        <w:t xml:space="preserve">В начале учебного года ЦРТДиЮ провел очередной районный туристский слет имени Л.Б. Грищенко в котором приняли участие </w:t>
      </w:r>
      <w:r w:rsidRPr="005C57CF">
        <w:rPr>
          <w:lang w:val="ru-RU"/>
        </w:rPr>
        <w:t>36</w:t>
      </w:r>
      <w:r w:rsidRPr="005C57CF">
        <w:t xml:space="preserve"> человек.  Программа слета включала в себя технические виды (соревнования по пешеходному и водному туризму, личные, командные), конкурсную программу (конкурсы туристской песни</w:t>
      </w:r>
      <w:r w:rsidRPr="005C57CF">
        <w:rPr>
          <w:lang w:val="ru-RU"/>
        </w:rPr>
        <w:t>, поваров</w:t>
      </w:r>
      <w:r w:rsidRPr="005C57CF">
        <w:t xml:space="preserve"> и стенгазет). </w:t>
      </w:r>
    </w:p>
    <w:p w:rsidR="00736CDB" w:rsidRPr="005C57CF" w:rsidRDefault="00736CDB" w:rsidP="00BD44E2">
      <w:pPr>
        <w:spacing w:after="120"/>
        <w:ind w:firstLine="567"/>
        <w:jc w:val="both"/>
      </w:pPr>
      <w:r w:rsidRPr="005C57CF">
        <w:t xml:space="preserve">В </w:t>
      </w:r>
      <w:r w:rsidRPr="005C57CF">
        <w:rPr>
          <w:lang w:val="ru-RU"/>
        </w:rPr>
        <w:t>мае</w:t>
      </w:r>
      <w:r w:rsidRPr="005C57CF">
        <w:t xml:space="preserve"> 201</w:t>
      </w:r>
      <w:r w:rsidRPr="005C57CF">
        <w:rPr>
          <w:lang w:val="ru-RU"/>
        </w:rPr>
        <w:t xml:space="preserve">7 </w:t>
      </w:r>
      <w:r w:rsidRPr="005C57CF">
        <w:t xml:space="preserve"> год Центр стал организатором проведения первенств Верхнебуреинского района  по спортивному туризму в закрытых помещениях. В соревнованиях приняли участие </w:t>
      </w:r>
      <w:r w:rsidRPr="005C57CF">
        <w:rPr>
          <w:lang w:val="ru-RU"/>
        </w:rPr>
        <w:t>35</w:t>
      </w:r>
      <w:r w:rsidRPr="005C57CF">
        <w:t xml:space="preserve"> человек. </w:t>
      </w:r>
    </w:p>
    <w:p w:rsidR="00736CDB" w:rsidRPr="005C57CF" w:rsidRDefault="00736CDB" w:rsidP="00BD44E2">
      <w:pPr>
        <w:ind w:firstLine="567"/>
        <w:jc w:val="both"/>
      </w:pPr>
      <w:r w:rsidRPr="005C57CF">
        <w:rPr>
          <w:b/>
          <w:bCs/>
        </w:rPr>
        <w:t>Третье  направление</w:t>
      </w:r>
      <w:r w:rsidRPr="005C57CF">
        <w:t xml:space="preserve"> - работа группы развития детей старшего дошкольного возраста «Теремок» ведется с целью развития личности ребенка, формирования его готовности к систематическому обучению.  В течение всего периода обучения ведется большая работа по преемственности с педагогами школ. В 201</w:t>
      </w:r>
      <w:r w:rsidRPr="005C57CF">
        <w:rPr>
          <w:lang w:val="ru-RU"/>
        </w:rPr>
        <w:t>7</w:t>
      </w:r>
      <w:r w:rsidRPr="005C57CF">
        <w:t xml:space="preserve"> году обучение по программе пр</w:t>
      </w:r>
      <w:r>
        <w:rPr>
          <w:lang w:val="ru-RU"/>
        </w:rPr>
        <w:t>ошли</w:t>
      </w:r>
      <w:r w:rsidRPr="005C57CF">
        <w:rPr>
          <w:lang w:val="ru-RU"/>
        </w:rPr>
        <w:t xml:space="preserve"> 16</w:t>
      </w:r>
      <w:r w:rsidRPr="005C57CF">
        <w:t xml:space="preserve"> детей. Педагоги отслеживают дальнейшее обучение</w:t>
      </w:r>
      <w:r w:rsidRPr="005C57CF">
        <w:rPr>
          <w:lang w:val="ru-RU"/>
        </w:rPr>
        <w:t xml:space="preserve"> </w:t>
      </w:r>
      <w:r w:rsidRPr="005C57CF">
        <w:t>выпускников в школ</w:t>
      </w:r>
      <w:r w:rsidRPr="005C57CF">
        <w:rPr>
          <w:lang w:val="ru-RU"/>
        </w:rPr>
        <w:t>е</w:t>
      </w:r>
      <w:r w:rsidRPr="005C57CF">
        <w:t>, где  обучающиеся показывают высокую готовность к обучению и имеют  хорошую успеваемость.</w:t>
      </w:r>
    </w:p>
    <w:p w:rsidR="00736CDB" w:rsidRPr="005C57CF" w:rsidRDefault="00736CDB" w:rsidP="00BD44E2">
      <w:pPr>
        <w:spacing w:before="100" w:beforeAutospacing="1" w:after="100" w:afterAutospacing="1"/>
        <w:jc w:val="both"/>
        <w:rPr>
          <w:lang w:val="ru-RU"/>
        </w:rPr>
      </w:pPr>
      <w:r w:rsidRPr="005C57CF">
        <w:rPr>
          <w:b/>
          <w:bCs/>
        </w:rPr>
        <w:t>Четвертое направление</w:t>
      </w:r>
      <w:r w:rsidRPr="005C57CF">
        <w:t xml:space="preserve"> -  профилактическая деятельность с детьми, стоящими на внутришкольном учете и на учете в ОПДН.</w:t>
      </w:r>
      <w:r>
        <w:rPr>
          <w:lang w:val="ru-RU"/>
        </w:rPr>
        <w:t xml:space="preserve">  </w:t>
      </w:r>
      <w:r w:rsidRPr="005C57CF">
        <w:t>В рамках решения поставленной задачи была продумана и логически выстроена профилактическая работа, основанная на Федеральном законе “Об основах системы профилактики безнадзорности и правонарушений среди несовершеннолетних”, которая основывается на привлечении к участию  ребят в культурно-досуговых мероприятиях, индивидуальной работе с детьми и подростками, состоящими на учете, групповой работе как наиболее продуктивной форме</w:t>
      </w:r>
      <w:r>
        <w:rPr>
          <w:lang w:val="ru-RU"/>
        </w:rPr>
        <w:t>.</w:t>
      </w:r>
    </w:p>
    <w:p w:rsidR="00736CDB" w:rsidRPr="005C57CF" w:rsidRDefault="00736CDB" w:rsidP="00BD44E2">
      <w:pPr>
        <w:ind w:firstLine="567"/>
        <w:jc w:val="both"/>
      </w:pPr>
      <w:r w:rsidRPr="005C57CF">
        <w:rPr>
          <w:b/>
          <w:bCs/>
        </w:rPr>
        <w:t>Пятое направление</w:t>
      </w:r>
      <w:r w:rsidRPr="005C57CF">
        <w:t xml:space="preserve"> -  работа по реализации ФГОС.  Согласно новому федеральному государственному образовательному стандарту общего образования педагогами ЦРТДиЮ </w:t>
      </w:r>
      <w:r w:rsidRPr="005C57CF">
        <w:rPr>
          <w:lang w:val="ru-RU"/>
        </w:rPr>
        <w:t xml:space="preserve">реализуются </w:t>
      </w:r>
      <w:r w:rsidRPr="005C57CF">
        <w:t xml:space="preserve">  программы внеурочной деятельности  «Юный краевед» (МБОУ «Многопрофильный лицей»), «Сверчок»,  «Пчелка»  (МКОУ СОШ №10). Данная работа предполагала глубокую интеграцию основного и дополнительного образования детей с целью создания условий для достижения личностных и метапредметных результатов обучающихся. В 201</w:t>
      </w:r>
      <w:r w:rsidRPr="005C57CF">
        <w:rPr>
          <w:lang w:val="ru-RU"/>
        </w:rPr>
        <w:t>7</w:t>
      </w:r>
      <w:r w:rsidRPr="005C57CF">
        <w:t xml:space="preserve"> году по программам внеурочной деятельности обучалось </w:t>
      </w:r>
      <w:r w:rsidRPr="005C57CF">
        <w:rPr>
          <w:lang w:val="ru-RU"/>
        </w:rPr>
        <w:t>1</w:t>
      </w:r>
      <w:r w:rsidRPr="005C57CF">
        <w:t>7</w:t>
      </w:r>
      <w:r w:rsidRPr="005C57CF">
        <w:rPr>
          <w:lang w:val="ru-RU"/>
        </w:rPr>
        <w:t>5</w:t>
      </w:r>
      <w:r w:rsidRPr="005C57CF">
        <w:t xml:space="preserve"> школьников. В результате проведенного мониторинга  было выявлено, что у детей повысились следующие показатели:</w:t>
      </w:r>
    </w:p>
    <w:p w:rsidR="00736CDB" w:rsidRPr="005C57CF" w:rsidRDefault="00736CDB" w:rsidP="001B6EDF">
      <w:pPr>
        <w:pStyle w:val="ListParagraph"/>
        <w:widowControl/>
        <w:numPr>
          <w:ilvl w:val="0"/>
          <w:numId w:val="68"/>
        </w:numPr>
        <w:suppressAutoHyphens w:val="0"/>
        <w:autoSpaceDN/>
        <w:jc w:val="both"/>
        <w:textAlignment w:val="auto"/>
      </w:pPr>
      <w:r w:rsidRPr="005C57CF">
        <w:t>уровень адекватности самооценки;</w:t>
      </w:r>
    </w:p>
    <w:p w:rsidR="00736CDB" w:rsidRPr="005C57CF" w:rsidRDefault="00736CDB" w:rsidP="001B6EDF">
      <w:pPr>
        <w:pStyle w:val="ListParagraph"/>
        <w:widowControl/>
        <w:numPr>
          <w:ilvl w:val="0"/>
          <w:numId w:val="68"/>
        </w:numPr>
        <w:tabs>
          <w:tab w:val="left" w:pos="5812"/>
        </w:tabs>
        <w:suppressAutoHyphens w:val="0"/>
        <w:autoSpaceDN/>
        <w:jc w:val="both"/>
        <w:textAlignment w:val="auto"/>
      </w:pPr>
      <w:r w:rsidRPr="005C57CF">
        <w:t>уровень положительных отношений в социальной среде;</w:t>
      </w:r>
    </w:p>
    <w:p w:rsidR="00736CDB" w:rsidRPr="005C57CF" w:rsidRDefault="00736CDB" w:rsidP="001B6EDF">
      <w:pPr>
        <w:pStyle w:val="ListParagraph"/>
        <w:widowControl/>
        <w:numPr>
          <w:ilvl w:val="0"/>
          <w:numId w:val="68"/>
        </w:numPr>
        <w:tabs>
          <w:tab w:val="left" w:pos="5812"/>
        </w:tabs>
        <w:suppressAutoHyphens w:val="0"/>
        <w:autoSpaceDN/>
        <w:jc w:val="both"/>
        <w:textAlignment w:val="auto"/>
      </w:pPr>
      <w:r w:rsidRPr="005C57CF">
        <w:t>умение учащихся выстраивать положительные отношения в классе;</w:t>
      </w:r>
    </w:p>
    <w:p w:rsidR="00736CDB" w:rsidRPr="005C57CF" w:rsidRDefault="00736CDB" w:rsidP="001B6EDF">
      <w:pPr>
        <w:pStyle w:val="ListParagraph"/>
        <w:widowControl/>
        <w:numPr>
          <w:ilvl w:val="0"/>
          <w:numId w:val="68"/>
        </w:numPr>
        <w:tabs>
          <w:tab w:val="left" w:pos="5812"/>
        </w:tabs>
        <w:suppressAutoHyphens w:val="0"/>
        <w:autoSpaceDN/>
        <w:jc w:val="both"/>
        <w:textAlignment w:val="auto"/>
      </w:pPr>
      <w:r w:rsidRPr="005C57CF">
        <w:t>уровень учебной мотивации.</w:t>
      </w:r>
    </w:p>
    <w:p w:rsidR="00736CDB" w:rsidRPr="005C57CF" w:rsidRDefault="00736CDB" w:rsidP="00BD44E2">
      <w:pPr>
        <w:ind w:firstLine="567"/>
        <w:jc w:val="both"/>
      </w:pPr>
      <w:r w:rsidRPr="005C57CF">
        <w:rPr>
          <w:b/>
          <w:bCs/>
        </w:rPr>
        <w:t>Шестое направление</w:t>
      </w:r>
      <w:r w:rsidRPr="005C57CF">
        <w:t xml:space="preserve"> -  совместные методические мероприятия педагогов дополнительного, дошкольного и общего образования района. Проведение таких мероприятий способствует выработке единых подходов к обучению детей, интеграции дополнительного и общего образования, распространению педагогического опыта на территории района.</w:t>
      </w:r>
    </w:p>
    <w:p w:rsidR="00736CDB" w:rsidRPr="005C57CF" w:rsidRDefault="00736CDB" w:rsidP="00BD44E2">
      <w:pPr>
        <w:jc w:val="both"/>
      </w:pPr>
      <w:r w:rsidRPr="005C57CF">
        <w:t xml:space="preserve">В </w:t>
      </w:r>
      <w:r w:rsidRPr="005C57CF">
        <w:rPr>
          <w:lang w:val="ru-RU"/>
        </w:rPr>
        <w:t>2017 году</w:t>
      </w:r>
      <w:r w:rsidRPr="005C57CF">
        <w:t xml:space="preserve"> ЦРТДиЮ провел Круглый стол для </w:t>
      </w:r>
      <w:r w:rsidRPr="005C57CF">
        <w:rPr>
          <w:lang w:val="ru-RU"/>
        </w:rPr>
        <w:t xml:space="preserve">руководителей образовательных учреждений </w:t>
      </w:r>
      <w:r w:rsidRPr="005C57CF">
        <w:t>Верхнебуреинского района по вопросам информационной безопасности детей. В марте 201</w:t>
      </w:r>
      <w:r w:rsidRPr="005C57CF">
        <w:rPr>
          <w:lang w:val="ru-RU"/>
        </w:rPr>
        <w:t>7</w:t>
      </w:r>
      <w:r w:rsidRPr="005C57CF">
        <w:t xml:space="preserve"> г учреждением проведен конкурс </w:t>
      </w:r>
      <w:r w:rsidRPr="005C57CF">
        <w:rPr>
          <w:lang w:val="ru-RU"/>
        </w:rPr>
        <w:t xml:space="preserve">методических разработок </w:t>
      </w:r>
      <w:r w:rsidRPr="005C57CF">
        <w:t xml:space="preserve">среди педагогов дополнительного образования Верхнебуреинского района в котором приняло участие </w:t>
      </w:r>
      <w:r w:rsidRPr="005C57CF">
        <w:rPr>
          <w:lang w:val="ru-RU"/>
        </w:rPr>
        <w:t>27 педагогов из 7 образовательных учреждений Верхнебуреинского района</w:t>
      </w:r>
      <w:r w:rsidRPr="005C57CF">
        <w:t>.</w:t>
      </w:r>
    </w:p>
    <w:p w:rsidR="00736CDB" w:rsidRPr="005C57CF" w:rsidRDefault="00736CDB" w:rsidP="00BD44E2">
      <w:pPr>
        <w:jc w:val="both"/>
      </w:pPr>
      <w:r w:rsidRPr="005C57CF">
        <w:t xml:space="preserve">     Помимо учреждений образования, Центр активно сотрудничает  с природоохранными учреждениями, учреждениями культуры, с различными социальными, общественными организациями, фондами, крупными предприятиями Верхнебуреинского района и другими организациями. </w:t>
      </w:r>
    </w:p>
    <w:p w:rsidR="00736CDB" w:rsidRPr="005C57CF" w:rsidRDefault="00736CDB" w:rsidP="00BD44E2">
      <w:pPr>
        <w:jc w:val="both"/>
      </w:pPr>
      <w:r w:rsidRPr="005C57CF">
        <w:t xml:space="preserve">      Социальными партнерами Центра являются Государственный природный заповедник «Буреинский». В результате совместных действий с этими учреждениями проводятся экологические акции, праздники, конкурсы, конференции, марши, выставки. В 201</w:t>
      </w:r>
      <w:r w:rsidRPr="005C57CF">
        <w:rPr>
          <w:lang w:val="ru-RU"/>
        </w:rPr>
        <w:t>7</w:t>
      </w:r>
      <w:r w:rsidRPr="005C57CF">
        <w:t xml:space="preserve"> учебном году около </w:t>
      </w:r>
      <w:r w:rsidRPr="005C57CF">
        <w:rPr>
          <w:lang w:val="ru-RU"/>
        </w:rPr>
        <w:t>25</w:t>
      </w:r>
      <w:r w:rsidRPr="005C57CF">
        <w:t xml:space="preserve">0 обучающихся ЦРТДиЮ посетили музей природы ГПЗ "Буреинский".  Центр активно сотрудничает с краеведческим  музеем, а также взрослой и детской библиотеками. Встречи с учеными, ведущими специалистами в области рационального  природопользования, использование музейных и библиотечных фондов включено в образовательные программы; ряд занятий проводится в форме экскурсий.Проведение многих спортивных и туристических мероприятий стало возможным благодаря взаимодействию Центра с ДЮСШ "Лидер", АО "Ургалуголь", КГ БПОУ «Чегдомынский горно-технологический техникум».В результатесотрудничества Центра с Отделом культуры администрации Верхнебуреинского района, районным домом культуры п. Чегдомын, домом культуры железнодорожников п. Новый Ургал ежегодно проводятся концерты творческих коллективов ЦРТДиЮ. Совместно с Советом ветеранов проводятся концерты ко Дню Победы, осуществляется волонтерская и поисковая деятельность в объединениях "Искатель", "Юный краевед", церемониальный отряд "Звезда». </w:t>
      </w:r>
    </w:p>
    <w:p w:rsidR="00736CDB" w:rsidRPr="005C57CF" w:rsidRDefault="00736CDB" w:rsidP="00BD44E2">
      <w:pPr>
        <w:shd w:val="clear" w:color="auto" w:fill="FFFFFF"/>
        <w:tabs>
          <w:tab w:val="left" w:pos="499"/>
        </w:tabs>
        <w:ind w:firstLine="709"/>
        <w:jc w:val="both"/>
      </w:pPr>
      <w:r w:rsidRPr="005C57CF">
        <w:t xml:space="preserve">Благодаря сотрудничеству с сектором по молодежной и семейной политике администрации Верхнебуреинского района в Центре проводятсяспортивные турниры и соревнования, организуется отдых детей в учебное и каникулярное время, педагоги имеют возможность участвовать в Грантах в области молодежной политики. </w:t>
      </w:r>
    </w:p>
    <w:p w:rsidR="00736CDB" w:rsidRPr="005C57CF" w:rsidRDefault="00736CDB" w:rsidP="00BD44E2">
      <w:pPr>
        <w:shd w:val="clear" w:color="auto" w:fill="FFFFFF"/>
        <w:tabs>
          <w:tab w:val="left" w:pos="499"/>
        </w:tabs>
        <w:ind w:firstLine="709"/>
        <w:jc w:val="both"/>
      </w:pPr>
      <w:r w:rsidRPr="005C57CF">
        <w:t xml:space="preserve">  Совместно с отделом государственного пожарного надзора в учреждении проводятся спортивно-познавательные праздники, конкурсы и выставки детского творчества.</w:t>
      </w:r>
    </w:p>
    <w:p w:rsidR="00736CDB" w:rsidRPr="005C57CF" w:rsidRDefault="00736CDB" w:rsidP="00BD44E2">
      <w:pPr>
        <w:ind w:right="-851"/>
        <w:jc w:val="both"/>
      </w:pPr>
    </w:p>
    <w:p w:rsidR="00736CDB" w:rsidRPr="005C57CF" w:rsidRDefault="00736CDB" w:rsidP="00BD44E2">
      <w:pPr>
        <w:jc w:val="both"/>
      </w:pPr>
      <w:r w:rsidRPr="005C57CF">
        <w:t>Помимо перечисленных учреждений и организаций социальными партнерами Центра являются также комитет социальной защиты населения и детский дом. Регулярно для детей инвалидов, сирот, детей из многодетных и малообеспеченных детей ЦРТДиЮ проводит благотворительные Новогодние утренники, праздники.</w:t>
      </w:r>
    </w:p>
    <w:p w:rsidR="00736CDB" w:rsidRPr="005C57CF" w:rsidRDefault="00736CDB" w:rsidP="00BD44E2">
      <w:pPr>
        <w:pStyle w:val="Standard"/>
        <w:jc w:val="both"/>
        <w:rPr>
          <w:spacing w:val="-2"/>
          <w:position w:val="-16"/>
          <w:lang w:val="ru-RU"/>
        </w:rPr>
      </w:pPr>
    </w:p>
    <w:p w:rsidR="00736CDB" w:rsidRPr="005C57CF" w:rsidRDefault="00736CDB" w:rsidP="00BD44E2">
      <w:pPr>
        <w:pStyle w:val="Standard"/>
        <w:jc w:val="both"/>
        <w:rPr>
          <w:spacing w:val="-2"/>
          <w:lang w:val="ru-RU"/>
        </w:rPr>
      </w:pPr>
    </w:p>
    <w:p w:rsidR="00736CDB" w:rsidRPr="005C57CF" w:rsidRDefault="00736CDB" w:rsidP="00BD44E2">
      <w:pPr>
        <w:pStyle w:val="Standard"/>
        <w:jc w:val="both"/>
      </w:pPr>
    </w:p>
    <w:p w:rsidR="00736CDB" w:rsidRPr="0032387B" w:rsidRDefault="00736CDB" w:rsidP="00BD44E2">
      <w:pPr>
        <w:pStyle w:val="Standard"/>
        <w:spacing w:before="28" w:after="28"/>
        <w:jc w:val="both"/>
      </w:pPr>
    </w:p>
    <w:p w:rsidR="00736CDB" w:rsidRPr="0032387B" w:rsidRDefault="00736CDB" w:rsidP="00BD44E2">
      <w:pPr>
        <w:pStyle w:val="Standard"/>
        <w:jc w:val="both"/>
        <w:rPr>
          <w:lang w:val="ru-RU"/>
        </w:rPr>
      </w:pPr>
    </w:p>
    <w:p w:rsidR="00736CDB" w:rsidRPr="0032387B" w:rsidRDefault="00736CDB" w:rsidP="00BD44E2">
      <w:pPr>
        <w:pStyle w:val="Standard"/>
        <w:shd w:val="clear" w:color="auto" w:fill="FFFFFF"/>
        <w:tabs>
          <w:tab w:val="left" w:pos="499"/>
        </w:tabs>
        <w:spacing w:before="280" w:after="280"/>
        <w:ind w:firstLine="709"/>
        <w:jc w:val="both"/>
        <w:rPr>
          <w:lang w:val="ru-RU"/>
        </w:rPr>
        <w:sectPr w:rsidR="00736CDB" w:rsidRPr="0032387B" w:rsidSect="00CE40C7">
          <w:pgSz w:w="11905" w:h="16837"/>
          <w:pgMar w:top="567" w:right="567" w:bottom="567" w:left="567" w:header="720" w:footer="720" w:gutter="0"/>
          <w:cols w:space="720"/>
        </w:sectPr>
      </w:pPr>
    </w:p>
    <w:p w:rsidR="00736CDB" w:rsidRPr="0032387B" w:rsidRDefault="00736CDB" w:rsidP="00BD44E2">
      <w:pPr>
        <w:pStyle w:val="Standard"/>
        <w:jc w:val="center"/>
        <w:rPr>
          <w:b/>
          <w:bCs/>
        </w:rPr>
      </w:pPr>
      <w:r>
        <w:rPr>
          <w:noProof/>
          <w:lang w:val="ru-RU" w:eastAsia="ru-RU"/>
        </w:rPr>
        <w:pict>
          <v:shape id="Врезка2" o:spid="_x0000_s1042" type="#_x0000_t202" style="position:absolute;left:0;text-align:left;margin-left:-1.1pt;margin-top:3.8pt;width:781.15pt;height:48.35pt;z-index:251654656;visibility:visible;mso-wrap-style:none" strokecolor="white" strokeweight=".18mm">
            <v:textbox style="mso-next-textbox:#Врезка2" inset="2.63mm,1.36mm,2.63mm,1.36mm">
              <w:txbxContent>
                <w:p w:rsidR="00736CDB" w:rsidRDefault="00736CDB" w:rsidP="00BD44E2">
                  <w:pPr>
                    <w:pStyle w:val="Standard"/>
                    <w:jc w:val="center"/>
                    <w:rPr>
                      <w:b/>
                      <w:bCs/>
                      <w:sz w:val="32"/>
                      <w:szCs w:val="32"/>
                    </w:rPr>
                  </w:pPr>
                  <w:r>
                    <w:rPr>
                      <w:b/>
                      <w:bCs/>
                      <w:sz w:val="32"/>
                      <w:szCs w:val="32"/>
                    </w:rPr>
                    <w:t>Сотрудничество ЦРТДиЮ с заинтересованными организациями, ведомствами, научными учреждениями</w:t>
                  </w:r>
                </w:p>
              </w:txbxContent>
            </v:textbox>
          </v:shape>
        </w:pict>
      </w:r>
    </w:p>
    <w:p w:rsidR="00736CDB" w:rsidRPr="0032387B" w:rsidRDefault="00736CDB" w:rsidP="00BD44E2">
      <w:pPr>
        <w:pStyle w:val="NormalWeb"/>
        <w:shd w:val="clear" w:color="auto" w:fill="F7F7F7"/>
        <w:ind w:firstLine="480"/>
      </w:pPr>
    </w:p>
    <w:p w:rsidR="00736CDB" w:rsidRPr="0032387B" w:rsidRDefault="00736CDB" w:rsidP="00BD44E2">
      <w:pPr>
        <w:pStyle w:val="Standard"/>
        <w:jc w:val="both"/>
      </w:pPr>
    </w:p>
    <w:p w:rsidR="00736CDB" w:rsidRPr="0032387B" w:rsidRDefault="00736CDB" w:rsidP="00BD44E2">
      <w:pPr>
        <w:pStyle w:val="Standard"/>
        <w:jc w:val="both"/>
      </w:pPr>
    </w:p>
    <w:p w:rsidR="00736CDB" w:rsidRPr="0032387B" w:rsidRDefault="00736CDB" w:rsidP="00BD44E2">
      <w:pPr>
        <w:pStyle w:val="Standard"/>
        <w:jc w:val="both"/>
        <w:rPr>
          <w:lang w:val="ru-RU"/>
        </w:rPr>
      </w:pPr>
      <w:r>
        <w:rPr>
          <w:noProof/>
          <w:lang w:val="ru-RU" w:eastAsia="ru-RU"/>
        </w:rPr>
      </w:r>
      <w:r w:rsidRPr="00FC2CAF">
        <w:rPr>
          <w:noProof/>
          <w:lang w:val="ru-RU" w:eastAsia="ru-RU"/>
        </w:rPr>
        <w:pict>
          <v:group id="Group 16" o:spid="_x0000_s1043" style="width:722.05pt;height:461.4pt;mso-position-horizontal-relative:char;mso-position-vertical-relative:line" coordsize="14441,9408">
            <v:shape id="Text Box 17" o:spid="_x0000_s1044" type="#_x0000_t202" style="position:absolute;left:6164;top:3440;width:2114;height:725;visibility:visible;v-text-anchor:middle" strokeweight=".26mm">
              <v:textbox style="mso-next-textbox:#Text Box 17">
                <w:txbxContent>
                  <w:p w:rsidR="00736CDB" w:rsidRDefault="00736CDB" w:rsidP="00BD44E2">
                    <w:r>
                      <w:rPr>
                        <w:b/>
                        <w:bCs/>
                        <w:sz w:val="40"/>
                        <w:szCs w:val="40"/>
                        <w:lang w:val="ru-RU"/>
                      </w:rPr>
                      <w:t>ЦРТДиЮ</w:t>
                    </w:r>
                  </w:p>
                </w:txbxContent>
              </v:textbox>
            </v:shape>
            <v:group id="Group 18" o:spid="_x0000_s1045" style="position:absolute;width:14441;height:9408" coordsize="14441,9408">
              <v:group id="Group 19" o:spid="_x0000_s1046" style="position:absolute;width:14441;height:9408" coordsize="14441,9408">
                <v:group id="Group 20" o:spid="_x0000_s1047" style="position:absolute;width:14441;height:9408" coordsize="14441,9408">
                  <v:line id="Line 21" o:spid="_x0000_s1048" style="position:absolute;visibility:visible" from="7045,4163" to="7045,6516" o:connectortype="straight" strokeweight=".26mm">
                    <v:stroke endarrow="open" joinstyle="miter"/>
                  </v:line>
                  <v:group id="Group 22" o:spid="_x0000_s1049" style="position:absolute;width:14441;height:9408" coordsize="14441,9408">
                    <v:line id="Line 23" o:spid="_x0000_s1050" style="position:absolute;visibility:visible" from="8278,4163" to="10215,5068" o:connectortype="straight" strokeweight=".26mm">
                      <v:stroke endarrow="open" joinstyle="miter"/>
                    </v:line>
                    <v:group id="Group 24" o:spid="_x0000_s1051" style="position:absolute;width:14441;height:9408" coordsize="14441,9408">
                      <v:line id="Line 25" o:spid="_x0000_s1052" style="position:absolute;flip:y;visibility:visible" from="8278,2533" to="9863,3437" o:connectortype="straight" strokeweight=".26mm">
                        <v:stroke endarrow="open" joinstyle="miter"/>
                      </v:line>
                      <v:group id="Group 26" o:spid="_x0000_s1053" style="position:absolute;width:14441;height:9408" coordsize="14441,9408">
                        <v:line id="Line 27" o:spid="_x0000_s1054" style="position:absolute;flip:y;visibility:visible" from="7045,2171" to="7045,3437" o:connectortype="straight" strokeweight=".26mm">
                          <v:stroke endarrow="open" joinstyle="miter"/>
                        </v:line>
                        <v:group id="Group 28" o:spid="_x0000_s1055" style="position:absolute;width:14441;height:9408" coordsize="14441,9408">
                          <v:shape id="Text Box 29" o:spid="_x0000_s1056" type="#_x0000_t202" style="position:absolute;top:5789;width:4755;height:3619;visibility:visible;v-text-anchor:middle" strokeweight=".26mm">
                            <v:textbox style="mso-next-textbox:#Text Box 29">
                              <w:txbxContent>
                                <w:p w:rsidR="00736CDB" w:rsidRDefault="00736CDB" w:rsidP="00BD44E2">
                                  <w:r>
                                    <w:rPr>
                                      <w:b/>
                                      <w:bCs/>
                                      <w:u w:val="single"/>
                                      <w:lang w:val="ru-RU"/>
                                    </w:rPr>
                                    <w:t>Природоохранные учреждения:</w:t>
                                  </w:r>
                                </w:p>
                                <w:p w:rsidR="00736CDB" w:rsidRDefault="00736CDB" w:rsidP="00BD44E2">
                                  <w:r>
                                    <w:rPr>
                                      <w:b/>
                                      <w:bCs/>
                                      <w:lang w:val="ru-RU"/>
                                    </w:rPr>
                                    <w:t>- Министерство природных ресурсов Хабаровского края;</w:t>
                                  </w:r>
                                </w:p>
                                <w:p w:rsidR="00736CDB" w:rsidRDefault="00736CDB" w:rsidP="00BD44E2">
                                  <w:r>
                                    <w:rPr>
                                      <w:b/>
                                      <w:bCs/>
                                      <w:lang w:val="ru-RU"/>
                                    </w:rPr>
                                    <w:t>- Федеральное государственное учреждение государственный природный заповедник «Буреинский»;</w:t>
                                  </w:r>
                                </w:p>
                                <w:p w:rsidR="00736CDB" w:rsidRDefault="00736CDB" w:rsidP="00BD44E2">
                                  <w:r>
                                    <w:rPr>
                                      <w:b/>
                                      <w:bCs/>
                                      <w:lang w:val="ru-RU"/>
                                    </w:rPr>
                                    <w:t>- отдел экономики и природопользования администрации Верхнебуреинского района.</w:t>
                                  </w:r>
                                </w:p>
                                <w:p w:rsidR="00736CDB" w:rsidRDefault="00736CDB" w:rsidP="00BD44E2"/>
                              </w:txbxContent>
                            </v:textbox>
                          </v:shape>
                          <v:group id="Group 30" o:spid="_x0000_s1057" style="position:absolute;width:14441;height:9228" coordsize="14441,9228">
                            <v:shape id="Text Box 31" o:spid="_x0000_s1058" type="#_x0000_t202" style="position:absolute;left:5108;top:6514;width:4216;height:2714;visibility:visible;v-text-anchor:middle" strokeweight=".26mm">
                              <v:textbox style="mso-next-textbox:#Text Box 31">
                                <w:txbxContent>
                                  <w:p w:rsidR="00736CDB" w:rsidRDefault="00736CDB" w:rsidP="00BD44E2">
                                    <w:pPr>
                                      <w:rPr>
                                        <w:b/>
                                        <w:bCs/>
                                        <w:u w:val="single"/>
                                      </w:rPr>
                                    </w:pPr>
                                    <w:r w:rsidRPr="00F238FE">
                                      <w:rPr>
                                        <w:b/>
                                        <w:bCs/>
                                        <w:u w:val="single"/>
                                      </w:rPr>
                                      <w:t>Предприятия добывающей отрасли:</w:t>
                                    </w:r>
                                  </w:p>
                                  <w:p w:rsidR="00736CDB" w:rsidRPr="00B96B8F" w:rsidRDefault="00736CDB" w:rsidP="00BD44E2">
                                    <w:pPr>
                                      <w:rPr>
                                        <w:b/>
                                        <w:bCs/>
                                      </w:rPr>
                                    </w:pPr>
                                    <w:r>
                                      <w:rPr>
                                        <w:b/>
                                        <w:bCs/>
                                      </w:rPr>
                                      <w:t>- ОА</w:t>
                                    </w:r>
                                    <w:r w:rsidRPr="00B96B8F">
                                      <w:rPr>
                                        <w:b/>
                                        <w:bCs/>
                                      </w:rPr>
                                      <w:t>О "Ургалуголь";</w:t>
                                    </w:r>
                                  </w:p>
                                  <w:p w:rsidR="00736CDB" w:rsidRPr="00A21FAB" w:rsidRDefault="00736CDB" w:rsidP="00BD44E2">
                                    <w:pPr>
                                      <w:jc w:val="both"/>
                                      <w:rPr>
                                        <w:b/>
                                        <w:bCs/>
                                      </w:rPr>
                                    </w:pPr>
                                    <w:r>
                                      <w:rPr>
                                        <w:b/>
                                        <w:bCs/>
                                      </w:rPr>
                                      <w:t>-</w:t>
                                    </w:r>
                                    <w:r w:rsidRPr="00F238FE">
                                      <w:rPr>
                                        <w:b/>
                                        <w:bCs/>
                                      </w:rPr>
                                      <w:t>ООО «Артельстарателей «Ниман»</w:t>
                                    </w:r>
                                  </w:p>
                                  <w:p w:rsidR="00736CDB" w:rsidRDefault="00736CDB" w:rsidP="00BD44E2"/>
                                </w:txbxContent>
                              </v:textbox>
                            </v:shape>
                            <v:group id="Group 32" o:spid="_x0000_s1059" style="position:absolute;width:14441;height:9130" coordsize="14441,9130">
                              <v:shape id="Text Box 33" o:spid="_x0000_s1060" type="#_x0000_t202" style="position:absolute;left:9862;top:5065;width:4579;height:4065;visibility:visible;v-text-anchor:middle" strokeweight=".26mm">
                                <v:textbox style="mso-next-textbox:#Text Box 33">
                                  <w:txbxContent>
                                    <w:p w:rsidR="00736CDB" w:rsidRPr="00D22CAF" w:rsidRDefault="00736CDB" w:rsidP="00BD44E2">
                                      <w:pPr>
                                        <w:rPr>
                                          <w:b/>
                                          <w:bCs/>
                                          <w:u w:val="single"/>
                                        </w:rPr>
                                      </w:pPr>
                                      <w:r>
                                        <w:rPr>
                                          <w:b/>
                                          <w:bCs/>
                                          <w:u w:val="single"/>
                                        </w:rPr>
                                        <w:t xml:space="preserve">Социальные, </w:t>
                                      </w:r>
                                      <w:r w:rsidRPr="00D22CAF">
                                        <w:rPr>
                                          <w:b/>
                                          <w:bCs/>
                                          <w:u w:val="single"/>
                                        </w:rPr>
                                        <w:t>общественные организации</w:t>
                                      </w:r>
                                      <w:r>
                                        <w:rPr>
                                          <w:b/>
                                          <w:bCs/>
                                          <w:u w:val="single"/>
                                        </w:rPr>
                                        <w:t xml:space="preserve"> и фонды</w:t>
                                      </w:r>
                                      <w:r w:rsidRPr="00D22CAF">
                                        <w:rPr>
                                          <w:b/>
                                          <w:bCs/>
                                          <w:u w:val="single"/>
                                        </w:rPr>
                                        <w:t>:</w:t>
                                      </w:r>
                                    </w:p>
                                    <w:p w:rsidR="00736CDB" w:rsidRPr="00D22CAF" w:rsidRDefault="00736CDB" w:rsidP="00BD44E2">
                                      <w:pPr>
                                        <w:rPr>
                                          <w:b/>
                                          <w:bCs/>
                                        </w:rPr>
                                      </w:pPr>
                                      <w:r w:rsidRPr="00D22CAF">
                                        <w:rPr>
                                          <w:b/>
                                          <w:bCs/>
                                        </w:rPr>
                                        <w:t>- комитет социальной защиты населения</w:t>
                                      </w:r>
                                      <w:r>
                                        <w:rPr>
                                          <w:b/>
                                          <w:bCs/>
                                        </w:rPr>
                                        <w:t>;</w:t>
                                      </w:r>
                                    </w:p>
                                    <w:p w:rsidR="00736CDB" w:rsidRDefault="00736CDB" w:rsidP="00BD44E2">
                                      <w:pPr>
                                        <w:rPr>
                                          <w:b/>
                                          <w:bCs/>
                                        </w:rPr>
                                      </w:pPr>
                                      <w:r w:rsidRPr="00D22CAF">
                                        <w:rPr>
                                          <w:b/>
                                          <w:bCs/>
                                        </w:rPr>
                                        <w:t>- районная первичная организация ветеранов</w:t>
                                      </w:r>
                                      <w:r>
                                        <w:rPr>
                                          <w:b/>
                                          <w:bCs/>
                                        </w:rPr>
                                        <w:t>;</w:t>
                                      </w:r>
                                    </w:p>
                                    <w:p w:rsidR="00736CDB" w:rsidRDefault="00736CDB" w:rsidP="00BD44E2">
                                      <w:pPr>
                                        <w:rPr>
                                          <w:b/>
                                          <w:bCs/>
                                        </w:rPr>
                                      </w:pPr>
                                      <w:r>
                                        <w:rPr>
                                          <w:b/>
                                          <w:bCs/>
                                        </w:rPr>
                                        <w:t>-  общественная организация "Инициатива";</w:t>
                                      </w:r>
                                    </w:p>
                                    <w:p w:rsidR="00736CDB" w:rsidRPr="00FC388D" w:rsidRDefault="00736CDB" w:rsidP="00BD44E2">
                                      <w:pPr>
                                        <w:rPr>
                                          <w:b/>
                                          <w:bCs/>
                                          <w:lang w:val="ru-RU"/>
                                        </w:rPr>
                                      </w:pPr>
                                      <w:r>
                                        <w:rPr>
                                          <w:b/>
                                          <w:bCs/>
                                        </w:rPr>
                                        <w:t>- некоммерческая организация Фонд социально-экономической поддержки регионов "СУЭК-РЕГИОНАМ"</w:t>
                                      </w:r>
                                      <w:r>
                                        <w:rPr>
                                          <w:b/>
                                          <w:bCs/>
                                          <w:lang w:val="ru-RU"/>
                                        </w:rPr>
                                        <w:t>.</w:t>
                                      </w:r>
                                    </w:p>
                                    <w:p w:rsidR="00736CDB" w:rsidRDefault="00736CDB" w:rsidP="00BD44E2"/>
                                  </w:txbxContent>
                                </v:textbox>
                              </v:shape>
                              <v:group id="Group 34" o:spid="_x0000_s1061" style="position:absolute;width:14431;height:5606" coordsize="14431,5606">
                                <v:group id="Group 35" o:spid="_x0000_s1062" style="position:absolute;top:179;width:9147;height:5427" coordorigin=",179" coordsize="9147,5427">
                                  <v:shape id="Text Box 36" o:spid="_x0000_s1063" type="#_x0000_t202" style="position:absolute;left:4931;top:180;width:4216;height:1991;visibility:visible;v-text-anchor:middle" strokeweight=".26mm">
                                    <v:textbox style="mso-next-textbox:#Text Box 36">
                                      <w:txbxContent>
                                        <w:p w:rsidR="00736CDB" w:rsidRPr="00B47A14" w:rsidRDefault="00736CDB" w:rsidP="00BD44E2">
                                          <w:pPr>
                                            <w:jc w:val="center"/>
                                            <w:rPr>
                                              <w:b/>
                                              <w:bCs/>
                                              <w:u w:val="single"/>
                                            </w:rPr>
                                          </w:pPr>
                                          <w:r w:rsidRPr="00B47A14">
                                            <w:rPr>
                                              <w:b/>
                                              <w:bCs/>
                                              <w:u w:val="single"/>
                                            </w:rPr>
                                            <w:t>СМИ</w:t>
                                          </w:r>
                                          <w:r>
                                            <w:rPr>
                                              <w:b/>
                                              <w:bCs/>
                                              <w:u w:val="single"/>
                                            </w:rPr>
                                            <w:t>:</w:t>
                                          </w:r>
                                        </w:p>
                                        <w:p w:rsidR="00736CDB" w:rsidRPr="00B47A14" w:rsidRDefault="00736CDB" w:rsidP="00BD44E2">
                                          <w:pPr>
                                            <w:rPr>
                                              <w:b/>
                                              <w:bCs/>
                                            </w:rPr>
                                          </w:pPr>
                                          <w:r w:rsidRPr="00B47A14">
                                            <w:rPr>
                                              <w:b/>
                                              <w:bCs/>
                                            </w:rPr>
                                            <w:t>- газета «Рабочее слово»;</w:t>
                                          </w:r>
                                        </w:p>
                                        <w:p w:rsidR="00736CDB" w:rsidRDefault="00736CDB" w:rsidP="00BD44E2">
                                          <w:pPr>
                                            <w:rPr>
                                              <w:b/>
                                              <w:bCs/>
                                            </w:rPr>
                                          </w:pPr>
                                          <w:r>
                                            <w:rPr>
                                              <w:b/>
                                              <w:bCs/>
                                            </w:rPr>
                                            <w:t>- бюллетень "Буреинские дали";</w:t>
                                          </w:r>
                                        </w:p>
                                        <w:p w:rsidR="00736CDB" w:rsidRDefault="00736CDB" w:rsidP="00BD44E2">
                                          <w:pPr>
                                            <w:rPr>
                                              <w:b/>
                                              <w:bCs/>
                                            </w:rPr>
                                          </w:pPr>
                                          <w:r>
                                            <w:rPr>
                                              <w:b/>
                                              <w:bCs/>
                                            </w:rPr>
                                            <w:t>- журнал "Дополнительное образование детей в Хабаровском крае".</w:t>
                                          </w:r>
                                        </w:p>
                                        <w:p w:rsidR="00736CDB" w:rsidRDefault="00736CDB" w:rsidP="00BD44E2"/>
                                      </w:txbxContent>
                                    </v:textbox>
                                  </v:shape>
                                  <v:shape id="Text Box 37" o:spid="_x0000_s1064" type="#_x0000_t202" style="position:absolute;top:179;width:4755;height:5427;visibility:visible;v-text-anchor:middle" strokeweight=".26mm">
                                    <v:textbox style="mso-next-textbox:#Text Box 37">
                                      <w:txbxContent>
                                        <w:p w:rsidR="00736CDB" w:rsidRPr="00B47A14" w:rsidRDefault="00736CDB" w:rsidP="00BD44E2">
                                          <w:pPr>
                                            <w:rPr>
                                              <w:b/>
                                              <w:bCs/>
                                              <w:u w:val="single"/>
                                            </w:rPr>
                                          </w:pPr>
                                          <w:r w:rsidRPr="00B47A14">
                                            <w:rPr>
                                              <w:b/>
                                              <w:bCs/>
                                              <w:u w:val="single"/>
                                            </w:rPr>
                                            <w:t>Образовательные</w:t>
                                          </w:r>
                                          <w:r>
                                            <w:rPr>
                                              <w:b/>
                                              <w:bCs/>
                                              <w:u w:val="single"/>
                                            </w:rPr>
                                            <w:t xml:space="preserve"> учреждения</w:t>
                                          </w:r>
                                          <w:r w:rsidRPr="00B47A14">
                                            <w:rPr>
                                              <w:b/>
                                              <w:bCs/>
                                              <w:u w:val="single"/>
                                            </w:rPr>
                                            <w:t>:</w:t>
                                          </w:r>
                                        </w:p>
                                        <w:p w:rsidR="00736CDB" w:rsidRPr="00B47A14" w:rsidRDefault="00736CDB" w:rsidP="00BD44E2">
                                          <w:pPr>
                                            <w:rPr>
                                              <w:b/>
                                              <w:bCs/>
                                            </w:rPr>
                                          </w:pPr>
                                          <w:r w:rsidRPr="00B47A14">
                                            <w:rPr>
                                              <w:b/>
                                              <w:bCs/>
                                            </w:rPr>
                                            <w:t>- Министерство образования</w:t>
                                          </w:r>
                                          <w:r>
                                            <w:rPr>
                                              <w:b/>
                                              <w:bCs/>
                                            </w:rPr>
                                            <w:t xml:space="preserve"> и науки</w:t>
                                          </w:r>
                                          <w:r w:rsidRPr="00B47A14">
                                            <w:rPr>
                                              <w:b/>
                                              <w:bCs/>
                                            </w:rPr>
                                            <w:t xml:space="preserve"> Хабаровского края</w:t>
                                          </w:r>
                                          <w:r>
                                            <w:rPr>
                                              <w:b/>
                                              <w:bCs/>
                                            </w:rPr>
                                            <w:t>;</w:t>
                                          </w:r>
                                        </w:p>
                                        <w:p w:rsidR="00736CDB" w:rsidRPr="00B47A14" w:rsidRDefault="00736CDB" w:rsidP="00BD44E2">
                                          <w:pPr>
                                            <w:rPr>
                                              <w:b/>
                                              <w:bCs/>
                                            </w:rPr>
                                          </w:pPr>
                                          <w:r w:rsidRPr="00B47A14">
                                            <w:rPr>
                                              <w:b/>
                                              <w:bCs/>
                                            </w:rPr>
                                            <w:t>- Краевое образовательное учреждение дополнительного образования детей «Хабаровский краевой центр развития творчества детей и юношества»</w:t>
                                          </w:r>
                                          <w:r>
                                            <w:rPr>
                                              <w:b/>
                                              <w:bCs/>
                                            </w:rPr>
                                            <w:t>;</w:t>
                                          </w:r>
                                        </w:p>
                                        <w:p w:rsidR="00736CDB" w:rsidRPr="00B47A14" w:rsidRDefault="00736CDB" w:rsidP="00BD44E2">
                                          <w:pPr>
                                            <w:rPr>
                                              <w:b/>
                                              <w:bCs/>
                                            </w:rPr>
                                          </w:pPr>
                                          <w:r>
                                            <w:rPr>
                                              <w:b/>
                                              <w:bCs/>
                                            </w:rPr>
                                            <w:t>- управление</w:t>
                                          </w:r>
                                          <w:r w:rsidRPr="00B47A14">
                                            <w:rPr>
                                              <w:b/>
                                              <w:bCs/>
                                            </w:rPr>
                                            <w:t xml:space="preserve"> образования администрации Верхнебуреинского района</w:t>
                                          </w:r>
                                          <w:r>
                                            <w:rPr>
                                              <w:b/>
                                              <w:bCs/>
                                            </w:rPr>
                                            <w:t>;</w:t>
                                          </w:r>
                                        </w:p>
                                        <w:p w:rsidR="00736CDB" w:rsidRPr="00B47A14" w:rsidRDefault="00736CDB" w:rsidP="00BD44E2">
                                          <w:pPr>
                                            <w:rPr>
                                              <w:b/>
                                              <w:bCs/>
                                            </w:rPr>
                                          </w:pPr>
                                          <w:r w:rsidRPr="00B47A14">
                                            <w:rPr>
                                              <w:b/>
                                              <w:bCs/>
                                            </w:rPr>
                                            <w:t>- Районный информационно-методический центр</w:t>
                                          </w:r>
                                          <w:r>
                                            <w:rPr>
                                              <w:b/>
                                              <w:bCs/>
                                            </w:rPr>
                                            <w:t>;</w:t>
                                          </w:r>
                                        </w:p>
                                        <w:p w:rsidR="00736CDB" w:rsidRPr="00B47A14" w:rsidRDefault="00736CDB" w:rsidP="00BD44E2">
                                          <w:pPr>
                                            <w:rPr>
                                              <w:b/>
                                              <w:bCs/>
                                            </w:rPr>
                                          </w:pPr>
                                          <w:r w:rsidRPr="00B47A14">
                                            <w:rPr>
                                              <w:b/>
                                              <w:bCs/>
                                            </w:rPr>
                                            <w:t xml:space="preserve">- Центр </w:t>
                                          </w:r>
                                          <w:r>
                                            <w:rPr>
                                              <w:b/>
                                              <w:bCs/>
                                              <w:lang w:val="ru-RU"/>
                                            </w:rPr>
                                            <w:t>психолого-педагогической, медицинской и социальной помощи городского поселения «Рабочий поселок Чегдомын»</w:t>
                                          </w:r>
                                          <w:r>
                                            <w:rPr>
                                              <w:b/>
                                              <w:bCs/>
                                            </w:rPr>
                                            <w:t xml:space="preserve">  Верхнебуреинского </w:t>
                                          </w:r>
                                          <w:r>
                                            <w:rPr>
                                              <w:b/>
                                              <w:bCs/>
                                              <w:lang w:val="ru-RU"/>
                                            </w:rPr>
                                            <w:t>муниципального района</w:t>
                                          </w:r>
                                          <w:r>
                                            <w:rPr>
                                              <w:b/>
                                              <w:bCs/>
                                            </w:rPr>
                                            <w:t>;</w:t>
                                          </w:r>
                                        </w:p>
                                        <w:p w:rsidR="00736CDB" w:rsidRDefault="00736CDB" w:rsidP="00BD44E2">
                                          <w:pPr>
                                            <w:rPr>
                                              <w:b/>
                                              <w:bCs/>
                                            </w:rPr>
                                          </w:pPr>
                                          <w:r w:rsidRPr="00B47A14">
                                            <w:rPr>
                                              <w:b/>
                                              <w:bCs/>
                                            </w:rPr>
                                            <w:t>- Краевое образовательное учреждение «Краевой детский центр «Созвездие»</w:t>
                                          </w:r>
                                          <w:r>
                                            <w:rPr>
                                              <w:b/>
                                              <w:bCs/>
                                            </w:rPr>
                                            <w:t>;</w:t>
                                          </w:r>
                                        </w:p>
                                        <w:p w:rsidR="00736CDB" w:rsidRDefault="00736CDB" w:rsidP="00BD44E2">
                                          <w:r>
                                            <w:rPr>
                                              <w:b/>
                                              <w:bCs/>
                                            </w:rPr>
                                            <w:t>- Хабаровский краевой институт</w:t>
                                          </w:r>
                                        </w:p>
                                      </w:txbxContent>
                                    </v:textbox>
                                  </v:shape>
                                </v:group>
                                <v:shape id="Text Box 38" o:spid="_x0000_s1065" type="#_x0000_t202" style="position:absolute;left:9863;width:4568;height:4704;visibility:visible;v-text-anchor:middle" strokeweight=".26mm">
                                  <v:textbox style="mso-next-textbox:#Text Box 38">
                                    <w:txbxContent>
                                      <w:p w:rsidR="00736CDB" w:rsidRDefault="00736CDB" w:rsidP="00BD44E2">
                                        <w:r>
                                          <w:rPr>
                                            <w:b/>
                                            <w:bCs/>
                                            <w:u w:val="single"/>
                                            <w:lang w:val="ru-RU"/>
                                          </w:rPr>
                                          <w:t>Учреждения культуры:</w:t>
                                        </w:r>
                                      </w:p>
                                      <w:p w:rsidR="00736CDB" w:rsidRDefault="00736CDB" w:rsidP="00BD44E2">
                                        <w:r>
                                          <w:rPr>
                                            <w:b/>
                                            <w:bCs/>
                                            <w:lang w:val="ru-RU"/>
                                          </w:rPr>
                                          <w:t>- Министерство культуры Хабаровского края;</w:t>
                                        </w:r>
                                      </w:p>
                                      <w:p w:rsidR="00736CDB" w:rsidRDefault="00736CDB" w:rsidP="00BD44E2">
                                        <w:r>
                                          <w:rPr>
                                            <w:b/>
                                            <w:bCs/>
                                            <w:lang w:val="ru-RU"/>
                                          </w:rPr>
                                          <w:t>- КНОТОК;</w:t>
                                        </w:r>
                                      </w:p>
                                      <w:p w:rsidR="00736CDB" w:rsidRDefault="00736CDB" w:rsidP="00BD44E2">
                                        <w:r>
                                          <w:rPr>
                                            <w:b/>
                                            <w:bCs/>
                                            <w:lang w:val="ru-RU"/>
                                          </w:rPr>
                                          <w:t>- Хабаровский краевой Дворец культуры профсоюзов;</w:t>
                                        </w:r>
                                      </w:p>
                                      <w:p w:rsidR="00736CDB" w:rsidRDefault="00736CDB" w:rsidP="00BD44E2">
                                        <w:r>
                                          <w:rPr>
                                            <w:b/>
                                            <w:bCs/>
                                            <w:lang w:val="ru-RU"/>
                                          </w:rPr>
                                          <w:t>- отдел культуры администрации Верхнебуреинского района;</w:t>
                                        </w:r>
                                      </w:p>
                                      <w:p w:rsidR="00736CDB" w:rsidRDefault="00736CDB" w:rsidP="00BD44E2">
                                        <w:r>
                                          <w:rPr>
                                            <w:b/>
                                            <w:bCs/>
                                            <w:lang w:val="ru-RU"/>
                                          </w:rPr>
                                          <w:t>- районный дом культуры;</w:t>
                                        </w:r>
                                      </w:p>
                                      <w:p w:rsidR="00736CDB" w:rsidRDefault="00736CDB" w:rsidP="00BD44E2">
                                        <w:r>
                                          <w:rPr>
                                            <w:b/>
                                            <w:bCs/>
                                            <w:lang w:val="ru-RU"/>
                                          </w:rPr>
                                          <w:t>- дом культуры железнодорожников п.  Новый Ургал;</w:t>
                                        </w:r>
                                      </w:p>
                                      <w:p w:rsidR="00736CDB" w:rsidRDefault="00736CDB" w:rsidP="00BD44E2">
                                        <w:r>
                                          <w:rPr>
                                            <w:b/>
                                            <w:bCs/>
                                            <w:lang w:val="ru-RU"/>
                                          </w:rPr>
                                          <w:t>- центральная районная библиотека;</w:t>
                                        </w:r>
                                      </w:p>
                                      <w:p w:rsidR="00736CDB" w:rsidRDefault="00736CDB" w:rsidP="00BD44E2">
                                        <w:r>
                                          <w:rPr>
                                            <w:b/>
                                            <w:bCs/>
                                            <w:lang w:val="ru-RU"/>
                                          </w:rPr>
                                          <w:t>- межпоселенческий чегдомынский краеведческий музей.</w:t>
                                        </w:r>
                                      </w:p>
                                      <w:p w:rsidR="00736CDB" w:rsidRDefault="00736CDB" w:rsidP="00BD44E2"/>
                                    </w:txbxContent>
                                  </v:textbox>
                                </v:shape>
                              </v:group>
                            </v:group>
                          </v:group>
                        </v:group>
                      </v:group>
                    </v:group>
                  </v:group>
                </v:group>
                <v:line id="Line 39" o:spid="_x0000_s1066" style="position:absolute;flip:x;visibility:visible" from="4690,4164" to="6163,5793" o:connectortype="straight" strokeweight=".26mm">
                  <v:stroke endarrow="open" joinstyle="miter"/>
                </v:line>
              </v:group>
              <v:line id="Line 40" o:spid="_x0000_s1067" style="position:absolute;flip:x y;visibility:visible" from="4756,2534" to="6164,3439" o:connectortype="straight" strokeweight=".26mm">
                <v:stroke endarrow="open" joinstyle="miter"/>
              </v:line>
            </v:group>
            <w10:anchorlock/>
          </v:group>
        </w:pict>
      </w:r>
    </w:p>
    <w:p w:rsidR="00736CDB" w:rsidRDefault="00736CDB" w:rsidP="00BD44E2">
      <w:pPr>
        <w:pStyle w:val="Standard"/>
        <w:jc w:val="both"/>
        <w:sectPr w:rsidR="00736CDB" w:rsidSect="00CE40C7">
          <w:pgSz w:w="16837" w:h="11905" w:orient="landscape"/>
          <w:pgMar w:top="567" w:right="567" w:bottom="567" w:left="567" w:header="720" w:footer="720" w:gutter="0"/>
          <w:cols w:space="720"/>
        </w:sectPr>
      </w:pPr>
    </w:p>
    <w:p w:rsidR="00736CDB" w:rsidRPr="005C57CF" w:rsidRDefault="00736CDB" w:rsidP="00BD44E2">
      <w:pPr>
        <w:pStyle w:val="Standard"/>
        <w:jc w:val="both"/>
      </w:pPr>
      <w:r w:rsidRPr="005C57CF">
        <w:t>Свою деятельность ЦРТДиЮ освещает через средства массовой информации:  еженедельное издание Верхнебуреинского района - газету "Рабочее слово", бюллетень "Буреинские дали" – ежеквартальное издание Государственного заповедника "Буреинский", сайт ЦРТДиЮ (адрес сайта в Интернете:</w:t>
      </w:r>
      <w:hyperlink r:id="rId23" w:history="1">
        <w:r w:rsidRPr="005C57CF">
          <w:rPr>
            <w:rStyle w:val="Internetlink"/>
            <w:color w:val="auto"/>
          </w:rPr>
          <w:t>http://qorod-detstva.ippk.ru</w:t>
        </w:r>
      </w:hyperlink>
      <w:r w:rsidRPr="005C57CF">
        <w:t>), краевое издание – журнал "Дополнительное образование детей в Хабаровском крае".</w:t>
      </w:r>
    </w:p>
    <w:p w:rsidR="00736CDB" w:rsidRPr="005C57CF" w:rsidRDefault="00736CDB" w:rsidP="00BD44E2">
      <w:pPr>
        <w:pStyle w:val="Standard"/>
        <w:spacing w:before="280" w:after="280"/>
        <w:jc w:val="both"/>
        <w:rPr>
          <w:b/>
          <w:bCs/>
        </w:rPr>
      </w:pPr>
    </w:p>
    <w:p w:rsidR="00736CDB" w:rsidRPr="0032387B" w:rsidRDefault="00736CDB" w:rsidP="00BD44E2">
      <w:pPr>
        <w:pStyle w:val="Standard"/>
        <w:jc w:val="center"/>
        <w:rPr>
          <w:b/>
          <w:bCs/>
          <w:lang w:val="ru-RU"/>
        </w:rPr>
      </w:pPr>
      <w:r w:rsidRPr="0032387B">
        <w:rPr>
          <w:b/>
          <w:bCs/>
          <w:lang w:val="en-US"/>
        </w:rPr>
        <w:t>IX</w:t>
      </w:r>
      <w:r w:rsidRPr="0032387B">
        <w:rPr>
          <w:b/>
          <w:bCs/>
        </w:rPr>
        <w:t xml:space="preserve">. </w:t>
      </w:r>
      <w:r w:rsidRPr="0032387B">
        <w:rPr>
          <w:b/>
          <w:bCs/>
          <w:lang w:val="ru-RU"/>
        </w:rPr>
        <w:t>ПРОВЕДЕНИЕ МАССОВЫХ МЕРОПРИЯТИЙ С ОБУЧАЮЩИМИСЯ</w:t>
      </w:r>
    </w:p>
    <w:p w:rsidR="00736CDB" w:rsidRPr="0032387B" w:rsidRDefault="00736CDB" w:rsidP="00BD44E2">
      <w:pPr>
        <w:pStyle w:val="Standard"/>
        <w:jc w:val="center"/>
      </w:pPr>
      <w:r w:rsidRPr="0032387B">
        <w:t xml:space="preserve"> ЦРТДиЮ не только реализует широкий спектр дополнительных образовательных программ, но и создает условия для удовлетворения детьми потребности в общении и совместной социально-значимой деятельности. Это одна из основных черт, которые отличают ЦРТДиЮ от других учреждений дополнительного образования детей.  Деятельность  Центра по проведению массовых мероприятий  решает следующие задачи:</w:t>
      </w:r>
    </w:p>
    <w:p w:rsidR="00736CDB" w:rsidRPr="0032387B" w:rsidRDefault="00736CDB" w:rsidP="00BD44E2">
      <w:pPr>
        <w:pStyle w:val="Standard"/>
        <w:numPr>
          <w:ilvl w:val="0"/>
          <w:numId w:val="45"/>
        </w:numPr>
        <w:tabs>
          <w:tab w:val="left" w:pos="426"/>
        </w:tabs>
        <w:jc w:val="both"/>
      </w:pPr>
      <w:r w:rsidRPr="0032387B">
        <w:t>широкое и разностороннее включение личности в систему  массовой работы;</w:t>
      </w:r>
    </w:p>
    <w:p w:rsidR="00736CDB" w:rsidRPr="0032387B" w:rsidRDefault="00736CDB" w:rsidP="00BD44E2">
      <w:pPr>
        <w:pStyle w:val="Standard"/>
        <w:numPr>
          <w:ilvl w:val="0"/>
          <w:numId w:val="45"/>
        </w:numPr>
        <w:tabs>
          <w:tab w:val="left" w:pos="426"/>
        </w:tabs>
        <w:jc w:val="both"/>
      </w:pPr>
      <w:r w:rsidRPr="0032387B">
        <w:t>разработка новых и развитие традиционных видов   массовой деятельности соответственно возрасту;</w:t>
      </w:r>
    </w:p>
    <w:p w:rsidR="00736CDB" w:rsidRPr="0032387B" w:rsidRDefault="00736CDB" w:rsidP="00BD44E2">
      <w:pPr>
        <w:pStyle w:val="Standard"/>
        <w:numPr>
          <w:ilvl w:val="0"/>
          <w:numId w:val="45"/>
        </w:numPr>
        <w:tabs>
          <w:tab w:val="left" w:pos="426"/>
        </w:tabs>
        <w:jc w:val="both"/>
      </w:pPr>
      <w:r w:rsidRPr="0032387B">
        <w:t>создание банка развлекательных, спортивных, интеллектуальных,  игровых программ;</w:t>
      </w:r>
    </w:p>
    <w:p w:rsidR="00736CDB" w:rsidRPr="0032387B" w:rsidRDefault="00736CDB" w:rsidP="00BD44E2">
      <w:pPr>
        <w:pStyle w:val="Standard"/>
        <w:numPr>
          <w:ilvl w:val="0"/>
          <w:numId w:val="45"/>
        </w:numPr>
        <w:tabs>
          <w:tab w:val="left" w:pos="426"/>
        </w:tabs>
        <w:jc w:val="both"/>
      </w:pPr>
      <w:r w:rsidRPr="0032387B">
        <w:t>привлечение внимания родителей и общественности к работе Центра, повышение роли и авторитета Центра в районе.</w:t>
      </w:r>
    </w:p>
    <w:p w:rsidR="00736CDB" w:rsidRPr="0032387B" w:rsidRDefault="00736CDB" w:rsidP="00BD44E2">
      <w:pPr>
        <w:pStyle w:val="Standard"/>
        <w:spacing w:after="120"/>
        <w:jc w:val="both"/>
      </w:pPr>
      <w:r>
        <w:rPr>
          <w:noProof/>
          <w:lang w:val="ru-RU" w:eastAsia="ru-RU"/>
        </w:rPr>
        <w:pict>
          <v:shape id="Графический объект10" o:spid="_x0000_s1068" type="#_x0000_t75" style="position:absolute;left:0;text-align:left;margin-left:307.65pt;margin-top:6.25pt;width:223.9pt;height:149.55pt;z-index:-251660800;visibility:visible" wrapcoords="-72 0 -72 21491 21600 21491 21600 0 -72 0">
            <v:imagedata r:id="rId24" o:title=""/>
            <w10:wrap type="tight"/>
            <w10:anchorlock/>
          </v:shape>
        </w:pict>
      </w:r>
      <w:r w:rsidRPr="0032387B">
        <w:t xml:space="preserve">     Для интеграции воспитательной системы на общецентровском уровне приоритетной системообразующей формой воспитательного процесса стало проведение массовых мероприятий, в которых принимает участие школьники района и детские объединения Центра.</w:t>
      </w:r>
    </w:p>
    <w:p w:rsidR="00736CDB" w:rsidRPr="0032387B" w:rsidRDefault="00736CDB" w:rsidP="00BD44E2">
      <w:pPr>
        <w:pStyle w:val="Standard"/>
        <w:spacing w:after="120"/>
        <w:jc w:val="both"/>
      </w:pPr>
      <w:r w:rsidRPr="0032387B">
        <w:t>Массовая работа ЦРТДиЮ строится в нескольких направлениях:</w:t>
      </w:r>
    </w:p>
    <w:p w:rsidR="00736CDB" w:rsidRPr="00AE332E" w:rsidRDefault="00736CDB" w:rsidP="00BD44E2">
      <w:pPr>
        <w:pStyle w:val="ListParagraph"/>
        <w:numPr>
          <w:ilvl w:val="0"/>
          <w:numId w:val="46"/>
        </w:numPr>
        <w:tabs>
          <w:tab w:val="left" w:pos="426"/>
        </w:tabs>
        <w:spacing w:after="120"/>
        <w:jc w:val="both"/>
      </w:pPr>
      <w:r w:rsidRPr="0032387B">
        <w:t>туристско-краеведческая;</w:t>
      </w:r>
    </w:p>
    <w:p w:rsidR="00736CDB" w:rsidRPr="0032387B" w:rsidRDefault="00736CDB" w:rsidP="00BD44E2">
      <w:pPr>
        <w:pStyle w:val="ListParagraph"/>
        <w:numPr>
          <w:ilvl w:val="0"/>
          <w:numId w:val="46"/>
        </w:numPr>
        <w:tabs>
          <w:tab w:val="left" w:pos="426"/>
        </w:tabs>
        <w:spacing w:after="120"/>
        <w:jc w:val="both"/>
      </w:pPr>
      <w:r>
        <w:rPr>
          <w:noProof/>
          <w:lang w:val="ru-RU" w:eastAsia="ru-RU"/>
        </w:rPr>
        <w:pict>
          <v:shape id="Графический объект11" o:spid="_x0000_s1069" type="#_x0000_t75" style="position:absolute;left:0;text-align:left;margin-left:308.6pt;margin-top:18.65pt;width:223.2pt;height:148.8pt;z-index:-251659776;visibility:visible" wrapcoords="-72 0 -72 21491 21600 21491 21600 0 -72 0">
            <v:imagedata r:id="rId25" o:title=""/>
            <w10:wrap type="tight"/>
            <w10:anchorlock/>
          </v:shape>
        </w:pict>
      </w:r>
      <w:r w:rsidRPr="0032387B">
        <w:t>художественно-эстетическая;</w:t>
      </w:r>
    </w:p>
    <w:p w:rsidR="00736CDB" w:rsidRPr="0032387B" w:rsidRDefault="00736CDB" w:rsidP="00BD44E2">
      <w:pPr>
        <w:pStyle w:val="ListParagraph"/>
        <w:numPr>
          <w:ilvl w:val="0"/>
          <w:numId w:val="46"/>
        </w:numPr>
        <w:tabs>
          <w:tab w:val="left" w:pos="426"/>
        </w:tabs>
        <w:spacing w:after="120"/>
        <w:jc w:val="both"/>
      </w:pPr>
      <w:r w:rsidRPr="0032387B">
        <w:t>физкультурно-массовая;</w:t>
      </w:r>
    </w:p>
    <w:p w:rsidR="00736CDB" w:rsidRPr="0032387B" w:rsidRDefault="00736CDB" w:rsidP="00BD44E2">
      <w:pPr>
        <w:pStyle w:val="ListParagraph"/>
        <w:numPr>
          <w:ilvl w:val="0"/>
          <w:numId w:val="46"/>
        </w:numPr>
        <w:tabs>
          <w:tab w:val="left" w:pos="426"/>
        </w:tabs>
        <w:spacing w:after="120"/>
        <w:jc w:val="both"/>
      </w:pPr>
      <w:r w:rsidRPr="0032387B">
        <w:t>гражданско-патриотическая;</w:t>
      </w:r>
    </w:p>
    <w:p w:rsidR="00736CDB" w:rsidRPr="0032387B" w:rsidRDefault="00736CDB" w:rsidP="00BD44E2">
      <w:pPr>
        <w:pStyle w:val="ListParagraph"/>
        <w:numPr>
          <w:ilvl w:val="0"/>
          <w:numId w:val="46"/>
        </w:numPr>
        <w:tabs>
          <w:tab w:val="left" w:pos="426"/>
        </w:tabs>
        <w:spacing w:after="120"/>
        <w:jc w:val="both"/>
      </w:pPr>
      <w:r w:rsidRPr="0032387B">
        <w:t>эколого-биологическая.</w:t>
      </w:r>
    </w:p>
    <w:p w:rsidR="00736CDB" w:rsidRPr="0032387B" w:rsidRDefault="00736CDB" w:rsidP="00BD44E2">
      <w:pPr>
        <w:pStyle w:val="ListParagraph"/>
        <w:spacing w:after="120"/>
        <w:jc w:val="both"/>
      </w:pPr>
    </w:p>
    <w:p w:rsidR="00736CDB" w:rsidRPr="0032387B" w:rsidRDefault="00736CDB" w:rsidP="00BD44E2">
      <w:pPr>
        <w:pStyle w:val="Standard"/>
        <w:spacing w:after="120"/>
        <w:ind w:firstLine="567"/>
        <w:jc w:val="both"/>
      </w:pPr>
      <w:r w:rsidRPr="0032387B">
        <w:t xml:space="preserve">Все формы массовой работы </w:t>
      </w:r>
      <w:r w:rsidRPr="0032387B">
        <w:rPr>
          <w:b/>
          <w:bCs/>
        </w:rPr>
        <w:t>туристско-краеведческой</w:t>
      </w:r>
      <w:r w:rsidRPr="0032387B">
        <w:t xml:space="preserve"> направленности проводятся в рамках краевой программы «Край родной Дальневосточный» в соответствии с планом районных и краевых мероприятий.</w:t>
      </w:r>
    </w:p>
    <w:p w:rsidR="00736CDB" w:rsidRPr="0032387B" w:rsidRDefault="00736CDB" w:rsidP="00BD44E2">
      <w:pPr>
        <w:pStyle w:val="Standard"/>
        <w:jc w:val="both"/>
      </w:pPr>
      <w:r>
        <w:rPr>
          <w:noProof/>
          <w:lang w:val="ru-RU" w:eastAsia="ru-RU"/>
        </w:rPr>
        <w:pict>
          <v:shape id="Графический объект12" o:spid="_x0000_s1070" type="#_x0000_t75" style="position:absolute;left:0;text-align:left;margin-left:308.15pt;margin-top:12.85pt;width:222.6pt;height:163.65pt;z-index:-251658752;visibility:visible" wrapcoords="-73 0 -73 21501 21600 21501 21600 0 -73 0">
            <v:imagedata r:id="rId26" o:title=""/>
            <w10:wrap type="tight"/>
            <w10:anchorlock/>
          </v:shape>
        </w:pict>
      </w:r>
      <w:r w:rsidRPr="0032387B">
        <w:t xml:space="preserve">В объединениях туристско-краеведческой направленности занимается </w:t>
      </w:r>
      <w:r w:rsidRPr="00CF0685">
        <w:rPr>
          <w:color w:val="FF0000"/>
          <w:lang w:val="ru-RU"/>
        </w:rPr>
        <w:t>149</w:t>
      </w:r>
      <w:r w:rsidRPr="0032387B">
        <w:t xml:space="preserve"> обучающихся.</w:t>
      </w:r>
    </w:p>
    <w:p w:rsidR="00736CDB" w:rsidRPr="0032387B" w:rsidRDefault="00736CDB" w:rsidP="00BD44E2">
      <w:pPr>
        <w:pStyle w:val="Standard"/>
        <w:jc w:val="both"/>
      </w:pPr>
      <w:r w:rsidRPr="0032387B">
        <w:t>Они представлены следующими объединениями:</w:t>
      </w:r>
    </w:p>
    <w:p w:rsidR="00736CDB" w:rsidRPr="0032387B" w:rsidRDefault="00736CDB" w:rsidP="00BD44E2">
      <w:pPr>
        <w:pStyle w:val="Standard"/>
        <w:numPr>
          <w:ilvl w:val="0"/>
          <w:numId w:val="56"/>
        </w:numPr>
        <w:jc w:val="both"/>
      </w:pPr>
      <w:r w:rsidRPr="0032387B">
        <w:t xml:space="preserve"> объединение "Искатель";</w:t>
      </w:r>
    </w:p>
    <w:p w:rsidR="00736CDB" w:rsidRPr="0032387B" w:rsidRDefault="00736CDB" w:rsidP="00BD44E2">
      <w:pPr>
        <w:pStyle w:val="Standard"/>
        <w:numPr>
          <w:ilvl w:val="0"/>
          <w:numId w:val="42"/>
        </w:numPr>
        <w:jc w:val="both"/>
      </w:pPr>
      <w:r w:rsidRPr="0032387B">
        <w:t>объединение "Юный краевед";</w:t>
      </w:r>
    </w:p>
    <w:p w:rsidR="00736CDB" w:rsidRPr="0032387B" w:rsidRDefault="00736CDB" w:rsidP="00BD44E2">
      <w:pPr>
        <w:pStyle w:val="Standard"/>
        <w:numPr>
          <w:ilvl w:val="0"/>
          <w:numId w:val="42"/>
        </w:numPr>
        <w:jc w:val="both"/>
      </w:pPr>
      <w:r w:rsidRPr="0032387B">
        <w:t>туристический клуб «Янкан».</w:t>
      </w:r>
    </w:p>
    <w:p w:rsidR="00736CDB" w:rsidRPr="0032387B" w:rsidRDefault="00736CDB" w:rsidP="00BD44E2">
      <w:pPr>
        <w:pStyle w:val="Standard"/>
        <w:jc w:val="both"/>
      </w:pPr>
    </w:p>
    <w:p w:rsidR="00736CDB" w:rsidRPr="0032387B" w:rsidRDefault="00736CDB" w:rsidP="00BD44E2">
      <w:pPr>
        <w:pStyle w:val="Standard"/>
        <w:ind w:left="720"/>
        <w:jc w:val="both"/>
      </w:pPr>
    </w:p>
    <w:p w:rsidR="00736CDB" w:rsidRPr="0032387B" w:rsidRDefault="00736CDB" w:rsidP="00BD44E2">
      <w:pPr>
        <w:pStyle w:val="Standard"/>
        <w:jc w:val="both"/>
      </w:pPr>
      <w:r w:rsidRPr="0032387B">
        <w:rPr>
          <w:b/>
          <w:bCs/>
        </w:rPr>
        <w:t>Развитие туризма и краеведения в ЦРТДиЮ</w:t>
      </w:r>
      <w:r w:rsidRPr="0032387B">
        <w:t xml:space="preserve"> происходит по шести направлениям:</w:t>
      </w:r>
    </w:p>
    <w:p w:rsidR="00736CDB" w:rsidRPr="0032387B" w:rsidRDefault="00736CDB" w:rsidP="00BD44E2">
      <w:pPr>
        <w:pStyle w:val="1"/>
        <w:numPr>
          <w:ilvl w:val="0"/>
          <w:numId w:val="57"/>
        </w:numPr>
        <w:tabs>
          <w:tab w:val="left" w:pos="426"/>
        </w:tabs>
        <w:ind w:left="0"/>
        <w:jc w:val="both"/>
      </w:pPr>
      <w:r w:rsidRPr="0032387B">
        <w:t>привлечение детей и молодежи к занятиям в объединениях туристско-краеведческой направленности;</w:t>
      </w:r>
    </w:p>
    <w:p w:rsidR="00736CDB" w:rsidRPr="0032387B" w:rsidRDefault="00736CDB" w:rsidP="00BD44E2">
      <w:pPr>
        <w:pStyle w:val="1"/>
        <w:numPr>
          <w:ilvl w:val="0"/>
          <w:numId w:val="44"/>
        </w:numPr>
        <w:tabs>
          <w:tab w:val="left" w:pos="426"/>
        </w:tabs>
        <w:ind w:left="0"/>
        <w:jc w:val="both"/>
      </w:pPr>
      <w:r w:rsidRPr="0032387B">
        <w:t>проведение краеведческих и туристских мероприятий и соревнований  разного уровня (краевые, районные, межшкольные, мероприятия поселка Чегдомын и Центра);</w:t>
      </w:r>
    </w:p>
    <w:p w:rsidR="00736CDB" w:rsidRPr="0032387B" w:rsidRDefault="00736CDB" w:rsidP="00BD44E2">
      <w:pPr>
        <w:pStyle w:val="1"/>
        <w:numPr>
          <w:ilvl w:val="0"/>
          <w:numId w:val="44"/>
        </w:numPr>
        <w:tabs>
          <w:tab w:val="left" w:pos="426"/>
        </w:tabs>
        <w:ind w:left="0"/>
        <w:jc w:val="both"/>
      </w:pPr>
      <w:r w:rsidRPr="0032387B">
        <w:t xml:space="preserve"> участие педагогов в сплаве-семинаре руководителей водных походов;</w:t>
      </w:r>
    </w:p>
    <w:p w:rsidR="00736CDB" w:rsidRPr="0032387B" w:rsidRDefault="00736CDB" w:rsidP="00BD44E2">
      <w:pPr>
        <w:pStyle w:val="1"/>
        <w:numPr>
          <w:ilvl w:val="0"/>
          <w:numId w:val="44"/>
        </w:numPr>
        <w:tabs>
          <w:tab w:val="left" w:pos="426"/>
        </w:tabs>
        <w:ind w:left="0"/>
        <w:jc w:val="both"/>
      </w:pPr>
      <w:r w:rsidRPr="0032387B">
        <w:t>организация Недели туризма;</w:t>
      </w:r>
    </w:p>
    <w:p w:rsidR="00736CDB" w:rsidRPr="0032387B" w:rsidRDefault="00736CDB" w:rsidP="00BD44E2">
      <w:pPr>
        <w:pStyle w:val="1"/>
        <w:numPr>
          <w:ilvl w:val="0"/>
          <w:numId w:val="44"/>
        </w:numPr>
        <w:tabs>
          <w:tab w:val="left" w:pos="426"/>
        </w:tabs>
        <w:ind w:left="0"/>
        <w:jc w:val="both"/>
      </w:pPr>
      <w:r w:rsidRPr="0032387B">
        <w:t>участие в Грантах;</w:t>
      </w:r>
    </w:p>
    <w:p w:rsidR="00736CDB" w:rsidRPr="0032387B" w:rsidRDefault="00736CDB" w:rsidP="00BD44E2">
      <w:pPr>
        <w:pStyle w:val="1"/>
        <w:numPr>
          <w:ilvl w:val="0"/>
          <w:numId w:val="44"/>
        </w:numPr>
        <w:tabs>
          <w:tab w:val="left" w:pos="426"/>
        </w:tabs>
        <w:ind w:left="0"/>
        <w:jc w:val="both"/>
      </w:pPr>
      <w:r w:rsidRPr="0032387B">
        <w:t>популяризация туризма через СМИ.</w:t>
      </w:r>
    </w:p>
    <w:p w:rsidR="00736CDB" w:rsidRPr="0032387B" w:rsidRDefault="00736CDB" w:rsidP="00BD44E2">
      <w:pPr>
        <w:pStyle w:val="ListParagraph"/>
        <w:jc w:val="center"/>
        <w:rPr>
          <w:b/>
          <w:bCs/>
          <w:lang w:val="ru-RU"/>
        </w:rPr>
      </w:pPr>
    </w:p>
    <w:p w:rsidR="00736CDB" w:rsidRPr="0032387B" w:rsidRDefault="00736CDB" w:rsidP="00BD44E2">
      <w:pPr>
        <w:pStyle w:val="ListParagraph"/>
        <w:rPr>
          <w:b/>
          <w:bCs/>
          <w:lang w:val="ru-RU"/>
        </w:rPr>
      </w:pPr>
    </w:p>
    <w:p w:rsidR="00736CDB" w:rsidRPr="0032387B" w:rsidRDefault="00736CDB" w:rsidP="00BD44E2">
      <w:pPr>
        <w:pStyle w:val="ListParagraph"/>
        <w:jc w:val="center"/>
        <w:rPr>
          <w:b/>
          <w:bCs/>
          <w:lang w:val="ru-RU"/>
        </w:rPr>
      </w:pPr>
    </w:p>
    <w:p w:rsidR="00736CDB" w:rsidRPr="0032387B" w:rsidRDefault="00736CDB" w:rsidP="00496502">
      <w:pPr>
        <w:pStyle w:val="ListParagraph"/>
        <w:jc w:val="center"/>
      </w:pPr>
      <w:r w:rsidRPr="0032387B">
        <w:rPr>
          <w:b/>
          <w:bCs/>
        </w:rPr>
        <w:t xml:space="preserve">Проведение мероприятий туристско-краеведческой направленности  разного уровня </w:t>
      </w:r>
      <w:r w:rsidRPr="0032387B">
        <w:t xml:space="preserve">(краевые, районные, межшкольные, мероприятия поселка Чегдомын и Центра) </w:t>
      </w:r>
      <w:r w:rsidRPr="0032387B">
        <w:rPr>
          <w:b/>
          <w:bCs/>
        </w:rPr>
        <w:t>в 201</w:t>
      </w:r>
      <w:r>
        <w:rPr>
          <w:b/>
          <w:bCs/>
          <w:lang w:val="ru-RU"/>
        </w:rPr>
        <w:t xml:space="preserve">7 </w:t>
      </w:r>
      <w:r w:rsidRPr="0032387B">
        <w:rPr>
          <w:b/>
          <w:bCs/>
        </w:rPr>
        <w:t>учебном году.</w:t>
      </w:r>
    </w:p>
    <w:p w:rsidR="00736CDB" w:rsidRPr="0032387B" w:rsidRDefault="00736CDB" w:rsidP="00496502">
      <w:pPr>
        <w:pStyle w:val="ListParagraph"/>
        <w:jc w:val="center"/>
      </w:pPr>
    </w:p>
    <w:tbl>
      <w:tblPr>
        <w:tblW w:w="5000" w:type="pct"/>
        <w:jc w:val="center"/>
        <w:tblCellMar>
          <w:left w:w="10" w:type="dxa"/>
          <w:right w:w="10" w:type="dxa"/>
        </w:tblCellMar>
        <w:tblLook w:val="00A0"/>
      </w:tblPr>
      <w:tblGrid>
        <w:gridCol w:w="648"/>
        <w:gridCol w:w="5010"/>
        <w:gridCol w:w="3094"/>
        <w:gridCol w:w="2235"/>
      </w:tblGrid>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BB00C8" w:rsidRDefault="00736CDB" w:rsidP="00DE5DDF">
            <w:pPr>
              <w:pStyle w:val="Standard"/>
              <w:jc w:val="center"/>
              <w:rPr>
                <w:b/>
                <w:bCs/>
              </w:rPr>
            </w:pPr>
            <w:r w:rsidRPr="00BB00C8">
              <w:rPr>
                <w:b/>
                <w:bCs/>
              </w:rPr>
              <w:t>№</w:t>
            </w:r>
          </w:p>
        </w:tc>
        <w:tc>
          <w:tcPr>
            <w:tcW w:w="2280"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BB00C8" w:rsidRDefault="00736CDB" w:rsidP="00DE5DDF">
            <w:pPr>
              <w:pStyle w:val="Standard"/>
              <w:ind w:left="132"/>
              <w:jc w:val="center"/>
              <w:rPr>
                <w:b/>
                <w:bCs/>
              </w:rPr>
            </w:pPr>
            <w:r w:rsidRPr="00BB00C8">
              <w:rPr>
                <w:b/>
                <w:bCs/>
              </w:rPr>
              <w:t>Название массовых  мероприятий, проводимых ЦРТДиЮ</w:t>
            </w:r>
          </w:p>
        </w:tc>
        <w:tc>
          <w:tcPr>
            <w:tcW w:w="1408"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BB00C8" w:rsidRDefault="00736CDB" w:rsidP="00DE5DDF">
            <w:pPr>
              <w:pStyle w:val="Standard"/>
              <w:jc w:val="center"/>
              <w:rPr>
                <w:b/>
                <w:bCs/>
              </w:rPr>
            </w:pPr>
            <w:r w:rsidRPr="00BB00C8">
              <w:rPr>
                <w:b/>
                <w:bCs/>
              </w:rPr>
              <w:t>Участники</w:t>
            </w:r>
          </w:p>
        </w:tc>
        <w:tc>
          <w:tcPr>
            <w:tcW w:w="1017"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BB00C8" w:rsidRDefault="00736CDB" w:rsidP="00DE5DDF">
            <w:pPr>
              <w:pStyle w:val="Standard"/>
              <w:jc w:val="center"/>
              <w:rPr>
                <w:b/>
                <w:bCs/>
              </w:rPr>
            </w:pPr>
            <w:r w:rsidRPr="00BB00C8">
              <w:rPr>
                <w:b/>
                <w:bCs/>
              </w:rPr>
              <w:t>Кол-во участников, возраст</w:t>
            </w:r>
          </w:p>
        </w:tc>
      </w:tr>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496502">
            <w:pPr>
              <w:pStyle w:val="ListParagraph"/>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jc w:val="both"/>
            </w:pPr>
            <w:r w:rsidRPr="00BB00C8">
              <w:t>Открытое первенство по спортивному туризму в закрытых помещениях на кубок главы поселка Чегдомын</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Standard"/>
            </w:pPr>
            <w:r w:rsidRPr="00BB00C8">
              <w:rPr>
                <w:lang w:val="ru-RU"/>
              </w:rPr>
              <w:t xml:space="preserve">Учащиеся школ  </w:t>
            </w:r>
            <w:r w:rsidRPr="00BB00C8">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Standard"/>
            </w:pPr>
            <w:r w:rsidRPr="00BB00C8">
              <w:rPr>
                <w:lang w:val="ru-RU"/>
              </w:rPr>
              <w:t>55</w:t>
            </w:r>
            <w:r w:rsidRPr="00BB00C8">
              <w:t xml:space="preserve"> участников в возрасте 1</w:t>
            </w:r>
            <w:r w:rsidRPr="00BB00C8">
              <w:rPr>
                <w:lang w:val="ru-RU"/>
              </w:rPr>
              <w:t>0</w:t>
            </w:r>
            <w:r w:rsidRPr="00BB00C8">
              <w:t>-17 лет</w:t>
            </w:r>
          </w:p>
        </w:tc>
      </w:tr>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496502">
            <w:pPr>
              <w:pStyle w:val="ListParagraph"/>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r w:rsidRPr="00BB00C8">
              <w:t>Районный слет туристов-спасателей им.Л.Б.Грищенко</w:t>
            </w:r>
          </w:p>
          <w:p w:rsidR="00736CDB" w:rsidRPr="00BB00C8" w:rsidRDefault="00736CDB" w:rsidP="00DE5DDF">
            <w:pPr>
              <w:pStyle w:val="Standard"/>
            </w:pP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Standard"/>
            </w:pPr>
            <w:r w:rsidRPr="00BB00C8">
              <w:rPr>
                <w:lang w:val="ru-RU"/>
              </w:rPr>
              <w:t xml:space="preserve">Учащиеся школ  </w:t>
            </w:r>
            <w:r w:rsidRPr="00BB00C8">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Standard"/>
            </w:pPr>
            <w:r w:rsidRPr="00BB00C8">
              <w:rPr>
                <w:lang w:val="ru-RU"/>
              </w:rPr>
              <w:t>5</w:t>
            </w:r>
            <w:r w:rsidRPr="00BB00C8">
              <w:t>0 участников в возрасте 11-17 лет</w:t>
            </w:r>
          </w:p>
        </w:tc>
      </w:tr>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496502">
            <w:pPr>
              <w:pStyle w:val="ListParagraph"/>
              <w:numPr>
                <w:ilvl w:val="0"/>
                <w:numId w:val="81"/>
              </w:numPr>
              <w:jc w:val="cente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rPr>
                <w:lang w:val="ru-RU"/>
              </w:rPr>
            </w:pPr>
            <w:r w:rsidRPr="00BB00C8">
              <w:rPr>
                <w:lang w:val="ru-RU"/>
              </w:rPr>
              <w:t>Кр</w:t>
            </w:r>
            <w:r w:rsidRPr="00BB00C8">
              <w:t>аев</w:t>
            </w:r>
            <w:r w:rsidRPr="00BB00C8">
              <w:rPr>
                <w:lang w:val="ru-RU"/>
              </w:rPr>
              <w:t>ая</w:t>
            </w:r>
            <w:r w:rsidRPr="00BB00C8">
              <w:t xml:space="preserve"> краеведческ</w:t>
            </w:r>
            <w:r w:rsidRPr="00BB00C8">
              <w:rPr>
                <w:lang w:val="ru-RU"/>
              </w:rPr>
              <w:t>ая конференция «Город Комсомольск-на-Амуре – город необычной истории»</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rPr>
                <w:lang w:val="ru-RU"/>
              </w:rPr>
            </w:pPr>
            <w:r w:rsidRPr="00BB00C8">
              <w:rPr>
                <w:lang w:val="ru-RU"/>
              </w:rPr>
              <w:t xml:space="preserve">Учащиеся школ  </w:t>
            </w:r>
            <w:r w:rsidRPr="00BB00C8">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pPr>
            <w:r w:rsidRPr="00BB00C8">
              <w:rPr>
                <w:lang w:val="ru-RU"/>
              </w:rPr>
              <w:t xml:space="preserve">32 человека </w:t>
            </w:r>
            <w:r w:rsidRPr="00BB00C8">
              <w:t xml:space="preserve"> 14</w:t>
            </w:r>
            <w:r w:rsidRPr="00BB00C8">
              <w:rPr>
                <w:lang w:val="ru-RU"/>
              </w:rPr>
              <w:t xml:space="preserve">-17 </w:t>
            </w:r>
            <w:r w:rsidRPr="00BB00C8">
              <w:t xml:space="preserve"> лет</w:t>
            </w:r>
          </w:p>
        </w:tc>
      </w:tr>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496502">
            <w:pPr>
              <w:pStyle w:val="ListParagraph"/>
              <w:numPr>
                <w:ilvl w:val="0"/>
                <w:numId w:val="81"/>
              </w:numPr>
              <w:jc w:val="center"/>
              <w:rPr>
                <w:lang w:val="ru-RU"/>
              </w:rP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rPr>
                <w:lang w:val="ru-RU"/>
              </w:rPr>
            </w:pPr>
            <w:r w:rsidRPr="00BB00C8">
              <w:rPr>
                <w:lang w:val="ru-RU"/>
              </w:rPr>
              <w:t>Муниципальный этап краевого конкурса исследовательских работ «Возвращенные имена»</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rPr>
                <w:lang w:val="ru-RU"/>
              </w:rPr>
            </w:pPr>
            <w:r w:rsidRPr="00BB00C8">
              <w:rPr>
                <w:lang w:val="ru-RU"/>
              </w:rPr>
              <w:t xml:space="preserve">Учащиеся школ  </w:t>
            </w:r>
            <w:r w:rsidRPr="00BB00C8">
              <w:t xml:space="preserve"> Верхнебуреинского района</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rPr>
                <w:lang w:val="ru-RU"/>
              </w:rPr>
            </w:pPr>
            <w:r w:rsidRPr="00BB00C8">
              <w:rPr>
                <w:lang w:val="ru-RU"/>
              </w:rPr>
              <w:t>12 человек 14-17 лет</w:t>
            </w:r>
          </w:p>
        </w:tc>
      </w:tr>
      <w:tr w:rsidR="00736CDB" w:rsidRPr="0032387B" w:rsidTr="00DE5DDF">
        <w:trPr>
          <w:jc w:val="center"/>
        </w:trPr>
        <w:tc>
          <w:tcPr>
            <w:tcW w:w="295"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496502">
            <w:pPr>
              <w:pStyle w:val="ListParagraph"/>
              <w:numPr>
                <w:ilvl w:val="0"/>
                <w:numId w:val="81"/>
              </w:numPr>
              <w:jc w:val="center"/>
              <w:rPr>
                <w:lang w:val="ru-RU"/>
              </w:rPr>
            </w:pPr>
          </w:p>
        </w:tc>
        <w:tc>
          <w:tcPr>
            <w:tcW w:w="22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pPr>
            <w:r w:rsidRPr="00BB00C8">
              <w:rPr>
                <w:lang w:val="ru-RU"/>
              </w:rPr>
              <w:t>Р</w:t>
            </w:r>
            <w:r w:rsidRPr="00BB00C8">
              <w:t>айонные соревновани</w:t>
            </w:r>
            <w:r w:rsidRPr="00BB00C8">
              <w:rPr>
                <w:lang w:val="ru-RU"/>
              </w:rPr>
              <w:t>я</w:t>
            </w:r>
            <w:r w:rsidRPr="00BB00C8">
              <w:t xml:space="preserve"> по спортивному туризму в закрытых помещениях.</w:t>
            </w:r>
          </w:p>
        </w:tc>
        <w:tc>
          <w:tcPr>
            <w:tcW w:w="140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pPr>
            <w:r w:rsidRPr="00BB00C8">
              <w:rPr>
                <w:lang w:val="ru-RU"/>
              </w:rPr>
              <w:t xml:space="preserve">Учащиеся школ  </w:t>
            </w:r>
            <w:r w:rsidRPr="00BB00C8">
              <w:t xml:space="preserve"> Верхнебуреинского района, туристический клуб «Янкан» ЦРТДиЮ</w:t>
            </w:r>
          </w:p>
        </w:tc>
        <w:tc>
          <w:tcPr>
            <w:tcW w:w="101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BB00C8" w:rsidRDefault="00736CDB" w:rsidP="00DE5DDF">
            <w:pPr>
              <w:pStyle w:val="ListParagraph"/>
            </w:pPr>
            <w:r w:rsidRPr="00BB00C8">
              <w:rPr>
                <w:lang w:val="ru-RU"/>
              </w:rPr>
              <w:t>48</w:t>
            </w:r>
            <w:r w:rsidRPr="00BB00C8">
              <w:t xml:space="preserve"> участник</w:t>
            </w:r>
            <w:r w:rsidRPr="00BB00C8">
              <w:rPr>
                <w:lang w:val="ru-RU"/>
              </w:rPr>
              <w:t>ов</w:t>
            </w:r>
            <w:r w:rsidRPr="00BB00C8">
              <w:t xml:space="preserve"> в возрасте 12-18 лет</w:t>
            </w:r>
          </w:p>
        </w:tc>
      </w:tr>
    </w:tbl>
    <w:p w:rsidR="00736CDB" w:rsidRDefault="00736CDB" w:rsidP="00496502"/>
    <w:p w:rsidR="00736CDB" w:rsidRPr="0032387B" w:rsidRDefault="00736CDB" w:rsidP="00BD44E2">
      <w:pPr>
        <w:pStyle w:val="Standard"/>
        <w:jc w:val="both"/>
      </w:pPr>
      <w:r w:rsidRPr="007C23B0">
        <w:rPr>
          <w:b/>
          <w:bCs/>
        </w:rPr>
        <w:t>Развитие массового спорта в ЦРТДиЮ</w:t>
      </w:r>
      <w:r w:rsidRPr="007C23B0">
        <w:t xml:space="preserve"> происходит по пяти направлениям</w:t>
      </w:r>
      <w:r w:rsidRPr="0032387B">
        <w:t>:</w:t>
      </w:r>
    </w:p>
    <w:p w:rsidR="00736CDB" w:rsidRPr="0032387B" w:rsidRDefault="00736CDB" w:rsidP="00BD44E2">
      <w:pPr>
        <w:pStyle w:val="1"/>
        <w:numPr>
          <w:ilvl w:val="0"/>
          <w:numId w:val="44"/>
        </w:numPr>
        <w:jc w:val="both"/>
      </w:pPr>
      <w:r w:rsidRPr="0032387B">
        <w:t>привлечение детей и молодежи к занятиям в спортивных секциях ЦРТДиЮ;</w:t>
      </w:r>
    </w:p>
    <w:p w:rsidR="00736CDB" w:rsidRPr="0032387B" w:rsidRDefault="00736CDB" w:rsidP="00BD44E2">
      <w:pPr>
        <w:pStyle w:val="1"/>
        <w:numPr>
          <w:ilvl w:val="0"/>
          <w:numId w:val="44"/>
        </w:numPr>
        <w:jc w:val="both"/>
      </w:pPr>
      <w:r w:rsidRPr="0032387B">
        <w:t>проведение спортивных мероприятий и соревнований  разного уровня (краевые, районные, межшкольные, мероприятия поселка Чегдомын и Центра);</w:t>
      </w:r>
    </w:p>
    <w:p w:rsidR="00736CDB" w:rsidRPr="0032387B" w:rsidRDefault="00736CDB" w:rsidP="00BD44E2">
      <w:pPr>
        <w:pStyle w:val="1"/>
        <w:numPr>
          <w:ilvl w:val="0"/>
          <w:numId w:val="44"/>
        </w:numPr>
        <w:jc w:val="both"/>
      </w:pPr>
      <w:r>
        <w:rPr>
          <w:noProof/>
          <w:lang w:val="ru-RU" w:eastAsia="ru-RU"/>
        </w:rPr>
        <w:pict>
          <v:shape id="Графический объект13" o:spid="_x0000_s1071" type="#_x0000_t75" style="position:absolute;left:0;text-align:left;margin-left:322.05pt;margin-top:22.7pt;width:210.75pt;height:139.5pt;z-index:-251657728;visibility:visible" wrapcoords="-77 0 -77 21484 21600 21484 21600 0 -77 0">
            <v:imagedata r:id="rId27" o:title=""/>
            <w10:wrap type="tight"/>
            <w10:anchorlock/>
          </v:shape>
        </w:pict>
      </w:r>
      <w:r w:rsidRPr="0032387B">
        <w:t>выступления обучающихся ЦРТДиЮ в соревнованиях разного уровня (Всероссийские, региональные, краевые, районные,  мероприятия поселка Чегдомын и Центра);</w:t>
      </w:r>
    </w:p>
    <w:p w:rsidR="00736CDB" w:rsidRPr="0032387B" w:rsidRDefault="00736CDB" w:rsidP="00BD44E2">
      <w:pPr>
        <w:pStyle w:val="1"/>
        <w:numPr>
          <w:ilvl w:val="0"/>
          <w:numId w:val="44"/>
        </w:numPr>
        <w:jc w:val="both"/>
      </w:pPr>
      <w:r w:rsidRPr="0032387B">
        <w:t>участие в Грантах;</w:t>
      </w:r>
    </w:p>
    <w:p w:rsidR="00736CDB" w:rsidRPr="0032387B" w:rsidRDefault="00736CDB" w:rsidP="00BD44E2">
      <w:pPr>
        <w:pStyle w:val="1"/>
        <w:numPr>
          <w:ilvl w:val="0"/>
          <w:numId w:val="44"/>
        </w:numPr>
        <w:jc w:val="both"/>
      </w:pPr>
      <w:r w:rsidRPr="0032387B">
        <w:t>популяризация спорта через СМИ.</w:t>
      </w:r>
    </w:p>
    <w:p w:rsidR="00736CDB" w:rsidRPr="0032387B" w:rsidRDefault="00736CDB" w:rsidP="00BD44E2">
      <w:pPr>
        <w:pStyle w:val="Standard"/>
        <w:jc w:val="both"/>
        <w:rPr>
          <w:b/>
          <w:bCs/>
        </w:rPr>
      </w:pPr>
    </w:p>
    <w:p w:rsidR="00736CDB" w:rsidRPr="004C4018" w:rsidRDefault="00736CDB" w:rsidP="00BD44E2">
      <w:pPr>
        <w:pStyle w:val="Standard"/>
        <w:jc w:val="both"/>
      </w:pPr>
      <w:r w:rsidRPr="0032387B">
        <w:t xml:space="preserve">В спортивных секциях </w:t>
      </w:r>
      <w:r w:rsidRPr="004C4018">
        <w:t xml:space="preserve">занимается </w:t>
      </w:r>
      <w:r w:rsidRPr="004C4018">
        <w:rPr>
          <w:lang w:val="ru-RU"/>
        </w:rPr>
        <w:t xml:space="preserve">310 </w:t>
      </w:r>
      <w:r w:rsidRPr="004C4018">
        <w:t>обучающихся.</w:t>
      </w:r>
    </w:p>
    <w:p w:rsidR="00736CDB" w:rsidRPr="004C4018" w:rsidRDefault="00736CDB" w:rsidP="00BD44E2">
      <w:pPr>
        <w:pStyle w:val="Standard"/>
        <w:jc w:val="both"/>
      </w:pPr>
      <w:r w:rsidRPr="004C4018">
        <w:t>Они представлены следующими объединениями и секциями:</w:t>
      </w:r>
    </w:p>
    <w:p w:rsidR="00736CDB" w:rsidRPr="004C4018" w:rsidRDefault="00736CDB" w:rsidP="001B6EDF">
      <w:pPr>
        <w:pStyle w:val="1"/>
        <w:numPr>
          <w:ilvl w:val="0"/>
          <w:numId w:val="58"/>
        </w:numPr>
        <w:jc w:val="both"/>
      </w:pPr>
      <w:r w:rsidRPr="004C4018">
        <w:t>объединение «Волейбол»</w:t>
      </w:r>
    </w:p>
    <w:p w:rsidR="00736CDB" w:rsidRPr="004C4018" w:rsidRDefault="00736CDB" w:rsidP="00BD44E2">
      <w:pPr>
        <w:pStyle w:val="1"/>
        <w:numPr>
          <w:ilvl w:val="0"/>
          <w:numId w:val="40"/>
        </w:numPr>
        <w:jc w:val="both"/>
      </w:pPr>
      <w:r w:rsidRPr="004C4018">
        <w:t>объединение «</w:t>
      </w:r>
      <w:r w:rsidRPr="004C4018">
        <w:rPr>
          <w:lang w:val="ru-RU"/>
        </w:rPr>
        <w:t>Спортивная аэробика</w:t>
      </w:r>
      <w:r w:rsidRPr="004C4018">
        <w:t>»</w:t>
      </w:r>
    </w:p>
    <w:p w:rsidR="00736CDB" w:rsidRPr="004C4018" w:rsidRDefault="00736CDB" w:rsidP="00BD44E2">
      <w:pPr>
        <w:pStyle w:val="1"/>
        <w:numPr>
          <w:ilvl w:val="0"/>
          <w:numId w:val="40"/>
        </w:numPr>
        <w:jc w:val="both"/>
      </w:pPr>
      <w:r w:rsidRPr="004C4018">
        <w:t>объединение «Настольный теннис»</w:t>
      </w:r>
    </w:p>
    <w:p w:rsidR="00736CDB" w:rsidRPr="004C4018" w:rsidRDefault="00736CDB" w:rsidP="00BD44E2">
      <w:pPr>
        <w:pStyle w:val="1"/>
        <w:numPr>
          <w:ilvl w:val="0"/>
          <w:numId w:val="40"/>
        </w:numPr>
        <w:jc w:val="both"/>
      </w:pPr>
      <w:r w:rsidRPr="004C4018">
        <w:t>объединение «Баскетбол»</w:t>
      </w:r>
    </w:p>
    <w:p w:rsidR="00736CDB" w:rsidRPr="004C4018" w:rsidRDefault="00736CDB" w:rsidP="00BD44E2">
      <w:pPr>
        <w:pStyle w:val="1"/>
        <w:numPr>
          <w:ilvl w:val="0"/>
          <w:numId w:val="40"/>
        </w:numPr>
        <w:jc w:val="both"/>
      </w:pPr>
      <w:r w:rsidRPr="004C4018">
        <w:rPr>
          <w:lang w:val="ru-RU"/>
        </w:rPr>
        <w:t>объединение «Ф</w:t>
      </w:r>
      <w:r w:rsidRPr="004C4018">
        <w:t>утбол</w:t>
      </w:r>
      <w:r w:rsidRPr="004C4018">
        <w:rPr>
          <w:lang w:val="ru-RU"/>
        </w:rPr>
        <w:t>»</w:t>
      </w:r>
    </w:p>
    <w:p w:rsidR="00736CDB" w:rsidRPr="004C4018" w:rsidRDefault="00736CDB" w:rsidP="00BD44E2">
      <w:pPr>
        <w:pStyle w:val="1"/>
        <w:numPr>
          <w:ilvl w:val="0"/>
          <w:numId w:val="40"/>
        </w:numPr>
        <w:jc w:val="both"/>
      </w:pPr>
      <w:r w:rsidRPr="004C4018">
        <w:rPr>
          <w:lang w:val="ru-RU"/>
        </w:rPr>
        <w:t xml:space="preserve"> </w:t>
      </w:r>
      <w:r w:rsidRPr="004C4018">
        <w:t>объединение «</w:t>
      </w:r>
      <w:r w:rsidRPr="004C4018">
        <w:rPr>
          <w:lang w:val="ru-RU"/>
        </w:rPr>
        <w:t>Оздоровительная</w:t>
      </w:r>
      <w:r w:rsidRPr="004C4018">
        <w:t xml:space="preserve"> физическая культура для детей с нарушением осанки»</w:t>
      </w:r>
    </w:p>
    <w:p w:rsidR="00736CDB" w:rsidRPr="004C4018" w:rsidRDefault="00736CDB" w:rsidP="00BD44E2">
      <w:pPr>
        <w:pStyle w:val="1"/>
        <w:numPr>
          <w:ilvl w:val="0"/>
          <w:numId w:val="40"/>
        </w:numPr>
        <w:jc w:val="both"/>
      </w:pPr>
      <w:r w:rsidRPr="004C4018">
        <w:t>объединение «</w:t>
      </w:r>
      <w:r w:rsidRPr="004C4018">
        <w:rPr>
          <w:lang w:val="ru-RU"/>
        </w:rPr>
        <w:t>Дзюдо</w:t>
      </w:r>
      <w:r w:rsidRPr="004C4018">
        <w:t>»</w:t>
      </w:r>
    </w:p>
    <w:p w:rsidR="00736CDB" w:rsidRPr="004C4018" w:rsidRDefault="00736CDB" w:rsidP="00BD44E2">
      <w:pPr>
        <w:pStyle w:val="1"/>
        <w:numPr>
          <w:ilvl w:val="0"/>
          <w:numId w:val="40"/>
        </w:numPr>
        <w:jc w:val="both"/>
      </w:pPr>
      <w:r w:rsidRPr="004C4018">
        <w:t>объединение «</w:t>
      </w:r>
      <w:r w:rsidRPr="004C4018">
        <w:rPr>
          <w:lang w:val="ru-RU"/>
        </w:rPr>
        <w:t>Дартс</w:t>
      </w:r>
      <w:r w:rsidRPr="004C4018">
        <w:t>»</w:t>
      </w:r>
    </w:p>
    <w:p w:rsidR="00736CDB" w:rsidRPr="0032387B" w:rsidRDefault="00736CDB" w:rsidP="00BD44E2">
      <w:pPr>
        <w:pStyle w:val="1"/>
        <w:jc w:val="center"/>
      </w:pPr>
    </w:p>
    <w:p w:rsidR="00736CDB" w:rsidRPr="0032387B" w:rsidRDefault="00736CDB" w:rsidP="00BD44E2">
      <w:pPr>
        <w:pStyle w:val="1"/>
        <w:jc w:val="center"/>
        <w:rPr>
          <w:lang w:val="ru-RU"/>
        </w:rPr>
      </w:pPr>
      <w:r>
        <w:rPr>
          <w:noProof/>
          <w:lang w:val="ru-RU" w:eastAsia="ru-RU"/>
        </w:rPr>
        <w:pict>
          <v:shape id="Графический объект14" o:spid="_x0000_s1072" type="#_x0000_t75" style="position:absolute;left:0;text-align:left;margin-left:264.5pt;margin-top:.5pt;width:254.95pt;height:172.35pt;z-index:-251656704;visibility:visible" wrapcoords="-64 0 -64 21506 21600 21506 21600 0 -64 0">
            <v:imagedata r:id="rId28" o:title=""/>
            <w10:wrap type="tight"/>
            <w10:anchorlock/>
          </v:shape>
        </w:pict>
      </w:r>
      <w:r>
        <w:rPr>
          <w:noProof/>
          <w:lang w:val="ru-RU" w:eastAsia="ru-RU"/>
        </w:rPr>
        <w:pict>
          <v:shape id="Графический объект15" o:spid="_x0000_s1073" type="#_x0000_t75" style="position:absolute;left:0;text-align:left;margin-left:23.75pt;margin-top:.7pt;width:230.2pt;height:172.65pt;z-index:-251655680;visibility:visible" wrapcoords="-70 0 -70 21506 21600 21506 21600 0 -70 0">
            <v:imagedata r:id="rId29" o:title=""/>
            <w10:wrap type="tight"/>
            <w10:anchorlock/>
          </v:shape>
        </w:pict>
      </w:r>
    </w:p>
    <w:p w:rsidR="00736CDB" w:rsidRPr="0032387B" w:rsidRDefault="00736CDB" w:rsidP="00BD44E2">
      <w:pPr>
        <w:pStyle w:val="1"/>
        <w:jc w:val="center"/>
        <w:rPr>
          <w:lang w:val="ru-RU"/>
        </w:rPr>
      </w:pPr>
    </w:p>
    <w:p w:rsidR="00736CDB" w:rsidRPr="0032387B" w:rsidRDefault="00736CDB" w:rsidP="00BD44E2">
      <w:pPr>
        <w:pStyle w:val="1"/>
        <w:jc w:val="center"/>
        <w:rPr>
          <w:b/>
          <w:bCs/>
          <w:lang w:val="ru-RU"/>
        </w:rPr>
      </w:pPr>
    </w:p>
    <w:p w:rsidR="00736CDB" w:rsidRPr="0032387B" w:rsidRDefault="00736CDB" w:rsidP="00BD44E2">
      <w:pPr>
        <w:pStyle w:val="1"/>
        <w:jc w:val="center"/>
        <w:rPr>
          <w:b/>
          <w:bCs/>
          <w:lang w:val="ru-RU"/>
        </w:rPr>
      </w:pPr>
    </w:p>
    <w:p w:rsidR="00736CDB" w:rsidRPr="0032387B" w:rsidRDefault="00736CDB" w:rsidP="00BD44E2">
      <w:pPr>
        <w:pStyle w:val="1"/>
        <w:jc w:val="center"/>
        <w:rPr>
          <w:b/>
          <w:bCs/>
          <w:lang w:val="ru-RU"/>
        </w:rPr>
      </w:pPr>
    </w:p>
    <w:p w:rsidR="00736CDB" w:rsidRPr="0032387B" w:rsidRDefault="00736CDB" w:rsidP="00BD44E2">
      <w:pPr>
        <w:pStyle w:val="1"/>
        <w:jc w:val="center"/>
        <w:rPr>
          <w:b/>
          <w:bCs/>
          <w:lang w:val="ru-RU"/>
        </w:rPr>
      </w:pPr>
    </w:p>
    <w:p w:rsidR="00736CDB" w:rsidRPr="0032387B" w:rsidRDefault="00736CDB" w:rsidP="00BD44E2">
      <w:pPr>
        <w:pStyle w:val="1"/>
        <w:jc w:val="center"/>
        <w:rPr>
          <w:b/>
          <w:bCs/>
          <w:lang w:val="ru-RU"/>
        </w:rPr>
      </w:pPr>
    </w:p>
    <w:p w:rsidR="00736CDB" w:rsidRDefault="00736CDB" w:rsidP="00BD44E2">
      <w:pPr>
        <w:pStyle w:val="1"/>
        <w:jc w:val="center"/>
        <w:rPr>
          <w:b/>
          <w:bCs/>
          <w:lang w:val="ru-RU"/>
        </w:rPr>
      </w:pPr>
    </w:p>
    <w:p w:rsidR="00736CDB" w:rsidRDefault="00736CDB" w:rsidP="00BD44E2">
      <w:pPr>
        <w:pStyle w:val="1"/>
        <w:jc w:val="center"/>
        <w:rPr>
          <w:b/>
          <w:bCs/>
          <w:lang w:val="ru-RU"/>
        </w:rPr>
      </w:pPr>
    </w:p>
    <w:p w:rsidR="00736CDB" w:rsidRDefault="00736CDB" w:rsidP="00BD44E2">
      <w:pPr>
        <w:pStyle w:val="1"/>
        <w:jc w:val="center"/>
        <w:rPr>
          <w:b/>
          <w:bCs/>
          <w:lang w:val="ru-RU"/>
        </w:rPr>
      </w:pPr>
    </w:p>
    <w:p w:rsidR="00736CDB" w:rsidRPr="0032387B" w:rsidRDefault="00736CDB" w:rsidP="00BD44E2">
      <w:pPr>
        <w:pStyle w:val="1"/>
        <w:jc w:val="center"/>
        <w:rPr>
          <w:b/>
          <w:bCs/>
          <w:lang w:val="ru-RU"/>
        </w:rPr>
      </w:pPr>
      <w:r w:rsidRPr="0032387B">
        <w:rPr>
          <w:b/>
          <w:bCs/>
        </w:rPr>
        <w:t>Проведение спортивных мероприятий и соревнований  разного уровня (краевые, районные, межшкольные, мероприятия поселка Чегдомын и Центра) в 201</w:t>
      </w:r>
      <w:r>
        <w:rPr>
          <w:b/>
          <w:bCs/>
          <w:lang w:val="ru-RU"/>
        </w:rPr>
        <w:t>7</w:t>
      </w:r>
      <w:r w:rsidRPr="0032387B">
        <w:rPr>
          <w:b/>
          <w:bCs/>
        </w:rPr>
        <w:t xml:space="preserve"> учебном году.</w:t>
      </w:r>
    </w:p>
    <w:p w:rsidR="00736CDB" w:rsidRPr="0032387B" w:rsidRDefault="00736CDB" w:rsidP="00BD44E2">
      <w:pPr>
        <w:pStyle w:val="Standard"/>
        <w:jc w:val="both"/>
        <w:rPr>
          <w:b/>
          <w:bCs/>
          <w:lang w:val="ru-RU"/>
        </w:rPr>
      </w:pPr>
    </w:p>
    <w:tbl>
      <w:tblPr>
        <w:tblpPr w:leftFromText="180" w:rightFromText="180" w:vertAnchor="text" w:horzAnchor="margin" w:tblpY="123"/>
        <w:tblW w:w="10773" w:type="dxa"/>
        <w:tblLayout w:type="fixed"/>
        <w:tblCellMar>
          <w:left w:w="10" w:type="dxa"/>
          <w:right w:w="10" w:type="dxa"/>
        </w:tblCellMar>
        <w:tblLook w:val="00A0"/>
      </w:tblPr>
      <w:tblGrid>
        <w:gridCol w:w="783"/>
        <w:gridCol w:w="4145"/>
        <w:gridCol w:w="3685"/>
        <w:gridCol w:w="2160"/>
      </w:tblGrid>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CE40C7">
            <w:pPr>
              <w:pStyle w:val="Standard"/>
              <w:rPr>
                <w:b/>
                <w:bCs/>
              </w:rPr>
            </w:pPr>
            <w:r w:rsidRPr="007C23B0">
              <w:rPr>
                <w:b/>
                <w:bCs/>
              </w:rPr>
              <w:t>№</w:t>
            </w:r>
          </w:p>
        </w:tc>
        <w:tc>
          <w:tcPr>
            <w:tcW w:w="4145"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CE40C7">
            <w:pPr>
              <w:pStyle w:val="Standard"/>
              <w:ind w:left="132"/>
              <w:rPr>
                <w:b/>
                <w:bCs/>
              </w:rPr>
            </w:pPr>
            <w:r w:rsidRPr="007C23B0">
              <w:rPr>
                <w:b/>
                <w:bCs/>
              </w:rPr>
              <w:t>Название массовых  мероприятий, проводимых ЦРТДиЮ</w:t>
            </w:r>
          </w:p>
        </w:tc>
        <w:tc>
          <w:tcPr>
            <w:tcW w:w="3685"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CE40C7">
            <w:pPr>
              <w:pStyle w:val="Standard"/>
              <w:rPr>
                <w:b/>
                <w:bCs/>
              </w:rPr>
            </w:pPr>
            <w:r w:rsidRPr="007C23B0">
              <w:rPr>
                <w:b/>
                <w:bCs/>
              </w:rPr>
              <w:t>Участники</w:t>
            </w:r>
          </w:p>
        </w:tc>
        <w:tc>
          <w:tcPr>
            <w:tcW w:w="2160" w:type="dxa"/>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CE40C7">
            <w:pPr>
              <w:pStyle w:val="Standard"/>
              <w:rPr>
                <w:b/>
                <w:bCs/>
              </w:rPr>
            </w:pPr>
            <w:r w:rsidRPr="007C23B0">
              <w:rPr>
                <w:b/>
                <w:bCs/>
              </w:rPr>
              <w:t>Кол-во участников, возраст</w:t>
            </w:r>
          </w:p>
        </w:tc>
      </w:tr>
      <w:tr w:rsidR="00736CDB" w:rsidRPr="007C23B0" w:rsidTr="00CE40C7">
        <w:trPr>
          <w:trHeight w:val="70"/>
        </w:trPr>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1</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Соревнование по баскетболу</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спортивных объединений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20 участников в возрасте 12-17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2</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Районные соревнования по волейболу</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ученики образовательных учреждений Верхнебуреинского района, спортивные объединения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66 участников в возрасте 12-17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3</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Проведение спортивно-познавательного праздника «Пожарные-герои».</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45 участников в возрасте 7-12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4</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r w:rsidRPr="007C23B0">
              <w:t xml:space="preserve">Проведение праздника «Солдаты будущего» </w:t>
            </w:r>
          </w:p>
          <w:p w:rsidR="00736CDB" w:rsidRPr="007C23B0" w:rsidRDefault="00736CDB" w:rsidP="00CE40C7">
            <w:pPr>
              <w:pStyle w:val="Standard"/>
            </w:pP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30 участников в возрасте 9-12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5</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 xml:space="preserve">Соревнование по мини-футболу </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спортивных объединений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50 участников в возрасте 12-14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6</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rPr>
                <w:lang w:val="ru-RU"/>
              </w:rPr>
            </w:pPr>
            <w:r w:rsidRPr="007C23B0">
              <w:t xml:space="preserve">соревнований по волейболу </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ученики школ п. Чегдомын</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40 участников в возрасте 7-10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7</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Районные соревнования по настольному теннису</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объединения «Настольный теннис» и воспитанники ДЮСШ «Лидер»</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22 участника в возрасте 10-14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8</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Участие в  научно-практической конференции «Дискавери»</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ученики образовательных учреждений п. Чегдомын</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rPr>
                <w:lang w:val="ru-RU"/>
              </w:rPr>
              <w:t>15</w:t>
            </w:r>
            <w:r w:rsidRPr="007C23B0">
              <w:t xml:space="preserve"> участников в возрасте 9-12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9</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Спортивно-игровая программа «Весну встречаем»</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объединения «Лечебная физкультура»</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30 участников в возрасте 9-11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10</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rPr>
                <w:lang w:val="ru-RU"/>
              </w:rPr>
            </w:pPr>
            <w:r w:rsidRPr="007C23B0">
              <w:t>Соревнования по волейболу</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ученики образовательных учреждений п. Чегдомын, обучающиеся спортивных объединений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70 участников в возрасте 12-17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11</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День здоровья</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rPr>
                <w:lang w:val="ru-RU"/>
              </w:rPr>
              <w:t>60</w:t>
            </w:r>
            <w:r w:rsidRPr="007C23B0">
              <w:t xml:space="preserve"> участников в возрасте 7-13 лет</w:t>
            </w:r>
          </w:p>
        </w:tc>
      </w:tr>
      <w:tr w:rsidR="00736CDB" w:rsidRPr="007C23B0" w:rsidTr="00CE40C7">
        <w:tc>
          <w:tcPr>
            <w:tcW w:w="7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12</w:t>
            </w:r>
          </w:p>
        </w:tc>
        <w:tc>
          <w:tcPr>
            <w:tcW w:w="41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rPr>
                <w:lang w:val="ru-RU"/>
              </w:rPr>
              <w:t>С</w:t>
            </w:r>
            <w:r w:rsidRPr="007C23B0">
              <w:t>портивн</w:t>
            </w:r>
            <w:r w:rsidRPr="007C23B0">
              <w:rPr>
                <w:lang w:val="ru-RU"/>
              </w:rPr>
              <w:t>ый</w:t>
            </w:r>
            <w:r w:rsidRPr="007C23B0">
              <w:t xml:space="preserve"> праздник «Папа, мама, я – спортивная семья» </w:t>
            </w:r>
          </w:p>
        </w:tc>
        <w:tc>
          <w:tcPr>
            <w:tcW w:w="3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обучающиеся ЦРТДиЮ</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CE40C7">
            <w:pPr>
              <w:pStyle w:val="Standard"/>
            </w:pPr>
            <w:r w:rsidRPr="007C23B0">
              <w:t>30 участников в возрасте 7-12 лет</w:t>
            </w:r>
          </w:p>
        </w:tc>
      </w:tr>
    </w:tbl>
    <w:p w:rsidR="00736CDB" w:rsidRPr="007C23B0" w:rsidRDefault="00736CDB" w:rsidP="00BD44E2">
      <w:pPr>
        <w:pStyle w:val="Standard"/>
        <w:jc w:val="both"/>
        <w:rPr>
          <w:b/>
          <w:bCs/>
          <w:lang w:val="ru-RU"/>
        </w:rPr>
      </w:pPr>
    </w:p>
    <w:p w:rsidR="00736CDB" w:rsidRPr="007C23B0" w:rsidRDefault="00736CDB" w:rsidP="00BD44E2">
      <w:pPr>
        <w:pStyle w:val="Standard"/>
        <w:jc w:val="both"/>
        <w:rPr>
          <w:b/>
          <w:bCs/>
          <w:lang w:val="ru-RU"/>
        </w:rPr>
      </w:pPr>
    </w:p>
    <w:p w:rsidR="00736CDB" w:rsidRPr="007C23B0" w:rsidRDefault="00736CDB" w:rsidP="00BD44E2">
      <w:pPr>
        <w:pStyle w:val="Standard"/>
        <w:jc w:val="both"/>
        <w:rPr>
          <w:b/>
          <w:bCs/>
          <w:lang w:val="ru-RU"/>
        </w:rPr>
      </w:pPr>
    </w:p>
    <w:p w:rsidR="00736CDB" w:rsidRPr="007C23B0" w:rsidRDefault="00736CDB" w:rsidP="00BD44E2">
      <w:pPr>
        <w:pStyle w:val="Standard"/>
        <w:jc w:val="both"/>
        <w:rPr>
          <w:b/>
          <w:bCs/>
          <w:lang w:val="ru-RU"/>
        </w:rPr>
      </w:pPr>
    </w:p>
    <w:p w:rsidR="00736CDB" w:rsidRPr="007C23B0" w:rsidRDefault="00736CDB" w:rsidP="00BD44E2">
      <w:pPr>
        <w:pStyle w:val="Standard"/>
        <w:jc w:val="both"/>
        <w:rPr>
          <w:b/>
          <w:bCs/>
          <w:lang w:val="ru-RU"/>
        </w:rPr>
      </w:pPr>
    </w:p>
    <w:p w:rsidR="00736CDB" w:rsidRPr="0032387B" w:rsidRDefault="00736CDB" w:rsidP="00BD44E2">
      <w:pPr>
        <w:pStyle w:val="Standard"/>
        <w:jc w:val="both"/>
        <w:rPr>
          <w:b/>
          <w:bCs/>
        </w:rPr>
      </w:pPr>
      <w:r w:rsidRPr="0032387B">
        <w:rPr>
          <w:b/>
          <w:bCs/>
        </w:rPr>
        <w:t>Развитие художественного творчества</w:t>
      </w:r>
    </w:p>
    <w:p w:rsidR="00736CDB" w:rsidRPr="0032387B" w:rsidRDefault="00736CDB" w:rsidP="00BD44E2">
      <w:pPr>
        <w:pStyle w:val="Standard"/>
        <w:jc w:val="both"/>
      </w:pPr>
      <w:r w:rsidRPr="0032387B">
        <w:t xml:space="preserve">     Развитие художественного творчества  в ЦРТДиЮ происходит по четырем направлениям:</w:t>
      </w:r>
    </w:p>
    <w:p w:rsidR="00736CDB" w:rsidRPr="0032387B" w:rsidRDefault="00736CDB" w:rsidP="00BD44E2">
      <w:pPr>
        <w:pStyle w:val="1"/>
        <w:numPr>
          <w:ilvl w:val="0"/>
          <w:numId w:val="59"/>
        </w:numPr>
        <w:tabs>
          <w:tab w:val="left" w:pos="426"/>
        </w:tabs>
        <w:ind w:left="0"/>
        <w:jc w:val="both"/>
      </w:pPr>
      <w:r w:rsidRPr="0032387B">
        <w:t>привлечение детей и молодежи к занятиям в  объединениях художественно-эстетической направленности ЦРТДиЮ;</w:t>
      </w:r>
    </w:p>
    <w:p w:rsidR="00736CDB" w:rsidRPr="0032387B" w:rsidRDefault="00736CDB" w:rsidP="00BD44E2">
      <w:pPr>
        <w:pStyle w:val="1"/>
        <w:numPr>
          <w:ilvl w:val="0"/>
          <w:numId w:val="44"/>
        </w:numPr>
        <w:tabs>
          <w:tab w:val="left" w:pos="426"/>
        </w:tabs>
        <w:ind w:left="0"/>
        <w:jc w:val="both"/>
      </w:pPr>
      <w:r>
        <w:rPr>
          <w:noProof/>
          <w:lang w:val="ru-RU" w:eastAsia="ru-RU"/>
        </w:rPr>
        <w:pict>
          <v:shape id="Графический объект17" o:spid="_x0000_s1074" type="#_x0000_t75" style="position:absolute;left:0;text-align:left;margin-left:330.65pt;margin-top:5.2pt;width:213.75pt;height:141.75pt;z-index:-251654656;visibility:visible" wrapcoords="-76 0 -76 21486 21600 21486 21600 0 -76 0">
            <v:imagedata r:id="rId30" o:title=""/>
            <w10:wrap type="tight"/>
            <w10:anchorlock/>
          </v:shape>
        </w:pict>
      </w:r>
      <w:r w:rsidRPr="0032387B">
        <w:t>организация и проведение  мероприятий, выставок и конкурсов районного уровня,   поселка, ЦРТДиЮ);</w:t>
      </w:r>
    </w:p>
    <w:p w:rsidR="00736CDB" w:rsidRPr="0032387B" w:rsidRDefault="00736CDB" w:rsidP="00BD44E2">
      <w:pPr>
        <w:pStyle w:val="1"/>
        <w:numPr>
          <w:ilvl w:val="0"/>
          <w:numId w:val="44"/>
        </w:numPr>
        <w:tabs>
          <w:tab w:val="left" w:pos="426"/>
        </w:tabs>
        <w:ind w:left="0"/>
        <w:jc w:val="both"/>
      </w:pPr>
      <w:r w:rsidRPr="0032387B">
        <w:t>участие  обучающихся ЦРТДиЮ в  конкурсах, фестивалях, выставках  разного уровня (Всероссийских,   краевых, районных, а также в   мероприятиях поселка Чегдомын и Центра);</w:t>
      </w:r>
    </w:p>
    <w:p w:rsidR="00736CDB" w:rsidRPr="0032387B" w:rsidRDefault="00736CDB" w:rsidP="00BD44E2">
      <w:pPr>
        <w:pStyle w:val="1"/>
        <w:numPr>
          <w:ilvl w:val="0"/>
          <w:numId w:val="44"/>
        </w:numPr>
        <w:tabs>
          <w:tab w:val="left" w:pos="426"/>
        </w:tabs>
        <w:ind w:left="0"/>
        <w:jc w:val="both"/>
      </w:pPr>
      <w:r w:rsidRPr="0032387B">
        <w:t>участие в Грантах.</w:t>
      </w:r>
    </w:p>
    <w:p w:rsidR="00736CDB" w:rsidRPr="0032387B" w:rsidRDefault="00736CDB" w:rsidP="00BD44E2">
      <w:pPr>
        <w:pStyle w:val="1"/>
        <w:numPr>
          <w:ilvl w:val="0"/>
          <w:numId w:val="44"/>
        </w:numPr>
        <w:tabs>
          <w:tab w:val="left" w:pos="426"/>
        </w:tabs>
        <w:ind w:left="0"/>
        <w:jc w:val="both"/>
      </w:pPr>
      <w:r w:rsidRPr="0032387B">
        <w:t>популяризация детского творчества через СМИ.</w:t>
      </w:r>
    </w:p>
    <w:p w:rsidR="00736CDB" w:rsidRPr="0032387B" w:rsidRDefault="00736CDB" w:rsidP="00BD44E2">
      <w:pPr>
        <w:pStyle w:val="ListParagraph"/>
        <w:numPr>
          <w:ilvl w:val="0"/>
          <w:numId w:val="44"/>
        </w:numPr>
        <w:tabs>
          <w:tab w:val="left" w:pos="426"/>
        </w:tabs>
        <w:jc w:val="both"/>
      </w:pPr>
      <w:r w:rsidRPr="0032387B">
        <w:t>Привлечение детей и молодежи к занятиям художественным творчеством.</w:t>
      </w:r>
    </w:p>
    <w:p w:rsidR="00736CDB" w:rsidRPr="0032387B" w:rsidRDefault="00736CDB" w:rsidP="00BD44E2">
      <w:pPr>
        <w:pStyle w:val="ListParagraph"/>
        <w:tabs>
          <w:tab w:val="left" w:pos="426"/>
        </w:tabs>
        <w:jc w:val="both"/>
      </w:pPr>
      <w:r>
        <w:rPr>
          <w:noProof/>
          <w:lang w:val="ru-RU" w:eastAsia="ru-RU"/>
        </w:rPr>
        <w:pict>
          <v:shape id="Графический объект18" o:spid="_x0000_s1075" type="#_x0000_t75" style="position:absolute;left:0;text-align:left;margin-left:331.3pt;margin-top:12.2pt;width:212.25pt;height:141pt;z-index:-251653632;visibility:visible" wrapcoords="-76 0 -76 21485 21600 21485 21600 0 -76 0">
            <v:imagedata r:id="rId31" o:title=""/>
            <w10:wrap type="tight"/>
            <w10:anchorlock/>
          </v:shape>
        </w:pict>
      </w:r>
    </w:p>
    <w:p w:rsidR="00736CDB" w:rsidRPr="0032387B" w:rsidRDefault="00736CDB" w:rsidP="00BD44E2">
      <w:pPr>
        <w:pStyle w:val="ListParagraph"/>
        <w:jc w:val="both"/>
      </w:pPr>
    </w:p>
    <w:p w:rsidR="00736CDB" w:rsidRPr="004C4018" w:rsidRDefault="00736CDB" w:rsidP="00BD44E2">
      <w:pPr>
        <w:pStyle w:val="Standard"/>
        <w:jc w:val="both"/>
      </w:pPr>
      <w:r w:rsidRPr="0032387B">
        <w:t xml:space="preserve">        В объединениях ЦРТДиЮ художественным творчеством </w:t>
      </w:r>
      <w:r w:rsidRPr="004C4018">
        <w:t xml:space="preserve">занимается  </w:t>
      </w:r>
      <w:r w:rsidRPr="004C4018">
        <w:rPr>
          <w:lang w:val="ru-RU"/>
        </w:rPr>
        <w:t>490</w:t>
      </w:r>
      <w:r w:rsidRPr="004C4018">
        <w:t xml:space="preserve"> детей и подростков. Они представлены следующими объединениями:</w:t>
      </w:r>
    </w:p>
    <w:p w:rsidR="00736CDB" w:rsidRPr="004C4018" w:rsidRDefault="00736CDB" w:rsidP="00BD44E2">
      <w:pPr>
        <w:pStyle w:val="1"/>
        <w:numPr>
          <w:ilvl w:val="0"/>
          <w:numId w:val="60"/>
        </w:numPr>
        <w:tabs>
          <w:tab w:val="left" w:pos="426"/>
        </w:tabs>
        <w:ind w:left="0"/>
        <w:jc w:val="both"/>
      </w:pPr>
      <w:r w:rsidRPr="004C4018">
        <w:t>хореографическая студия «Фантазия»</w:t>
      </w:r>
    </w:p>
    <w:p w:rsidR="00736CDB" w:rsidRPr="004C4018" w:rsidRDefault="00736CDB" w:rsidP="00BD44E2">
      <w:pPr>
        <w:pStyle w:val="1"/>
        <w:numPr>
          <w:ilvl w:val="0"/>
          <w:numId w:val="41"/>
        </w:numPr>
        <w:tabs>
          <w:tab w:val="left" w:pos="426"/>
        </w:tabs>
        <w:ind w:left="0"/>
        <w:jc w:val="both"/>
      </w:pPr>
      <w:r w:rsidRPr="004C4018">
        <w:t>хореографическая студия «Овация»</w:t>
      </w:r>
    </w:p>
    <w:p w:rsidR="00736CDB" w:rsidRPr="004C4018" w:rsidRDefault="00736CDB" w:rsidP="00BD44E2">
      <w:pPr>
        <w:pStyle w:val="1"/>
        <w:numPr>
          <w:ilvl w:val="0"/>
          <w:numId w:val="41"/>
        </w:numPr>
        <w:tabs>
          <w:tab w:val="left" w:pos="426"/>
        </w:tabs>
        <w:ind w:left="0"/>
        <w:jc w:val="both"/>
      </w:pPr>
      <w:r w:rsidRPr="004C4018">
        <w:t>вокальная студия «Свирель»</w:t>
      </w:r>
    </w:p>
    <w:p w:rsidR="00736CDB" w:rsidRPr="004C4018" w:rsidRDefault="00736CDB" w:rsidP="00BD44E2">
      <w:pPr>
        <w:pStyle w:val="1"/>
        <w:numPr>
          <w:ilvl w:val="0"/>
          <w:numId w:val="41"/>
        </w:numPr>
        <w:tabs>
          <w:tab w:val="left" w:pos="426"/>
        </w:tabs>
        <w:ind w:left="0"/>
        <w:jc w:val="both"/>
      </w:pPr>
      <w:r w:rsidRPr="004C4018">
        <w:t xml:space="preserve">театральная </w:t>
      </w:r>
      <w:r w:rsidRPr="004C4018">
        <w:rPr>
          <w:lang w:val="ru-RU"/>
        </w:rPr>
        <w:t>группа</w:t>
      </w:r>
      <w:r w:rsidRPr="004C4018">
        <w:t xml:space="preserve"> «</w:t>
      </w:r>
      <w:r w:rsidRPr="004C4018">
        <w:rPr>
          <w:lang w:val="ru-RU"/>
        </w:rPr>
        <w:t>Сверчок</w:t>
      </w:r>
      <w:r w:rsidRPr="004C4018">
        <w:t>»</w:t>
      </w:r>
    </w:p>
    <w:p w:rsidR="00736CDB" w:rsidRPr="004C4018" w:rsidRDefault="00736CDB" w:rsidP="00BD44E2">
      <w:pPr>
        <w:pStyle w:val="1"/>
        <w:numPr>
          <w:ilvl w:val="0"/>
          <w:numId w:val="41"/>
        </w:numPr>
        <w:tabs>
          <w:tab w:val="left" w:pos="426"/>
        </w:tabs>
        <w:ind w:left="0"/>
        <w:jc w:val="both"/>
      </w:pPr>
      <w:r w:rsidRPr="004C4018">
        <w:t>театральная группа «Браво»</w:t>
      </w:r>
    </w:p>
    <w:p w:rsidR="00736CDB" w:rsidRPr="004C4018" w:rsidRDefault="00736CDB" w:rsidP="00BD44E2">
      <w:pPr>
        <w:pStyle w:val="1"/>
        <w:numPr>
          <w:ilvl w:val="0"/>
          <w:numId w:val="41"/>
        </w:numPr>
        <w:tabs>
          <w:tab w:val="left" w:pos="426"/>
        </w:tabs>
        <w:ind w:left="0"/>
        <w:jc w:val="both"/>
      </w:pPr>
      <w:r>
        <w:rPr>
          <w:noProof/>
          <w:lang w:val="ru-RU" w:eastAsia="ru-RU"/>
        </w:rPr>
        <w:pict>
          <v:shape id="Графический объект19" o:spid="_x0000_s1076" type="#_x0000_t75" style="position:absolute;left:0;text-align:left;margin-left:332pt;margin-top:21.2pt;width:212.25pt;height:141pt;z-index:-251652608;visibility:visible" wrapcoords="-76 0 -76 21485 21600 21485 21600 0 -76 0">
            <v:imagedata r:id="rId32" o:title=""/>
            <w10:wrap type="tight"/>
            <w10:anchorlock/>
          </v:shape>
        </w:pict>
      </w:r>
      <w:r w:rsidRPr="004C4018">
        <w:t>объединение «Теремок» (оригами, ритмика,  ИЗО-деятельность)</w:t>
      </w:r>
    </w:p>
    <w:p w:rsidR="00736CDB" w:rsidRPr="004C4018" w:rsidRDefault="00736CDB" w:rsidP="00BD44E2">
      <w:pPr>
        <w:pStyle w:val="1"/>
        <w:numPr>
          <w:ilvl w:val="0"/>
          <w:numId w:val="41"/>
        </w:numPr>
        <w:tabs>
          <w:tab w:val="left" w:pos="426"/>
        </w:tabs>
        <w:ind w:left="0"/>
        <w:jc w:val="both"/>
      </w:pPr>
      <w:r w:rsidRPr="004C4018">
        <w:t>объединение «</w:t>
      </w:r>
      <w:r w:rsidRPr="004C4018">
        <w:rPr>
          <w:lang w:val="ru-RU"/>
        </w:rPr>
        <w:t>Юный волшебник</w:t>
      </w:r>
      <w:r w:rsidRPr="004C4018">
        <w:t>»</w:t>
      </w:r>
    </w:p>
    <w:p w:rsidR="00736CDB" w:rsidRPr="004C4018" w:rsidRDefault="00736CDB" w:rsidP="00BD44E2">
      <w:pPr>
        <w:pStyle w:val="1"/>
        <w:numPr>
          <w:ilvl w:val="0"/>
          <w:numId w:val="41"/>
        </w:numPr>
        <w:tabs>
          <w:tab w:val="left" w:pos="426"/>
        </w:tabs>
        <w:ind w:left="0"/>
        <w:jc w:val="both"/>
      </w:pPr>
      <w:r w:rsidRPr="004C4018">
        <w:t>объединение «Оч.умелые ручки»</w:t>
      </w:r>
    </w:p>
    <w:p w:rsidR="00736CDB" w:rsidRPr="004C4018" w:rsidRDefault="00736CDB" w:rsidP="00BD44E2">
      <w:pPr>
        <w:pStyle w:val="1"/>
        <w:numPr>
          <w:ilvl w:val="0"/>
          <w:numId w:val="41"/>
        </w:numPr>
        <w:tabs>
          <w:tab w:val="left" w:pos="426"/>
        </w:tabs>
        <w:ind w:left="0"/>
        <w:jc w:val="both"/>
      </w:pPr>
      <w:r w:rsidRPr="004C4018">
        <w:rPr>
          <w:lang w:val="ru-RU"/>
        </w:rPr>
        <w:t>объединение «Оригами»</w:t>
      </w:r>
    </w:p>
    <w:p w:rsidR="00736CDB" w:rsidRPr="004C4018" w:rsidRDefault="00736CDB" w:rsidP="00BD44E2">
      <w:pPr>
        <w:pStyle w:val="1"/>
        <w:numPr>
          <w:ilvl w:val="0"/>
          <w:numId w:val="41"/>
        </w:numPr>
        <w:tabs>
          <w:tab w:val="left" w:pos="426"/>
        </w:tabs>
        <w:ind w:left="0"/>
        <w:jc w:val="both"/>
      </w:pPr>
      <w:r w:rsidRPr="004C4018">
        <w:t>ИЗОстудия «Колибри»</w:t>
      </w:r>
    </w:p>
    <w:p w:rsidR="00736CDB" w:rsidRPr="004C4018" w:rsidRDefault="00736CDB" w:rsidP="00BD44E2">
      <w:pPr>
        <w:pStyle w:val="1"/>
        <w:numPr>
          <w:ilvl w:val="0"/>
          <w:numId w:val="41"/>
        </w:numPr>
        <w:tabs>
          <w:tab w:val="left" w:pos="426"/>
        </w:tabs>
        <w:ind w:left="0"/>
        <w:jc w:val="both"/>
      </w:pPr>
      <w:r w:rsidRPr="004C4018">
        <w:t>объединение «Мир в объективе»</w:t>
      </w:r>
    </w:p>
    <w:p w:rsidR="00736CDB" w:rsidRPr="004C4018" w:rsidRDefault="00736CDB" w:rsidP="00BD44E2">
      <w:pPr>
        <w:pStyle w:val="1"/>
        <w:numPr>
          <w:ilvl w:val="0"/>
          <w:numId w:val="41"/>
        </w:numPr>
        <w:tabs>
          <w:tab w:val="left" w:pos="426"/>
        </w:tabs>
        <w:ind w:left="0"/>
        <w:jc w:val="both"/>
      </w:pPr>
      <w:r w:rsidRPr="004C4018">
        <w:t>объединение «Пчелка»</w:t>
      </w:r>
    </w:p>
    <w:p w:rsidR="00736CDB" w:rsidRPr="004C4018" w:rsidRDefault="00736CDB" w:rsidP="00BD44E2">
      <w:pPr>
        <w:pStyle w:val="1"/>
        <w:numPr>
          <w:ilvl w:val="0"/>
          <w:numId w:val="41"/>
        </w:numPr>
        <w:tabs>
          <w:tab w:val="left" w:pos="426"/>
        </w:tabs>
        <w:ind w:left="0"/>
        <w:jc w:val="both"/>
      </w:pPr>
      <w:r w:rsidRPr="004C4018">
        <w:t>объединение  «Юн</w:t>
      </w:r>
      <w:r w:rsidRPr="004C4018">
        <w:rPr>
          <w:lang w:val="ru-RU"/>
        </w:rPr>
        <w:t>ый журналистт</w:t>
      </w:r>
      <w:r w:rsidRPr="004C4018">
        <w:t>»</w:t>
      </w:r>
    </w:p>
    <w:p w:rsidR="00736CDB" w:rsidRPr="004C4018" w:rsidRDefault="00736CDB" w:rsidP="00BD44E2">
      <w:pPr>
        <w:pStyle w:val="Standard"/>
        <w:jc w:val="both"/>
      </w:pPr>
    </w:p>
    <w:p w:rsidR="00736CDB" w:rsidRPr="0032387B" w:rsidRDefault="00736CDB" w:rsidP="00BD44E2">
      <w:pPr>
        <w:pStyle w:val="1"/>
        <w:jc w:val="center"/>
        <w:rPr>
          <w:b/>
          <w:bCs/>
          <w:lang w:val="ru-RU"/>
        </w:rPr>
      </w:pPr>
    </w:p>
    <w:p w:rsidR="00736CDB" w:rsidRDefault="00736CDB" w:rsidP="00BD44E2">
      <w:pPr>
        <w:pStyle w:val="1"/>
        <w:jc w:val="center"/>
        <w:rPr>
          <w:b/>
          <w:bCs/>
          <w:lang w:val="ru-RU"/>
        </w:rPr>
      </w:pPr>
    </w:p>
    <w:p w:rsidR="00736CDB" w:rsidRDefault="00736CDB" w:rsidP="00BD44E2">
      <w:pPr>
        <w:pStyle w:val="1"/>
        <w:jc w:val="center"/>
        <w:rPr>
          <w:b/>
          <w:bCs/>
          <w:lang w:val="ru-RU"/>
        </w:rPr>
      </w:pPr>
    </w:p>
    <w:p w:rsidR="00736CDB" w:rsidRPr="007C23B0" w:rsidRDefault="00736CDB" w:rsidP="007C23B0">
      <w:pPr>
        <w:pStyle w:val="1"/>
        <w:jc w:val="center"/>
        <w:rPr>
          <w:b/>
          <w:bCs/>
        </w:rPr>
      </w:pPr>
      <w:r w:rsidRPr="007C23B0">
        <w:rPr>
          <w:b/>
          <w:bCs/>
        </w:rPr>
        <w:t>Проведение  мероприятий, выставок и конкурсов районного уровня,  поселка, ЦРТДиЮ в 201</w:t>
      </w:r>
      <w:r w:rsidRPr="007C23B0">
        <w:rPr>
          <w:b/>
          <w:bCs/>
          <w:lang w:val="ru-RU"/>
        </w:rPr>
        <w:t>7</w:t>
      </w:r>
      <w:r w:rsidRPr="007C23B0">
        <w:rPr>
          <w:b/>
          <w:bCs/>
        </w:rPr>
        <w:t xml:space="preserve"> учебном году.</w:t>
      </w:r>
    </w:p>
    <w:p w:rsidR="00736CDB" w:rsidRPr="007C23B0" w:rsidRDefault="00736CDB" w:rsidP="007C23B0">
      <w:pPr>
        <w:pStyle w:val="Standard"/>
        <w:jc w:val="both"/>
      </w:pPr>
    </w:p>
    <w:tbl>
      <w:tblPr>
        <w:tblW w:w="5000" w:type="pct"/>
        <w:jc w:val="center"/>
        <w:tblCellMar>
          <w:left w:w="10" w:type="dxa"/>
          <w:right w:w="10" w:type="dxa"/>
        </w:tblCellMar>
        <w:tblLook w:val="00A0"/>
      </w:tblPr>
      <w:tblGrid>
        <w:gridCol w:w="771"/>
        <w:gridCol w:w="4237"/>
        <w:gridCol w:w="3905"/>
        <w:gridCol w:w="2074"/>
      </w:tblGrid>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7C23B0">
            <w:pPr>
              <w:pStyle w:val="Standard"/>
              <w:tabs>
                <w:tab w:val="left" w:pos="709"/>
                <w:tab w:val="left" w:pos="5490"/>
              </w:tabs>
              <w:jc w:val="center"/>
              <w:rPr>
                <w:b/>
                <w:bCs/>
              </w:rPr>
            </w:pPr>
            <w:r w:rsidRPr="007C23B0">
              <w:rPr>
                <w:b/>
                <w:bCs/>
              </w:rPr>
              <w:t>п/№</w:t>
            </w:r>
          </w:p>
        </w:tc>
        <w:tc>
          <w:tcPr>
            <w:tcW w:w="1928"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7C23B0">
            <w:pPr>
              <w:pStyle w:val="Standard"/>
              <w:tabs>
                <w:tab w:val="left" w:pos="709"/>
                <w:tab w:val="left" w:pos="5490"/>
              </w:tabs>
              <w:jc w:val="center"/>
              <w:rPr>
                <w:b/>
                <w:bCs/>
              </w:rPr>
            </w:pPr>
            <w:r w:rsidRPr="007C23B0">
              <w:rPr>
                <w:b/>
                <w:bCs/>
              </w:rPr>
              <w:t>Название мероприятия</w:t>
            </w:r>
          </w:p>
        </w:tc>
        <w:tc>
          <w:tcPr>
            <w:tcW w:w="1777"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7C23B0">
            <w:pPr>
              <w:pStyle w:val="Standard"/>
              <w:tabs>
                <w:tab w:val="left" w:pos="709"/>
                <w:tab w:val="left" w:pos="5490"/>
              </w:tabs>
              <w:jc w:val="center"/>
              <w:rPr>
                <w:b/>
                <w:bCs/>
              </w:rPr>
            </w:pPr>
            <w:r w:rsidRPr="007C23B0">
              <w:rPr>
                <w:b/>
                <w:bCs/>
              </w:rPr>
              <w:t>Участники</w:t>
            </w:r>
          </w:p>
        </w:tc>
        <w:tc>
          <w:tcPr>
            <w:tcW w:w="944"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7C23B0" w:rsidRDefault="00736CDB" w:rsidP="007C23B0">
            <w:pPr>
              <w:pStyle w:val="Standard"/>
              <w:tabs>
                <w:tab w:val="left" w:pos="709"/>
                <w:tab w:val="left" w:pos="5490"/>
              </w:tabs>
              <w:jc w:val="center"/>
              <w:rPr>
                <w:b/>
                <w:bCs/>
              </w:rPr>
            </w:pPr>
            <w:r w:rsidRPr="007C23B0">
              <w:rPr>
                <w:b/>
                <w:bCs/>
              </w:rPr>
              <w:t>Коли-</w:t>
            </w:r>
          </w:p>
          <w:p w:rsidR="00736CDB" w:rsidRPr="007C23B0" w:rsidRDefault="00736CDB" w:rsidP="007C23B0">
            <w:pPr>
              <w:pStyle w:val="Standard"/>
              <w:tabs>
                <w:tab w:val="left" w:pos="709"/>
                <w:tab w:val="left" w:pos="5490"/>
              </w:tabs>
              <w:jc w:val="center"/>
              <w:rPr>
                <w:b/>
                <w:bCs/>
              </w:rPr>
            </w:pPr>
            <w:r w:rsidRPr="007C23B0">
              <w:rPr>
                <w:b/>
                <w:bCs/>
              </w:rPr>
              <w:t>чество человек</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jc w:val="both"/>
            </w:pPr>
            <w:r w:rsidRPr="007C23B0">
              <w:t>1.</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r w:rsidRPr="007C23B0">
              <w:t>«Д</w:t>
            </w:r>
            <w:r w:rsidRPr="007C23B0">
              <w:rPr>
                <w:lang w:val="ru-RU"/>
              </w:rPr>
              <w:t>ень</w:t>
            </w:r>
            <w:r w:rsidRPr="007C23B0">
              <w:t xml:space="preserve"> открытых дверей»</w:t>
            </w:r>
          </w:p>
          <w:p w:rsidR="00736CDB" w:rsidRPr="007C23B0" w:rsidRDefault="00736CDB" w:rsidP="007C23B0">
            <w:pPr>
              <w:pStyle w:val="Standard"/>
              <w:tabs>
                <w:tab w:val="left" w:pos="709"/>
                <w:tab w:val="left" w:pos="5490"/>
              </w:tabs>
            </w:pP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начальных классов школ п. Чегдомын</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300 участников в возрасте 6-11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jc w:val="both"/>
            </w:pPr>
            <w:r w:rsidRPr="007C23B0">
              <w:t>2.</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Районный конкурс театрализованных представлений «Сказки народов Приамурья»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 Верхнебуреинского района,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116</w:t>
            </w:r>
            <w:r w:rsidRPr="007C23B0">
              <w:t xml:space="preserve"> участников в возрасте 7-17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3.</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Игра «Путешествие в безопасный интернет»</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w:t>
            </w:r>
            <w:r w:rsidRPr="007C23B0">
              <w:rPr>
                <w:lang w:val="ru-RU"/>
              </w:rPr>
              <w:t xml:space="preserve"> №2,№10</w:t>
            </w:r>
            <w:r w:rsidRPr="007C23B0">
              <w:t>,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53</w:t>
            </w:r>
            <w:r w:rsidRPr="007C23B0">
              <w:t xml:space="preserve"> участников в возрасте 7-14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4.</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pPr>
            <w:r w:rsidRPr="007C23B0">
              <w:t>Праздничный концерт, посвященный Дню учителя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58 участников в возрасте 7-15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5.</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pPr>
            <w:r w:rsidRPr="007C23B0">
              <w:t>Выставка декоративно-прикладного искусства объединений ДПИ «Букет для мамы».</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50</w:t>
            </w:r>
            <w:r w:rsidRPr="007C23B0">
              <w:t xml:space="preserve"> участников в возрасте </w:t>
            </w:r>
            <w:r w:rsidRPr="007C23B0">
              <w:rPr>
                <w:lang w:val="ru-RU"/>
              </w:rPr>
              <w:t>7-</w:t>
            </w:r>
            <w:r w:rsidRPr="007C23B0">
              <w:t>1</w:t>
            </w:r>
            <w:r w:rsidRPr="007C23B0">
              <w:rPr>
                <w:lang w:val="ru-RU"/>
              </w:rPr>
              <w:t>4</w:t>
            </w:r>
            <w:r w:rsidRPr="007C23B0">
              <w:t xml:space="preserve">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6.</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pPr>
            <w:r w:rsidRPr="007C23B0">
              <w:t>Праздничный концерт, посвященный Дню матери</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150 участников в возрасте 5-17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7.</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t xml:space="preserve">«Азбука дорожного движения» (конкурсная программа для обучающихся </w:t>
            </w:r>
          </w:p>
          <w:p w:rsidR="00736CDB" w:rsidRPr="007C23B0" w:rsidRDefault="00736CDB" w:rsidP="007C23B0">
            <w:pPr>
              <w:pStyle w:val="Standard"/>
              <w:tabs>
                <w:tab w:val="left" w:pos="709"/>
                <w:tab w:val="left" w:pos="5490"/>
              </w:tabs>
              <w:rPr>
                <w:lang w:val="ru-RU"/>
              </w:rPr>
            </w:pPr>
            <w:r w:rsidRPr="007C23B0">
              <w:t>«Правила дорожного движения» (интерактивная игра для обучающихся</w:t>
            </w:r>
            <w:r w:rsidRPr="007C23B0">
              <w:rPr>
                <w:lang w:val="ru-RU"/>
              </w:rPr>
              <w:t>)</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t>50 участников в возрасте 7-14</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8.</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Новогодние утренники, праздничные мероприятия в кафе «Улыбка»  для учащихся СОШ №6 и «Многопрофильного лицея».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 Верхнебуреинского района,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ок.800</w:t>
            </w:r>
            <w:r w:rsidRPr="007C23B0">
              <w:t xml:space="preserve"> участников в возрасте </w:t>
            </w:r>
            <w:r w:rsidRPr="007C23B0">
              <w:rPr>
                <w:lang w:val="ru-RU"/>
              </w:rPr>
              <w:t>6</w:t>
            </w:r>
            <w:r w:rsidRPr="007C23B0">
              <w:t>-18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pPr>
            <w:r w:rsidRPr="007C23B0">
              <w:t>9</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Районный конкурс «Ученик года»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1</w:t>
            </w:r>
            <w:r w:rsidRPr="007C23B0">
              <w:t>20 участников в возрасте 12-1</w:t>
            </w:r>
            <w:r w:rsidRPr="007C23B0">
              <w:rPr>
                <w:lang w:val="ru-RU"/>
              </w:rPr>
              <w:t>7</w:t>
            </w:r>
            <w:r w:rsidRPr="007C23B0">
              <w:t xml:space="preserve">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rPr>
                <w:lang w:val="ru-RU"/>
              </w:rPr>
              <w:t>10</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 xml:space="preserve">Конкурс рисунков </w:t>
            </w:r>
          </w:p>
          <w:p w:rsidR="00736CDB" w:rsidRPr="007C23B0" w:rsidRDefault="00736CDB" w:rsidP="007C23B0">
            <w:pPr>
              <w:pStyle w:val="Standard"/>
              <w:tabs>
                <w:tab w:val="left" w:pos="709"/>
                <w:tab w:val="left" w:pos="5490"/>
              </w:tabs>
            </w:pPr>
            <w:r w:rsidRPr="007C23B0">
              <w:t>«Моя мама самая….»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обучающиеся объединений ДПИ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47 участников</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rPr>
                <w:lang w:val="ru-RU"/>
              </w:rPr>
              <w:t>11</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Конкурс рисунка «Любимые мультфильмы папы и мамы»</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t>учащиеся  образовательных учреждений</w:t>
            </w:r>
            <w:r w:rsidRPr="007C23B0">
              <w:rPr>
                <w:lang w:val="ru-RU"/>
              </w:rPr>
              <w:t>, дошкольных, 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132 участника</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2</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t>Масленица. Народное гуляние</w:t>
            </w:r>
          </w:p>
          <w:p w:rsidR="00736CDB" w:rsidRPr="007C23B0" w:rsidRDefault="00736CDB" w:rsidP="007C23B0">
            <w:pPr>
              <w:pStyle w:val="Standard"/>
              <w:tabs>
                <w:tab w:val="left" w:pos="709"/>
                <w:tab w:val="left" w:pos="5490"/>
              </w:tabs>
              <w:rPr>
                <w:lang w:val="ru-RU"/>
              </w:rPr>
            </w:pPr>
            <w:r w:rsidRPr="007C23B0">
              <w:t>«Как на масленой неделе»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t xml:space="preserve">обучающиеся </w:t>
            </w:r>
            <w:r w:rsidRPr="007C23B0">
              <w:rPr>
                <w:lang w:val="ru-RU"/>
              </w:rPr>
              <w:t>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7</w:t>
            </w:r>
            <w:r w:rsidRPr="007C23B0">
              <w:t>0 участников в возрасте 10-1</w:t>
            </w:r>
            <w:r w:rsidRPr="007C23B0">
              <w:rPr>
                <w:lang w:val="ru-RU"/>
              </w:rPr>
              <w:t>6</w:t>
            </w:r>
            <w:r w:rsidRPr="007C23B0">
              <w:t xml:space="preserve">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3</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 xml:space="preserve">Конкурсная программа </w:t>
            </w:r>
          </w:p>
          <w:p w:rsidR="00736CDB" w:rsidRPr="007C23B0" w:rsidRDefault="00736CDB" w:rsidP="007C23B0">
            <w:pPr>
              <w:pStyle w:val="Standard"/>
              <w:tabs>
                <w:tab w:val="left" w:pos="709"/>
                <w:tab w:val="left" w:pos="5490"/>
              </w:tabs>
            </w:pPr>
            <w:r w:rsidRPr="007C23B0">
              <w:t>«Лучшая мама на свете»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обучающиеся объединений художественно-эстетической направленности</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50 участников в возрасте 7-</w:t>
            </w:r>
            <w:r w:rsidRPr="007C23B0">
              <w:rPr>
                <w:lang w:val="ru-RU"/>
              </w:rPr>
              <w:t>14</w:t>
            </w:r>
            <w:r w:rsidRPr="007C23B0">
              <w:t xml:space="preserve">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4</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Районный ф</w:t>
            </w:r>
            <w:r w:rsidRPr="007C23B0">
              <w:t>естиваль «О Войне и о Победе»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 Верхнебуреинского района</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60</w:t>
            </w:r>
            <w:r w:rsidRPr="007C23B0">
              <w:t xml:space="preserve"> участник</w:t>
            </w:r>
            <w:r w:rsidRPr="007C23B0">
              <w:rPr>
                <w:lang w:val="ru-RU"/>
              </w:rPr>
              <w:t>ов</w:t>
            </w:r>
            <w:r w:rsidRPr="007C23B0">
              <w:t>в возрасте 7-17 лет</w:t>
            </w:r>
            <w:r w:rsidRPr="007C23B0">
              <w:rPr>
                <w:lang w:val="ru-RU"/>
              </w:rPr>
              <w:t>,</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5</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Конкурс «Мой любимый сказочный герой»</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Обучающиеся объединения «Теремок»</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20</w:t>
            </w:r>
            <w:r w:rsidRPr="007C23B0">
              <w:t xml:space="preserve"> участников </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rPr>
                <w:lang w:val="ru-RU"/>
              </w:rPr>
              <w:t>16</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Концерт «С любовью к людям и родной земле»</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Обучающиеся объединений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300</w:t>
            </w:r>
            <w:r w:rsidRPr="007C23B0">
              <w:t xml:space="preserve"> участников </w:t>
            </w:r>
            <w:r w:rsidRPr="007C23B0">
              <w:rPr>
                <w:lang w:val="ru-RU"/>
              </w:rPr>
              <w:t>«Фантазия», «Овация», «Свирель»</w:t>
            </w:r>
          </w:p>
          <w:p w:rsidR="00736CDB" w:rsidRPr="007C23B0" w:rsidRDefault="00736CDB" w:rsidP="007C23B0">
            <w:pPr>
              <w:pStyle w:val="Standard"/>
              <w:tabs>
                <w:tab w:val="left" w:pos="709"/>
                <w:tab w:val="left" w:pos="5490"/>
              </w:tabs>
              <w:rPr>
                <w:lang w:val="ru-RU"/>
              </w:rPr>
            </w:pPr>
            <w:r w:rsidRPr="007C23B0">
              <w:rPr>
                <w:lang w:val="ru-RU"/>
              </w:rPr>
              <w:t>Церемониальный отряд «Звезда»</w:t>
            </w:r>
          </w:p>
          <w:p w:rsidR="00736CDB" w:rsidRPr="007C23B0" w:rsidRDefault="00736CDB" w:rsidP="007C23B0">
            <w:pPr>
              <w:pStyle w:val="Standard"/>
              <w:tabs>
                <w:tab w:val="left" w:pos="709"/>
                <w:tab w:val="left" w:pos="5490"/>
              </w:tabs>
              <w:rPr>
                <w:lang w:val="ru-RU"/>
              </w:rPr>
            </w:pPr>
            <w:r w:rsidRPr="007C23B0">
              <w:rPr>
                <w:lang w:val="ru-RU"/>
              </w:rPr>
              <w:t>«Браво»</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7</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Районный конкурс «Стихи и песни наших земляков»</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учащиеся  образовательных учреждений Верхнебуреинского района</w:t>
            </w:r>
            <w:r w:rsidRPr="007C23B0">
              <w:rPr>
                <w:lang w:val="ru-RU"/>
              </w:rPr>
              <w:t>,</w:t>
            </w:r>
            <w:r w:rsidRPr="007C23B0">
              <w:t>обучающиеся 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rPr>
                <w:lang w:val="ru-RU"/>
              </w:rPr>
              <w:t>12</w:t>
            </w:r>
            <w:r w:rsidRPr="007C23B0">
              <w:t>0 человек в возрасте7-14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8</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Выставка объединений художественного и технического творчества</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pPr>
            <w:r w:rsidRPr="007C23B0">
              <w:t xml:space="preserve">обучающиеся </w:t>
            </w:r>
            <w:r w:rsidRPr="007C23B0">
              <w:rPr>
                <w:lang w:val="ru-RU"/>
              </w:rPr>
              <w:t>объединений</w:t>
            </w:r>
            <w:r w:rsidRPr="007C23B0">
              <w:t>ЦРТДиЮ</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135 человек в возрасте7-18 лет</w:t>
            </w:r>
          </w:p>
        </w:tc>
      </w:tr>
      <w:tr w:rsidR="00736CDB" w:rsidRPr="007C23B0" w:rsidTr="007C23B0">
        <w:trPr>
          <w:jc w:val="center"/>
        </w:trPr>
        <w:tc>
          <w:tcPr>
            <w:tcW w:w="351"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jc w:val="both"/>
              <w:rPr>
                <w:lang w:val="ru-RU"/>
              </w:rPr>
            </w:pPr>
            <w:r w:rsidRPr="007C23B0">
              <w:t>1</w:t>
            </w:r>
            <w:r w:rsidRPr="007C23B0">
              <w:rPr>
                <w:lang w:val="ru-RU"/>
              </w:rPr>
              <w:t>9</w:t>
            </w:r>
          </w:p>
        </w:tc>
        <w:tc>
          <w:tcPr>
            <w:tcW w:w="1928"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Конкурсно-игровая программа "Знай правила дорожного движения как таблицу умножения»</w:t>
            </w:r>
          </w:p>
        </w:tc>
        <w:tc>
          <w:tcPr>
            <w:tcW w:w="1777"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Обучающиеся объединения «Теремок»</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7C23B0" w:rsidRDefault="00736CDB" w:rsidP="007C23B0">
            <w:pPr>
              <w:pStyle w:val="Standard"/>
              <w:tabs>
                <w:tab w:val="left" w:pos="709"/>
                <w:tab w:val="left" w:pos="5490"/>
              </w:tabs>
              <w:rPr>
                <w:lang w:val="ru-RU"/>
              </w:rPr>
            </w:pPr>
            <w:r w:rsidRPr="007C23B0">
              <w:rPr>
                <w:lang w:val="ru-RU"/>
              </w:rPr>
              <w:t>15 человек в возрасте от 6-7 лет</w:t>
            </w:r>
          </w:p>
        </w:tc>
      </w:tr>
    </w:tbl>
    <w:p w:rsidR="00736CDB" w:rsidRPr="007C23B0" w:rsidRDefault="00736CDB" w:rsidP="007C23B0">
      <w:pPr>
        <w:pStyle w:val="Standard"/>
        <w:tabs>
          <w:tab w:val="left" w:pos="709"/>
          <w:tab w:val="left" w:pos="5490"/>
        </w:tabs>
        <w:jc w:val="both"/>
      </w:pPr>
    </w:p>
    <w:p w:rsidR="00736CDB" w:rsidRPr="0032387B" w:rsidRDefault="00736CDB" w:rsidP="00BD44E2">
      <w:pPr>
        <w:pStyle w:val="Standard"/>
        <w:tabs>
          <w:tab w:val="left" w:pos="709"/>
          <w:tab w:val="left" w:pos="5490"/>
        </w:tabs>
        <w:jc w:val="both"/>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Default="00736CDB" w:rsidP="00BD44E2">
      <w:pPr>
        <w:pStyle w:val="Standard"/>
        <w:jc w:val="both"/>
        <w:rPr>
          <w:b/>
          <w:bCs/>
          <w:lang w:val="ru-RU"/>
        </w:rPr>
      </w:pPr>
    </w:p>
    <w:p w:rsidR="00736CDB" w:rsidRPr="005C57CF" w:rsidRDefault="00736CDB" w:rsidP="00BD44E2">
      <w:pPr>
        <w:pStyle w:val="Standard"/>
        <w:jc w:val="both"/>
      </w:pPr>
      <w:r w:rsidRPr="005C57CF">
        <w:rPr>
          <w:b/>
          <w:bCs/>
        </w:rPr>
        <w:t>Мероприятия гражданско-патриотической и эколого-биологической направленности</w:t>
      </w:r>
    </w:p>
    <w:p w:rsidR="00736CDB" w:rsidRPr="005C57CF" w:rsidRDefault="00736CDB" w:rsidP="00BD44E2">
      <w:pPr>
        <w:pStyle w:val="Standard"/>
        <w:ind w:firstLine="708"/>
        <w:jc w:val="both"/>
      </w:pPr>
      <w:r>
        <w:rPr>
          <w:noProof/>
          <w:lang w:val="ru-RU" w:eastAsia="ru-RU"/>
        </w:rPr>
        <w:pict>
          <v:shape id="Графический объект20" o:spid="_x0000_s1077" type="#_x0000_t75" style="position:absolute;left:0;text-align:left;margin-left:336.25pt;margin-top:4.9pt;width:204.6pt;height:138pt;z-index:-251651584;visibility:visible" wrapcoords="-79 0 -79 21483 21600 21483 21600 0 -79 0">
            <v:imagedata r:id="rId33" o:title=""/>
            <w10:wrap type="tight"/>
            <w10:anchorlock/>
          </v:shape>
        </w:pict>
      </w:r>
    </w:p>
    <w:p w:rsidR="00736CDB" w:rsidRPr="005C57CF" w:rsidRDefault="00736CDB" w:rsidP="00BD44E2">
      <w:pPr>
        <w:pStyle w:val="Standard"/>
        <w:jc w:val="both"/>
      </w:pPr>
      <w:r w:rsidRPr="005C57CF">
        <w:t>Развитие гражданственности и патриотизма в ЦРТДиЮ происходит по 7 направлениям:</w:t>
      </w:r>
    </w:p>
    <w:p w:rsidR="00736CDB" w:rsidRPr="005C57CF" w:rsidRDefault="00736CDB" w:rsidP="00BD44E2">
      <w:pPr>
        <w:pStyle w:val="1"/>
        <w:numPr>
          <w:ilvl w:val="0"/>
          <w:numId w:val="61"/>
        </w:numPr>
        <w:tabs>
          <w:tab w:val="left" w:pos="284"/>
        </w:tabs>
        <w:ind w:left="0"/>
        <w:jc w:val="both"/>
      </w:pPr>
      <w:r w:rsidRPr="005C57CF">
        <w:t>привлечение детей и молодежи к занятиям в объединениях эколого-краеведческой, туристско-краеведческой, социально-педагогической, культурологической и военно-патриотической направленности;</w:t>
      </w:r>
    </w:p>
    <w:p w:rsidR="00736CDB" w:rsidRPr="005C57CF" w:rsidRDefault="00736CDB" w:rsidP="00BD44E2">
      <w:pPr>
        <w:pStyle w:val="1"/>
        <w:numPr>
          <w:ilvl w:val="0"/>
          <w:numId w:val="44"/>
        </w:numPr>
        <w:tabs>
          <w:tab w:val="left" w:pos="284"/>
        </w:tabs>
        <w:ind w:left="0"/>
        <w:jc w:val="both"/>
      </w:pPr>
      <w:r w:rsidRPr="005C57CF">
        <w:t>социально значимая добровольческая деятельность;</w:t>
      </w:r>
    </w:p>
    <w:p w:rsidR="00736CDB" w:rsidRPr="005C57CF" w:rsidRDefault="00736CDB" w:rsidP="00BD44E2">
      <w:pPr>
        <w:pStyle w:val="1"/>
        <w:numPr>
          <w:ilvl w:val="0"/>
          <w:numId w:val="44"/>
        </w:numPr>
        <w:tabs>
          <w:tab w:val="left" w:pos="284"/>
        </w:tabs>
        <w:ind w:left="0"/>
        <w:jc w:val="both"/>
      </w:pPr>
      <w:r w:rsidRPr="005C57CF">
        <w:t>туристско-краеведческая деятельность;</w:t>
      </w:r>
    </w:p>
    <w:p w:rsidR="00736CDB" w:rsidRPr="005C57CF" w:rsidRDefault="00736CDB" w:rsidP="00BD44E2">
      <w:pPr>
        <w:pStyle w:val="1"/>
        <w:numPr>
          <w:ilvl w:val="0"/>
          <w:numId w:val="44"/>
        </w:numPr>
        <w:tabs>
          <w:tab w:val="left" w:pos="284"/>
        </w:tabs>
        <w:ind w:left="0"/>
        <w:jc w:val="both"/>
      </w:pPr>
      <w:r w:rsidRPr="005C57CF">
        <w:t>эколого-биологическая деятельность;</w:t>
      </w:r>
    </w:p>
    <w:p w:rsidR="00736CDB" w:rsidRPr="005C57CF" w:rsidRDefault="00736CDB" w:rsidP="00BD44E2">
      <w:pPr>
        <w:pStyle w:val="1"/>
        <w:numPr>
          <w:ilvl w:val="0"/>
          <w:numId w:val="44"/>
        </w:numPr>
        <w:tabs>
          <w:tab w:val="left" w:pos="284"/>
        </w:tabs>
        <w:ind w:left="0"/>
      </w:pPr>
      <w:r w:rsidRPr="005C57CF">
        <w:t>проведениевоенно-патриотических мероприятий;</w:t>
      </w:r>
    </w:p>
    <w:p w:rsidR="00736CDB" w:rsidRPr="005C57CF" w:rsidRDefault="00736CDB" w:rsidP="00BD44E2">
      <w:pPr>
        <w:pStyle w:val="1"/>
        <w:numPr>
          <w:ilvl w:val="0"/>
          <w:numId w:val="44"/>
        </w:numPr>
        <w:tabs>
          <w:tab w:val="left" w:pos="284"/>
        </w:tabs>
        <w:ind w:left="0"/>
        <w:jc w:val="both"/>
      </w:pPr>
      <w:r>
        <w:rPr>
          <w:noProof/>
          <w:lang w:val="ru-RU" w:eastAsia="ru-RU"/>
        </w:rPr>
        <w:pict>
          <v:shape id="Графический объект21" o:spid="_x0000_s1078" type="#_x0000_t75" style="position:absolute;left:0;text-align:left;margin-left:334.1pt;margin-top:.6pt;width:204.6pt;height:153.6pt;z-index:-251650560;visibility:visible" wrapcoords="-79 0 -79 21495 21600 21495 21600 0 -79 0">
            <v:imagedata r:id="rId34" o:title=""/>
            <w10:wrap type="tight"/>
            <w10:anchorlock/>
          </v:shape>
        </w:pict>
      </w:r>
      <w:r w:rsidRPr="005C57CF">
        <w:t>проектная деятельность;</w:t>
      </w:r>
    </w:p>
    <w:p w:rsidR="00736CDB" w:rsidRPr="005C57CF" w:rsidRDefault="00736CDB" w:rsidP="00BD44E2">
      <w:pPr>
        <w:pStyle w:val="1"/>
        <w:numPr>
          <w:ilvl w:val="0"/>
          <w:numId w:val="44"/>
        </w:numPr>
        <w:tabs>
          <w:tab w:val="left" w:pos="284"/>
        </w:tabs>
        <w:ind w:left="0"/>
        <w:jc w:val="both"/>
      </w:pPr>
      <w:r w:rsidRPr="005C57CF">
        <w:t>участие в Грантах.</w:t>
      </w:r>
    </w:p>
    <w:p w:rsidR="00736CDB" w:rsidRPr="005C57CF" w:rsidRDefault="00736CDB" w:rsidP="00BD44E2">
      <w:pPr>
        <w:pStyle w:val="1"/>
        <w:jc w:val="both"/>
      </w:pPr>
    </w:p>
    <w:p w:rsidR="00736CDB" w:rsidRPr="005C57CF" w:rsidRDefault="00736CDB" w:rsidP="00BD44E2">
      <w:pPr>
        <w:pStyle w:val="Standard"/>
        <w:jc w:val="both"/>
      </w:pPr>
      <w:r w:rsidRPr="005C57CF">
        <w:t xml:space="preserve">         Эколого-биологической деятельностью занимается  </w:t>
      </w:r>
      <w:r w:rsidRPr="005C57CF">
        <w:rPr>
          <w:lang w:val="ru-RU"/>
        </w:rPr>
        <w:t>259</w:t>
      </w:r>
      <w:r w:rsidRPr="005C57CF">
        <w:t xml:space="preserve"> обучающиеся  ЦРТДиЮ. Они представлены объединениями:</w:t>
      </w:r>
    </w:p>
    <w:p w:rsidR="00736CDB" w:rsidRPr="005C57CF" w:rsidRDefault="00736CDB" w:rsidP="00BD44E2">
      <w:pPr>
        <w:pStyle w:val="Standard"/>
        <w:numPr>
          <w:ilvl w:val="0"/>
          <w:numId w:val="62"/>
        </w:numPr>
        <w:tabs>
          <w:tab w:val="left" w:pos="284"/>
        </w:tabs>
        <w:jc w:val="both"/>
      </w:pPr>
      <w:r w:rsidRPr="005C57CF">
        <w:t>"Почемучка"</w:t>
      </w:r>
    </w:p>
    <w:p w:rsidR="00736CDB" w:rsidRPr="005C57CF" w:rsidRDefault="00736CDB" w:rsidP="00BD44E2">
      <w:pPr>
        <w:pStyle w:val="Standard"/>
        <w:numPr>
          <w:ilvl w:val="0"/>
          <w:numId w:val="42"/>
        </w:numPr>
        <w:tabs>
          <w:tab w:val="left" w:pos="284"/>
        </w:tabs>
        <w:jc w:val="both"/>
      </w:pPr>
      <w:r w:rsidRPr="005C57CF">
        <w:t xml:space="preserve"> «Фитодизайн»</w:t>
      </w:r>
    </w:p>
    <w:p w:rsidR="00736CDB" w:rsidRPr="005C57CF" w:rsidRDefault="00736CDB" w:rsidP="00BD44E2">
      <w:pPr>
        <w:pStyle w:val="Standard"/>
        <w:numPr>
          <w:ilvl w:val="0"/>
          <w:numId w:val="42"/>
        </w:numPr>
        <w:tabs>
          <w:tab w:val="left" w:pos="284"/>
        </w:tabs>
        <w:jc w:val="both"/>
      </w:pPr>
      <w:r w:rsidRPr="005C57CF">
        <w:rPr>
          <w:lang w:val="ru-RU"/>
        </w:rPr>
        <w:t>«ЭКОдом»</w:t>
      </w:r>
    </w:p>
    <w:p w:rsidR="00736CDB" w:rsidRPr="005C57CF" w:rsidRDefault="00736CDB" w:rsidP="00BD44E2">
      <w:pPr>
        <w:pStyle w:val="Standard"/>
        <w:numPr>
          <w:ilvl w:val="0"/>
          <w:numId w:val="42"/>
        </w:numPr>
        <w:tabs>
          <w:tab w:val="left" w:pos="284"/>
        </w:tabs>
        <w:jc w:val="both"/>
      </w:pPr>
      <w:r w:rsidRPr="005C57CF">
        <w:rPr>
          <w:lang w:val="ru-RU"/>
        </w:rPr>
        <w:t>«Занимательная экология»</w:t>
      </w:r>
    </w:p>
    <w:p w:rsidR="00736CDB" w:rsidRPr="005C57CF" w:rsidRDefault="00736CDB" w:rsidP="00BD44E2">
      <w:pPr>
        <w:pStyle w:val="Standard"/>
        <w:numPr>
          <w:ilvl w:val="0"/>
          <w:numId w:val="42"/>
        </w:numPr>
        <w:tabs>
          <w:tab w:val="left" w:pos="284"/>
        </w:tabs>
        <w:jc w:val="both"/>
      </w:pPr>
      <w:r w:rsidRPr="005C57CF">
        <w:rPr>
          <w:lang w:val="ru-RU"/>
        </w:rPr>
        <w:t>«Живая планета»</w:t>
      </w:r>
    </w:p>
    <w:p w:rsidR="00736CDB" w:rsidRPr="005C57CF" w:rsidRDefault="00736CDB" w:rsidP="00BD44E2">
      <w:pPr>
        <w:pStyle w:val="1"/>
        <w:jc w:val="center"/>
      </w:pPr>
    </w:p>
    <w:p w:rsidR="00736CDB" w:rsidRPr="005C57CF" w:rsidRDefault="00736CDB" w:rsidP="00BD44E2">
      <w:pPr>
        <w:pStyle w:val="Standard"/>
        <w:jc w:val="both"/>
        <w:rPr>
          <w:b/>
          <w:bCs/>
          <w:lang w:val="ru-RU"/>
        </w:rPr>
      </w:pPr>
    </w:p>
    <w:p w:rsidR="00736CDB" w:rsidRPr="005C57CF" w:rsidRDefault="00736CDB" w:rsidP="00BD44E2">
      <w:pPr>
        <w:pStyle w:val="Standard"/>
        <w:jc w:val="both"/>
        <w:rPr>
          <w:b/>
          <w:bCs/>
          <w:lang w:val="ru-RU"/>
        </w:rPr>
      </w:pPr>
    </w:p>
    <w:p w:rsidR="00736CDB" w:rsidRPr="005C57CF" w:rsidRDefault="00736CDB" w:rsidP="00BD44E2">
      <w:pPr>
        <w:pStyle w:val="Standard"/>
        <w:jc w:val="both"/>
      </w:pPr>
      <w:r w:rsidRPr="005C57CF">
        <w:rPr>
          <w:b/>
          <w:bCs/>
        </w:rPr>
        <w:t xml:space="preserve">Проведение мероприятий гражданско-патриотической и эколого-биологической направленности  разного уровня </w:t>
      </w:r>
      <w:r w:rsidRPr="005C57CF">
        <w:t xml:space="preserve">(краевые, районные, межшкольные, мероприятия поселка Чегдомын и Центра) </w:t>
      </w:r>
      <w:r w:rsidRPr="005C57CF">
        <w:rPr>
          <w:b/>
          <w:bCs/>
        </w:rPr>
        <w:t>в 201</w:t>
      </w:r>
      <w:r w:rsidRPr="005C57CF">
        <w:rPr>
          <w:b/>
          <w:bCs/>
          <w:lang w:val="ru-RU"/>
        </w:rPr>
        <w:t>7</w:t>
      </w:r>
      <w:r w:rsidRPr="005C57CF">
        <w:rPr>
          <w:b/>
          <w:bCs/>
        </w:rPr>
        <w:t xml:space="preserve"> учебном году</w:t>
      </w:r>
    </w:p>
    <w:p w:rsidR="00736CDB" w:rsidRPr="005C57CF" w:rsidRDefault="00736CDB" w:rsidP="00BD44E2">
      <w:pPr>
        <w:pStyle w:val="Standard"/>
        <w:jc w:val="both"/>
      </w:pPr>
    </w:p>
    <w:tbl>
      <w:tblPr>
        <w:tblW w:w="5000" w:type="pct"/>
        <w:tblInd w:w="-8" w:type="dxa"/>
        <w:tblCellMar>
          <w:left w:w="10" w:type="dxa"/>
          <w:right w:w="10" w:type="dxa"/>
        </w:tblCellMar>
        <w:tblLook w:val="00A0"/>
      </w:tblPr>
      <w:tblGrid>
        <w:gridCol w:w="861"/>
        <w:gridCol w:w="4349"/>
        <w:gridCol w:w="3404"/>
        <w:gridCol w:w="2373"/>
      </w:tblGrid>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5C57CF" w:rsidRDefault="00736CDB" w:rsidP="00CE40C7">
            <w:pPr>
              <w:pStyle w:val="Standard"/>
              <w:jc w:val="center"/>
              <w:rPr>
                <w:b/>
                <w:bCs/>
              </w:rPr>
            </w:pPr>
            <w:r w:rsidRPr="005C57CF">
              <w:rPr>
                <w:b/>
                <w:bCs/>
              </w:rPr>
              <w:t>№ п/п</w:t>
            </w:r>
          </w:p>
        </w:tc>
        <w:tc>
          <w:tcPr>
            <w:tcW w:w="1979"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5C57CF" w:rsidRDefault="00736CDB" w:rsidP="00CE40C7">
            <w:pPr>
              <w:pStyle w:val="Standard"/>
              <w:ind w:left="132"/>
              <w:jc w:val="center"/>
              <w:rPr>
                <w:b/>
                <w:bCs/>
              </w:rPr>
            </w:pPr>
            <w:r w:rsidRPr="005C57CF">
              <w:rPr>
                <w:b/>
                <w:bCs/>
              </w:rPr>
              <w:t>Название массовых  мероприятий, проводимых ЦРТДиЮ</w:t>
            </w:r>
          </w:p>
        </w:tc>
        <w:tc>
          <w:tcPr>
            <w:tcW w:w="1549"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5C57CF" w:rsidRDefault="00736CDB" w:rsidP="00CE40C7">
            <w:pPr>
              <w:pStyle w:val="Standard"/>
              <w:jc w:val="center"/>
              <w:rPr>
                <w:b/>
                <w:bCs/>
              </w:rPr>
            </w:pPr>
            <w:r w:rsidRPr="005C57CF">
              <w:rPr>
                <w:b/>
                <w:bCs/>
              </w:rPr>
              <w:t>Участники</w:t>
            </w:r>
          </w:p>
        </w:tc>
        <w:tc>
          <w:tcPr>
            <w:tcW w:w="1080" w:type="pct"/>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736CDB" w:rsidRPr="005C57CF" w:rsidRDefault="00736CDB" w:rsidP="00CE40C7">
            <w:pPr>
              <w:pStyle w:val="Standard"/>
              <w:jc w:val="center"/>
              <w:rPr>
                <w:b/>
                <w:bCs/>
              </w:rPr>
            </w:pPr>
            <w:r w:rsidRPr="005C57CF">
              <w:rPr>
                <w:b/>
                <w:bCs/>
              </w:rPr>
              <w:t>Кол-во участников, возраст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"Дни защиты от экологической опасности"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500 участников в возрасте 7-17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2</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"Помоги птицам!"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объединений эколого-краеведческой  и туристско-краеведческой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500 участников в возрасте 8-18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3</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"Чистый берег"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50 участников в возрасте 9-17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4</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"Дом для пернатого друга"</w:t>
            </w:r>
          </w:p>
          <w:p w:rsidR="00736CDB" w:rsidRPr="005C57CF" w:rsidRDefault="00736CDB" w:rsidP="00CE40C7">
            <w:pPr>
              <w:pStyle w:val="Standard"/>
            </w:pP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объединений эколого-краеведческой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AE332E">
            <w:pPr>
              <w:pStyle w:val="Standard"/>
            </w:pPr>
            <w:r w:rsidRPr="005C57CF">
              <w:rPr>
                <w:lang w:val="ru-RU"/>
              </w:rPr>
              <w:t>5</w:t>
            </w:r>
            <w:r w:rsidRPr="005C57CF">
              <w:t xml:space="preserve"> участник</w:t>
            </w:r>
            <w:r w:rsidRPr="005C57CF">
              <w:rPr>
                <w:lang w:val="ru-RU"/>
              </w:rPr>
              <w:t>ов</w:t>
            </w:r>
            <w:r w:rsidRPr="005C57CF">
              <w:t xml:space="preserve"> в возрасте 10-11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5</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Районный конкурс детского творчества Кто на болоте живет?»</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ученики школ района:</w:t>
            </w:r>
            <w:r w:rsidRPr="005C57CF">
              <w:t xml:space="preserve"> №1,2,5,6,9,11,14,17,20,22,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50 участников</w:t>
            </w:r>
            <w:r w:rsidRPr="005C57CF">
              <w:t xml:space="preserve"> в возрасте </w:t>
            </w:r>
            <w:r w:rsidRPr="005C57CF">
              <w:rPr>
                <w:lang w:val="ru-RU"/>
              </w:rPr>
              <w:t>6</w:t>
            </w:r>
            <w:r w:rsidRPr="005C57CF">
              <w:t>-1</w:t>
            </w:r>
            <w:r w:rsidRPr="005C57CF">
              <w:rPr>
                <w:lang w:val="ru-RU"/>
              </w:rPr>
              <w:t>8</w:t>
            </w:r>
            <w:r w:rsidRPr="005C57CF">
              <w:t xml:space="preserve">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6</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83AF2">
            <w:pPr>
              <w:pStyle w:val="Standard"/>
              <w:tabs>
                <w:tab w:val="left" w:pos="709"/>
                <w:tab w:val="left" w:pos="5490"/>
              </w:tabs>
            </w:pPr>
            <w:r w:rsidRPr="005C57CF">
              <w:t>Экологические праздники: "Мы любим тебя, лес!"</w:t>
            </w:r>
            <w:r w:rsidRPr="005C57CF">
              <w:rPr>
                <w:lang w:val="ru-RU"/>
              </w:rPr>
              <w:t>,</w:t>
            </w:r>
            <w:r w:rsidRPr="005C57CF">
              <w:t xml:space="preserve"> "Международный день птиц", «Войди в лес другом»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объединений эколого-краеведческой  и туристско-краеведческой направленности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26</w:t>
            </w:r>
            <w:r w:rsidRPr="005C57CF">
              <w:t>0 участников в возрасте 8-11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7</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Тематические экскурсии в природу и музей государственного природного заповедника "Буреинский"</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объединений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2</w:t>
            </w:r>
            <w:r w:rsidRPr="005C57CF">
              <w:rPr>
                <w:lang w:val="ru-RU"/>
              </w:rPr>
              <w:t>5</w:t>
            </w:r>
            <w:r w:rsidRPr="005C57CF">
              <w:t>0 участников в возрасте 8-11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8</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"Подарок ветерану"</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церемониального отряда «Звезда»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30 участников в возрасте 12-18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9</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«Георгиевская ленточка»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церемониального отряда «Звезда», др. объединений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30 участников в возрасте 12-18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0</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Почетный караул у мемориала "Последняя атака":  9 мая, День памяти и скорби, День шахтера, 2 сентября, День борьбы с терроризмом.</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Церемониальный отряд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80 участников в возрасте 7-18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Смотр строя и песни</w:t>
            </w:r>
            <w:r w:rsidRPr="005C57CF">
              <w:t>, посвященн</w:t>
            </w:r>
            <w:r w:rsidRPr="005C57CF">
              <w:rPr>
                <w:lang w:val="ru-RU"/>
              </w:rPr>
              <w:t>ый</w:t>
            </w:r>
            <w:r w:rsidRPr="005C57CF">
              <w:t xml:space="preserve"> Дню Защитника Отечества   «Солдаты будущего»</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 xml:space="preserve">Команды школ № 2,4, 6, </w:t>
            </w:r>
            <w:r w:rsidRPr="005C57CF">
              <w:rPr>
                <w:lang w:val="ru-RU"/>
              </w:rPr>
              <w:t>5,</w:t>
            </w:r>
            <w:r w:rsidRPr="005C57CF">
              <w:t>10</w:t>
            </w:r>
            <w:r w:rsidRPr="005C57CF">
              <w:rPr>
                <w:lang w:val="ru-RU"/>
              </w:rPr>
              <w:t>,11</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83AF2">
            <w:pPr>
              <w:pStyle w:val="Standard"/>
              <w:rPr>
                <w:lang w:val="ru-RU"/>
              </w:rPr>
            </w:pPr>
            <w:r w:rsidRPr="005C57CF">
              <w:rPr>
                <w:lang w:val="ru-RU"/>
              </w:rPr>
              <w:t>12</w:t>
            </w:r>
            <w:r w:rsidRPr="005C57CF">
              <w:t xml:space="preserve">0 участников в </w:t>
            </w:r>
            <w:r w:rsidRPr="005C57CF">
              <w:rPr>
                <w:lang w:val="ru-RU"/>
              </w:rPr>
              <w:t>7</w:t>
            </w:r>
            <w:r w:rsidRPr="005C57CF">
              <w:t xml:space="preserve">-9 </w:t>
            </w:r>
            <w:r w:rsidRPr="005C57CF">
              <w:rPr>
                <w:lang w:val="ru-RU"/>
              </w:rPr>
              <w:t>классов</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2</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Акция «Новый год – он для всех!» (сбор подарков и проведение Новогоднего праздника для детей детского дома)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30 участников в возрасте 12-17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3</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Районная викторина «Мир птиц»</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ученики школ района</w:t>
            </w:r>
            <w:r w:rsidRPr="005C57CF">
              <w:rPr>
                <w:lang w:val="ru-RU"/>
              </w:rPr>
              <w:t xml:space="preserve">: </w:t>
            </w:r>
            <w:r w:rsidRPr="005C57CF">
              <w:rPr>
                <w:shd w:val="clear" w:color="auto" w:fill="FFFFFF"/>
              </w:rPr>
              <w:t>№ 2,5,6,9,10,11,12,18,21,22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107 участников</w:t>
            </w:r>
            <w:r w:rsidRPr="005C57CF">
              <w:t xml:space="preserve"> в возрасте 7-18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4</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Районный фестиваль патриотической песни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ученики школ района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 xml:space="preserve">около 30 </w:t>
            </w:r>
            <w:r w:rsidRPr="005C57CF">
              <w:t>участников в возрасте 7-17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5</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bCs/>
              </w:rPr>
              <w:t>Районный конкурс творческих работ из твердых бытовых отходов.</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30590">
            <w:pPr>
              <w:jc w:val="center"/>
            </w:pPr>
            <w:r w:rsidRPr="005C57CF">
              <w:t>№ 1, 2,5,6,9,11,18,20,21, ЦРТДиЮ, ЦВР, ДОУ №12, 259</w:t>
            </w:r>
          </w:p>
          <w:p w:rsidR="00736CDB" w:rsidRPr="005C57CF" w:rsidRDefault="00736CDB" w:rsidP="00CE40C7">
            <w:pPr>
              <w:pStyle w:val="Standard"/>
            </w:pP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 xml:space="preserve">112 участников </w:t>
            </w:r>
            <w:r w:rsidRPr="005C57CF">
              <w:t xml:space="preserve">в возрасте </w:t>
            </w:r>
            <w:r w:rsidRPr="005C57CF">
              <w:rPr>
                <w:lang w:val="ru-RU"/>
              </w:rPr>
              <w:t>6</w:t>
            </w:r>
            <w:r w:rsidRPr="005C57CF">
              <w:t>-18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6</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Экологический брейн-ринг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ученики школ№</w:t>
            </w:r>
            <w:r w:rsidRPr="005C57CF">
              <w:rPr>
                <w:lang w:val="ru-RU"/>
              </w:rPr>
              <w:t>4,</w:t>
            </w:r>
            <w:r w:rsidRPr="005C57CF">
              <w:t>6,11</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10</w:t>
            </w:r>
            <w:r w:rsidRPr="005C57CF">
              <w:t>0 участников в возрасте 14-17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1</w:t>
            </w:r>
            <w:r w:rsidRPr="005C57CF">
              <w:rPr>
                <w:lang w:val="ru-RU"/>
              </w:rPr>
              <w:t>7</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Районный конкурс «Юный орнитолог»</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83AF2">
            <w:pPr>
              <w:pStyle w:val="Standard"/>
            </w:pPr>
            <w:r w:rsidRPr="005C57CF">
              <w:t>ученики школ района № 6,10,11,1</w:t>
            </w:r>
            <w:r w:rsidRPr="005C57CF">
              <w:rPr>
                <w:lang w:val="ru-RU"/>
              </w:rPr>
              <w:t xml:space="preserve">9 </w:t>
            </w:r>
            <w:r w:rsidRPr="005C57CF">
              <w:t xml:space="preserve">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27</w:t>
            </w:r>
            <w:r w:rsidRPr="005C57CF">
              <w:t xml:space="preserve"> участников в возрасте 7-17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18</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83AF2">
            <w:pPr>
              <w:pStyle w:val="Standard"/>
              <w:rPr>
                <w:lang w:val="ru-RU"/>
              </w:rPr>
            </w:pPr>
            <w:r w:rsidRPr="005C57CF">
              <w:t xml:space="preserve">Районный </w:t>
            </w:r>
            <w:r w:rsidRPr="005C57CF">
              <w:rPr>
                <w:lang w:val="ru-RU"/>
              </w:rPr>
              <w:t>литературно-художественный конкурс «Заповедные островки природы»</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ученики школ района № 2,</w:t>
            </w:r>
            <w:r w:rsidRPr="005C57CF">
              <w:rPr>
                <w:lang w:val="ru-RU"/>
              </w:rPr>
              <w:t>5</w:t>
            </w:r>
            <w:r w:rsidRPr="005C57CF">
              <w:t>,6,</w:t>
            </w:r>
            <w:r w:rsidRPr="005C57CF">
              <w:rPr>
                <w:lang w:val="ru-RU"/>
              </w:rPr>
              <w:t>9,</w:t>
            </w:r>
            <w:r w:rsidRPr="005C57CF">
              <w:t>11,12</w:t>
            </w:r>
            <w:r w:rsidRPr="005C57CF">
              <w:rPr>
                <w:lang w:val="ru-RU"/>
              </w:rPr>
              <w:t>,14, 15,22, МПЛ, ЦВР</w:t>
            </w:r>
            <w:r w:rsidRPr="005C57CF">
              <w:t xml:space="preserve"> и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rPr>
                <w:lang w:val="ru-RU"/>
              </w:rPr>
              <w:t>10</w:t>
            </w:r>
            <w:r w:rsidRPr="005C57CF">
              <w:t>0 участников в возрасте7-17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19</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Встреча с воинами интернационалистами</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обучающиеся церемониального отряда «Звезда»</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pPr>
            <w:r w:rsidRPr="005C57CF">
              <w:t>70 участников в возрасте 9-17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t>2</w:t>
            </w:r>
            <w:r w:rsidRPr="005C57CF">
              <w:rPr>
                <w:lang w:val="ru-RU"/>
              </w:rPr>
              <w:t>0</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026804">
            <w:pPr>
              <w:pStyle w:val="Standard"/>
              <w:spacing w:line="100" w:lineRule="atLeast"/>
            </w:pPr>
            <w:r w:rsidRPr="005C57CF">
              <w:t>Музейные занятия «Герои Отечества»</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026804">
            <w:pPr>
              <w:pStyle w:val="Standard"/>
              <w:spacing w:line="100" w:lineRule="atLeast"/>
            </w:pPr>
            <w:r w:rsidRPr="005C57CF">
              <w:t>обучающиеся ЦРТДиЮ</w:t>
            </w: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026804">
            <w:pPr>
              <w:pStyle w:val="Standard"/>
              <w:spacing w:line="100" w:lineRule="atLeast"/>
            </w:pPr>
            <w:r w:rsidRPr="005C57CF">
              <w:t>60 участников в возрасте 7-17 лет</w:t>
            </w:r>
          </w:p>
        </w:tc>
      </w:tr>
      <w:tr w:rsidR="00736CDB" w:rsidRPr="005C57CF" w:rsidTr="00CE40C7">
        <w:tc>
          <w:tcPr>
            <w:tcW w:w="392"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CE40C7">
            <w:pPr>
              <w:pStyle w:val="Standard"/>
              <w:rPr>
                <w:lang w:val="ru-RU"/>
              </w:rPr>
            </w:pPr>
            <w:r w:rsidRPr="005C57CF">
              <w:rPr>
                <w:lang w:val="ru-RU"/>
              </w:rPr>
              <w:t>21</w:t>
            </w:r>
          </w:p>
        </w:tc>
        <w:tc>
          <w:tcPr>
            <w:tcW w:w="197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026804">
            <w:pPr>
              <w:pStyle w:val="Standard"/>
              <w:spacing w:line="100" w:lineRule="atLeast"/>
            </w:pPr>
            <w:r w:rsidRPr="005C57CF">
              <w:t>Районный фотоконкурс «Первоцвет»</w:t>
            </w:r>
          </w:p>
        </w:tc>
        <w:tc>
          <w:tcPr>
            <w:tcW w:w="1549"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930590">
            <w:pPr>
              <w:jc w:val="center"/>
            </w:pPr>
            <w:r w:rsidRPr="005C57CF">
              <w:t>ученики школ района №2,6,10,11,19,20, ЦРТДиЮ</w:t>
            </w:r>
          </w:p>
          <w:p w:rsidR="00736CDB" w:rsidRPr="005C57CF" w:rsidRDefault="00736CDB" w:rsidP="00026804">
            <w:pPr>
              <w:pStyle w:val="Standard"/>
              <w:spacing w:line="100" w:lineRule="atLeast"/>
            </w:pPr>
          </w:p>
        </w:tc>
        <w:tc>
          <w:tcPr>
            <w:tcW w:w="1080" w:type="pc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736CDB" w:rsidRPr="005C57CF" w:rsidRDefault="00736CDB" w:rsidP="00026804">
            <w:pPr>
              <w:pStyle w:val="Standard"/>
              <w:spacing w:line="100" w:lineRule="atLeast"/>
              <w:rPr>
                <w:lang w:val="ru-RU"/>
              </w:rPr>
            </w:pPr>
            <w:r w:rsidRPr="005C57CF">
              <w:rPr>
                <w:lang w:val="ru-RU"/>
              </w:rPr>
              <w:t>72</w:t>
            </w:r>
            <w:r w:rsidRPr="005C57CF">
              <w:t xml:space="preserve"> участник</w:t>
            </w:r>
            <w:r w:rsidRPr="005C57CF">
              <w:rPr>
                <w:lang w:val="ru-RU"/>
              </w:rPr>
              <w:t>а</w:t>
            </w:r>
            <w:r w:rsidRPr="005C57CF">
              <w:t xml:space="preserve"> в возрасте 7-1</w:t>
            </w:r>
            <w:r w:rsidRPr="005C57CF">
              <w:rPr>
                <w:lang w:val="ru-RU"/>
              </w:rPr>
              <w:t>6</w:t>
            </w:r>
            <w:r w:rsidRPr="005C57CF">
              <w:t xml:space="preserve"> лет</w:t>
            </w:r>
          </w:p>
        </w:tc>
      </w:tr>
    </w:tbl>
    <w:p w:rsidR="00736CDB" w:rsidRPr="005C57CF" w:rsidRDefault="00736CDB" w:rsidP="00BD44E2">
      <w:pPr>
        <w:pStyle w:val="Standard"/>
        <w:jc w:val="both"/>
      </w:pPr>
    </w:p>
    <w:p w:rsidR="00736CDB" w:rsidRPr="0032387B" w:rsidRDefault="00736CDB" w:rsidP="00BD44E2">
      <w:pPr>
        <w:pStyle w:val="Standard"/>
        <w:jc w:val="both"/>
        <w:rPr>
          <w:b/>
          <w:bCs/>
        </w:rPr>
      </w:pPr>
    </w:p>
    <w:p w:rsidR="00736CDB" w:rsidRPr="0032387B" w:rsidRDefault="00736CDB" w:rsidP="00BD44E2">
      <w:pPr>
        <w:pStyle w:val="Standard"/>
        <w:spacing w:after="200" w:line="360" w:lineRule="auto"/>
        <w:jc w:val="center"/>
        <w:rPr>
          <w:lang w:val="ru-RU"/>
        </w:rPr>
      </w:pPr>
      <w:r w:rsidRPr="0032387B">
        <w:rPr>
          <w:b/>
          <w:bCs/>
          <w:lang w:val="en-US"/>
        </w:rPr>
        <w:t>X</w:t>
      </w:r>
      <w:r w:rsidRPr="0032387B">
        <w:rPr>
          <w:b/>
          <w:bCs/>
        </w:rPr>
        <w:t xml:space="preserve">. </w:t>
      </w:r>
      <w:r w:rsidRPr="0032387B">
        <w:rPr>
          <w:b/>
          <w:bCs/>
          <w:lang w:val="ru-RU"/>
        </w:rPr>
        <w:t>ОРГАНИЗАЦИЯ ЛЕТЕНЕЙ ЗАНЯТОСТИ ОБУЧАЮЩИХСЯ</w:t>
      </w:r>
    </w:p>
    <w:p w:rsidR="00736CDB" w:rsidRPr="0032387B" w:rsidRDefault="00736CDB" w:rsidP="00BD44E2">
      <w:pPr>
        <w:pStyle w:val="NormalWeb"/>
        <w:shd w:val="clear" w:color="auto" w:fill="FFFFFF"/>
        <w:spacing w:after="80"/>
        <w:jc w:val="both"/>
      </w:pPr>
      <w:r w:rsidRPr="0032387B">
        <w:t xml:space="preserve">            Проблема организации летнего отдыха, оздоровления, занятости детей и подростков остается в числе наиболее острых социальных проблем. Ее решение позволило укрепить здоровье школьников, подготовить их к учебному году, организовать досуг, снизить количество безнадзорности и правонарушений несовершеннолетних. </w:t>
      </w:r>
    </w:p>
    <w:p w:rsidR="00736CDB" w:rsidRPr="004C4018" w:rsidRDefault="00736CDB" w:rsidP="00BD44E2">
      <w:pPr>
        <w:jc w:val="both"/>
      </w:pPr>
      <w:r w:rsidRPr="004C4018">
        <w:t xml:space="preserve">          В 201</w:t>
      </w:r>
      <w:r w:rsidRPr="004C4018">
        <w:rPr>
          <w:lang w:val="ru-RU"/>
        </w:rPr>
        <w:t>7</w:t>
      </w:r>
      <w:r w:rsidRPr="004C4018">
        <w:t xml:space="preserve"> г. Центром развития творчества детей и юношества, различными формами деятельности за три летних месяца было занято </w:t>
      </w:r>
      <w:r>
        <w:rPr>
          <w:lang w:val="ru-RU"/>
        </w:rPr>
        <w:t xml:space="preserve"> </w:t>
      </w:r>
      <w:r w:rsidRPr="004C4018">
        <w:t xml:space="preserve"> 1</w:t>
      </w:r>
      <w:r w:rsidRPr="004C4018">
        <w:rPr>
          <w:lang w:val="ru-RU"/>
        </w:rPr>
        <w:t xml:space="preserve">713 </w:t>
      </w:r>
      <w:r w:rsidRPr="004C4018">
        <w:t>детей</w:t>
      </w:r>
      <w:r w:rsidRPr="004C4018">
        <w:rPr>
          <w:lang w:val="ru-RU"/>
        </w:rPr>
        <w:t xml:space="preserve"> и подростков</w:t>
      </w:r>
      <w:r w:rsidRPr="004C4018">
        <w:t xml:space="preserve">. </w:t>
      </w:r>
    </w:p>
    <w:p w:rsidR="00736CDB" w:rsidRPr="0032387B" w:rsidRDefault="00736CDB" w:rsidP="00BD44E2">
      <w:pPr>
        <w:jc w:val="both"/>
      </w:pPr>
      <w:r w:rsidRPr="004C4018">
        <w:t xml:space="preserve">      Программа организации летнего отдыха детей и подростков</w:t>
      </w:r>
      <w:r w:rsidRPr="0032387B">
        <w:t xml:space="preserve"> ЦРТДиЮ действует уже </w:t>
      </w:r>
      <w:r>
        <w:rPr>
          <w:lang w:val="ru-RU"/>
        </w:rPr>
        <w:t>10</w:t>
      </w:r>
      <w:r w:rsidRPr="0032387B">
        <w:t xml:space="preserve"> лет.</w:t>
      </w:r>
    </w:p>
    <w:p w:rsidR="00736CDB" w:rsidRPr="0032387B" w:rsidRDefault="00736CDB" w:rsidP="00BD44E2">
      <w:pPr>
        <w:spacing w:line="276" w:lineRule="auto"/>
        <w:jc w:val="both"/>
      </w:pPr>
      <w:r w:rsidRPr="0032387B">
        <w:t xml:space="preserve">         Особенность программы «Лето-201</w:t>
      </w:r>
      <w:r>
        <w:rPr>
          <w:lang w:val="ru-RU"/>
        </w:rPr>
        <w:t>7</w:t>
      </w:r>
      <w:r w:rsidRPr="0032387B">
        <w:t xml:space="preserve">» - функционирование детских формирований, в программы которых внесены мероприятия, направленные на изучение и охрану природы родного края. В программы летних формирований школьников введены мероприятия, посвященные </w:t>
      </w:r>
      <w:r>
        <w:rPr>
          <w:lang w:val="ru-RU"/>
        </w:rPr>
        <w:t>90</w:t>
      </w:r>
      <w:r w:rsidRPr="0032387B">
        <w:t xml:space="preserve">-летию </w:t>
      </w:r>
      <w:r>
        <w:t>Верхнебуреинского района</w:t>
      </w:r>
      <w:r>
        <w:rPr>
          <w:lang w:val="ru-RU"/>
        </w:rPr>
        <w:t>, по изучению истории освоения района.</w:t>
      </w:r>
      <w:r w:rsidRPr="0032387B">
        <w:t xml:space="preserve">  Для детей и подростков организованы коллективные творческие дела, способствующие воспитанию у школьников чувства патриотизма и гордости за свою  Родину, свой народ.</w:t>
      </w:r>
    </w:p>
    <w:p w:rsidR="00736CDB" w:rsidRPr="0032387B" w:rsidRDefault="00736CDB" w:rsidP="00BD44E2">
      <w:pPr>
        <w:spacing w:line="276" w:lineRule="auto"/>
        <w:jc w:val="both"/>
      </w:pPr>
    </w:p>
    <w:p w:rsidR="00736CDB" w:rsidRPr="0032387B" w:rsidRDefault="00736CDB" w:rsidP="00BD44E2">
      <w:pPr>
        <w:spacing w:line="276" w:lineRule="auto"/>
        <w:jc w:val="center"/>
        <w:rPr>
          <w:b/>
          <w:bCs/>
        </w:rPr>
      </w:pPr>
      <w:r w:rsidRPr="0032387B">
        <w:rPr>
          <w:b/>
          <w:bCs/>
        </w:rPr>
        <w:t>Виды летней занятости в  201</w:t>
      </w:r>
      <w:r>
        <w:rPr>
          <w:b/>
          <w:bCs/>
          <w:lang w:val="ru-RU"/>
        </w:rPr>
        <w:t xml:space="preserve">7 </w:t>
      </w:r>
      <w:r w:rsidRPr="0032387B">
        <w:rPr>
          <w:b/>
          <w:bCs/>
        </w:rPr>
        <w:t>г.</w:t>
      </w:r>
    </w:p>
    <w:p w:rsidR="00736CDB" w:rsidRPr="0032387B" w:rsidRDefault="00736CDB" w:rsidP="00BD44E2">
      <w:pPr>
        <w:spacing w:line="276" w:lineRule="auto"/>
        <w:jc w:val="both"/>
        <w:rPr>
          <w:b/>
          <w:bCs/>
          <w:i/>
          <w:iCs/>
        </w:rPr>
      </w:pPr>
    </w:p>
    <w:p w:rsidR="00736CDB" w:rsidRPr="0058433E" w:rsidRDefault="00736CDB" w:rsidP="00BD44E2">
      <w:pPr>
        <w:spacing w:line="276" w:lineRule="auto"/>
        <w:jc w:val="both"/>
        <w:rPr>
          <w:b/>
          <w:bCs/>
        </w:rPr>
      </w:pPr>
      <w:r w:rsidRPr="0058433E">
        <w:rPr>
          <w:b/>
          <w:bCs/>
          <w:lang w:val="ru-RU"/>
        </w:rPr>
        <w:t>1</w:t>
      </w:r>
      <w:r w:rsidRPr="0058433E">
        <w:rPr>
          <w:b/>
          <w:bCs/>
        </w:rPr>
        <w:t xml:space="preserve">.  Оздоровительный лагерь с дневным пребывание детей  «Солнышко». </w:t>
      </w:r>
    </w:p>
    <w:p w:rsidR="00736CDB" w:rsidRPr="0058433E" w:rsidRDefault="00736CDB" w:rsidP="00BD44E2">
      <w:pPr>
        <w:spacing w:line="276" w:lineRule="auto"/>
        <w:jc w:val="both"/>
        <w:rPr>
          <w:b/>
          <w:bCs/>
        </w:rPr>
      </w:pPr>
    </w:p>
    <w:p w:rsidR="00736CDB" w:rsidRPr="0058433E" w:rsidRDefault="00736CDB" w:rsidP="00BD44E2">
      <w:pPr>
        <w:spacing w:line="276" w:lineRule="auto"/>
        <w:jc w:val="both"/>
        <w:rPr>
          <w:b/>
          <w:bCs/>
        </w:rPr>
      </w:pPr>
      <w:r w:rsidRPr="0058433E">
        <w:rPr>
          <w:b/>
          <w:bCs/>
        </w:rPr>
        <w:t xml:space="preserve">     </w:t>
      </w:r>
      <w:r w:rsidRPr="0058433E">
        <w:rPr>
          <w:lang w:val="ru-RU"/>
        </w:rPr>
        <w:t>Лагерь начал работу</w:t>
      </w:r>
      <w:r w:rsidRPr="0058433E">
        <w:t xml:space="preserve"> с 1 июня, </w:t>
      </w:r>
      <w:r w:rsidRPr="0058433E">
        <w:rPr>
          <w:lang w:val="ru-RU"/>
        </w:rPr>
        <w:t>всего проведено 3 смены, 2 смены</w:t>
      </w:r>
      <w:r w:rsidRPr="0058433E">
        <w:t xml:space="preserve"> </w:t>
      </w:r>
      <w:r w:rsidRPr="0058433E">
        <w:rPr>
          <w:lang w:val="ru-RU"/>
        </w:rPr>
        <w:t>по</w:t>
      </w:r>
      <w:r w:rsidRPr="0058433E">
        <w:t xml:space="preserve"> 18 дней</w:t>
      </w:r>
      <w:r w:rsidRPr="0058433E">
        <w:rPr>
          <w:lang w:val="ru-RU"/>
        </w:rPr>
        <w:t>, 1 смена для детей ОВЗ -6 дней</w:t>
      </w:r>
      <w:r w:rsidRPr="0058433E">
        <w:t xml:space="preserve">. Численность детей в лагере </w:t>
      </w:r>
      <w:r w:rsidRPr="0058433E">
        <w:rPr>
          <w:lang w:val="ru-RU"/>
        </w:rPr>
        <w:t xml:space="preserve"> (за 3 смены) </w:t>
      </w:r>
      <w:r w:rsidRPr="0058433E">
        <w:t xml:space="preserve">составила </w:t>
      </w:r>
      <w:r w:rsidRPr="0058433E">
        <w:rPr>
          <w:lang w:val="ru-RU"/>
        </w:rPr>
        <w:t>58</w:t>
      </w:r>
      <w:r w:rsidRPr="0058433E">
        <w:t xml:space="preserve"> человек,  из них </w:t>
      </w:r>
      <w:r w:rsidRPr="0058433E">
        <w:rPr>
          <w:lang w:val="ru-RU"/>
        </w:rPr>
        <w:t>14</w:t>
      </w:r>
      <w:r w:rsidRPr="0058433E">
        <w:t xml:space="preserve"> человек из малообеспеченных семей. Возраст участников 6-11 лет. </w:t>
      </w:r>
      <w:r w:rsidRPr="0058433E">
        <w:rPr>
          <w:b/>
          <w:bCs/>
        </w:rPr>
        <w:t xml:space="preserve"> </w:t>
      </w:r>
    </w:p>
    <w:p w:rsidR="00736CDB" w:rsidRPr="0058433E" w:rsidRDefault="00736CDB" w:rsidP="00BD44E2">
      <w:pPr>
        <w:spacing w:line="276" w:lineRule="auto"/>
        <w:jc w:val="both"/>
      </w:pPr>
      <w:r w:rsidRPr="0058433E">
        <w:t>Летний  оздоровительный лагерь с дневным пребыванием детей  « Солнышко» в 201</w:t>
      </w:r>
      <w:r w:rsidRPr="0058433E">
        <w:rPr>
          <w:lang w:val="ru-RU"/>
        </w:rPr>
        <w:t>7</w:t>
      </w:r>
      <w:r w:rsidRPr="0058433E">
        <w:t xml:space="preserve"> году  работал по программе «</w:t>
      </w:r>
      <w:r w:rsidRPr="0058433E">
        <w:rPr>
          <w:lang w:val="ru-RU"/>
        </w:rPr>
        <w:t>Сокровища ГОРОДА Детства</w:t>
      </w:r>
      <w:r w:rsidRPr="0058433E">
        <w:t xml:space="preserve">», которая построена на основе    долговременной игры. В процессе реализации программы в увлекательной форме происходило приобщение детей к разнообразному опыту социальной деятельности и общения. Большое внимание в программе уделялось развитию детской самостоятельности. </w:t>
      </w:r>
    </w:p>
    <w:p w:rsidR="00736CDB" w:rsidRPr="0058433E" w:rsidRDefault="00736CDB" w:rsidP="00BD44E2">
      <w:pPr>
        <w:jc w:val="both"/>
      </w:pPr>
      <w:r w:rsidRPr="0058433E">
        <w:t>В работе летнего оздоровительного лагеря «Солнышко» приоритеты отдавались экологическому, патриотическому, спортивно-оздоровительному, нравственно-эстетическому воспитанию.</w:t>
      </w:r>
    </w:p>
    <w:p w:rsidR="00736CDB" w:rsidRPr="0058433E" w:rsidRDefault="00736CDB" w:rsidP="00BD44E2">
      <w:pPr>
        <w:jc w:val="both"/>
      </w:pPr>
      <w:r w:rsidRPr="0058433E">
        <w:t xml:space="preserve">     В лагере работали три кружка  - «</w:t>
      </w:r>
      <w:r w:rsidRPr="0058433E">
        <w:rPr>
          <w:lang w:val="ru-RU"/>
        </w:rPr>
        <w:t>Бисероплетение»</w:t>
      </w:r>
      <w:r w:rsidRPr="0058433E">
        <w:t>, «Юный волшебник» (оригами), «Веселые нотки» (хоровое пение)</w:t>
      </w:r>
      <w:r w:rsidRPr="0058433E">
        <w:rPr>
          <w:lang w:val="ru-RU"/>
        </w:rPr>
        <w:t>, «Театральная деятельность</w:t>
      </w:r>
      <w:r w:rsidRPr="0058433E">
        <w:t>.</w:t>
      </w:r>
    </w:p>
    <w:p w:rsidR="00736CDB" w:rsidRPr="0058433E" w:rsidRDefault="00736CDB" w:rsidP="00BD44E2">
      <w:pPr>
        <w:jc w:val="both"/>
      </w:pPr>
      <w:r w:rsidRPr="0058433E">
        <w:t xml:space="preserve">      С участниками лагеря проводились оздоровительные мероприятия: утренняя зарядка, занятия и игры на свежем воздухе. </w:t>
      </w:r>
    </w:p>
    <w:p w:rsidR="00736CDB" w:rsidRPr="0058433E" w:rsidRDefault="00736CDB" w:rsidP="00BD44E2">
      <w:pPr>
        <w:spacing w:line="276" w:lineRule="auto"/>
        <w:jc w:val="both"/>
      </w:pPr>
      <w:r w:rsidRPr="0058433E">
        <w:t xml:space="preserve">     Для отдыха детей были созданы необходимые условия: оборудованная игровая комната, удобные кабинеты для кружков, спортивный зал, гардероб, игровая площадка во дворе учреждения. </w:t>
      </w:r>
    </w:p>
    <w:p w:rsidR="00736CDB" w:rsidRPr="0058433E" w:rsidRDefault="00736CDB" w:rsidP="00BD44E2">
      <w:pPr>
        <w:spacing w:line="276" w:lineRule="auto"/>
        <w:jc w:val="both"/>
      </w:pPr>
      <w:r w:rsidRPr="0058433E">
        <w:t xml:space="preserve">     Двухразовое питание осуществлялось на базе МБОУ СОШ №10. </w:t>
      </w:r>
    </w:p>
    <w:p w:rsidR="00736CDB" w:rsidRPr="0058433E" w:rsidRDefault="00736CDB" w:rsidP="00BD44E2">
      <w:pPr>
        <w:spacing w:line="276" w:lineRule="auto"/>
        <w:jc w:val="both"/>
      </w:pPr>
      <w:r w:rsidRPr="0058433E">
        <w:t xml:space="preserve">     Вся воспитательная деятельность в лагере была организована в соответствии с планом работы на каждый день. </w:t>
      </w:r>
    </w:p>
    <w:p w:rsidR="00736CDB" w:rsidRPr="0058433E" w:rsidRDefault="00736CDB" w:rsidP="00BD44E2">
      <w:pPr>
        <w:pStyle w:val="NormalWeb"/>
        <w:jc w:val="both"/>
        <w:rPr>
          <w:b/>
          <w:bCs/>
        </w:rPr>
      </w:pPr>
      <w:r w:rsidRPr="0058433E">
        <w:rPr>
          <w:b/>
          <w:bCs/>
          <w:lang w:val="ru-RU"/>
        </w:rPr>
        <w:t>2</w:t>
      </w:r>
      <w:r w:rsidRPr="0058433E">
        <w:rPr>
          <w:b/>
          <w:bCs/>
        </w:rPr>
        <w:t xml:space="preserve">. Профильный эколого-биологический лагерь «Кедровка». </w:t>
      </w:r>
    </w:p>
    <w:p w:rsidR="00736CDB" w:rsidRPr="0058433E" w:rsidRDefault="00736CDB" w:rsidP="00BD44E2">
      <w:pPr>
        <w:pStyle w:val="NormalWeb"/>
        <w:jc w:val="both"/>
      </w:pPr>
      <w:r w:rsidRPr="0058433E">
        <w:t xml:space="preserve">     В июне 201</w:t>
      </w:r>
      <w:r w:rsidRPr="0058433E">
        <w:rPr>
          <w:lang w:val="ru-RU"/>
        </w:rPr>
        <w:t>7</w:t>
      </w:r>
      <w:r w:rsidRPr="0058433E">
        <w:t xml:space="preserve"> года ЦРТДиЮ организована и проведена смена эколого-биологического лагеря «Кедровка». Лагерь функционировал на базе Центра развития творчества детей и юношества п. Чегдомын. Состав его участников – дети 11-17 лет, учащиеся средних общеобразовательных школ п. г. т. Чегдомын («Многопрофильного лицея», школ №6, №10) и МБОУ СОШ №9 п. Софийск. Всего 15 человек (6 девочек и 9 мальчиков). </w:t>
      </w:r>
    </w:p>
    <w:p w:rsidR="00736CDB" w:rsidRPr="0058433E" w:rsidRDefault="00736CDB" w:rsidP="00BD44E2">
      <w:pPr>
        <w:pStyle w:val="NormalWeb"/>
        <w:jc w:val="both"/>
      </w:pPr>
      <w:r w:rsidRPr="0058433E">
        <w:t xml:space="preserve">     Работа  лагеря была построена на программе летнего профильного эколого-биологического лагеря «Кедровка» (составитель Андросюк Е. В.) ц</w:t>
      </w:r>
      <w:r w:rsidRPr="0058433E">
        <w:rPr>
          <w:rStyle w:val="Strong"/>
          <w:bCs/>
        </w:rPr>
        <w:t>ель которой:</w:t>
      </w:r>
      <w:r w:rsidRPr="0058433E">
        <w:t xml:space="preserve"> обеспечение  летнего отдыха детей и одновременного экологического воспитания и формирования у детей экологических знаний и умений в непосредственном общении с природой.</w:t>
      </w:r>
    </w:p>
    <w:p w:rsidR="00736CDB" w:rsidRPr="0058433E" w:rsidRDefault="00736CDB" w:rsidP="00BD44E2">
      <w:pPr>
        <w:spacing w:before="100" w:beforeAutospacing="1" w:after="100" w:afterAutospacing="1"/>
        <w:jc w:val="both"/>
        <w:rPr>
          <w:lang w:val="ru-RU"/>
        </w:rPr>
      </w:pPr>
      <w:r w:rsidRPr="0058433E">
        <w:t xml:space="preserve">     В профильном лагере дети </w:t>
      </w:r>
      <w:r w:rsidRPr="0058433E">
        <w:rPr>
          <w:b/>
          <w:bCs/>
        </w:rPr>
        <w:t>познакомились</w:t>
      </w:r>
      <w:r w:rsidRPr="0058433E">
        <w:t xml:space="preserve"> с методами изучения экологического состояния среды и отдельных биологических объектов, с растениями и животными Верхнебуреинского района, </w:t>
      </w:r>
      <w:r w:rsidRPr="0058433E">
        <w:rPr>
          <w:b/>
          <w:bCs/>
        </w:rPr>
        <w:t>научились</w:t>
      </w:r>
      <w:r w:rsidRPr="0058433E">
        <w:t xml:space="preserve"> изготавливать гербарий, оказывать первую медицинскую помощь, </w:t>
      </w:r>
      <w:r w:rsidRPr="0058433E">
        <w:rPr>
          <w:b/>
          <w:bCs/>
        </w:rPr>
        <w:t>приобрели</w:t>
      </w:r>
      <w:r w:rsidRPr="0058433E">
        <w:t xml:space="preserve">  бытовые туристические навыки. В период смены подростки </w:t>
      </w:r>
      <w:r w:rsidRPr="0058433E">
        <w:rPr>
          <w:b/>
          <w:bCs/>
        </w:rPr>
        <w:t>посетили</w:t>
      </w:r>
      <w:r w:rsidRPr="0058433E">
        <w:t xml:space="preserve"> визит-центр Государственного природного заповедника «Буреинский», где познакомились с деятельностью сотрудников заповедника; краеведческий музей, где узнали об истории освоения и жизни людей в Верхнебуреинском районе. Участники лагеря одними из первых в районе побывали на месте установки мемориальной доски в бывшем п. Умальта. Подростки совершили экскурсию на драгу золотодобывающего прииска в п. Софийск.</w:t>
      </w:r>
      <w:r w:rsidRPr="0058433E">
        <w:rPr>
          <w:lang w:val="ru-RU"/>
        </w:rPr>
        <w:t xml:space="preserve"> В 2017 году на базе лагеря прошла летняя сессия муниципальной очно-заочной эколого-биологической школы.</w:t>
      </w:r>
    </w:p>
    <w:p w:rsidR="00736CDB" w:rsidRPr="0058433E" w:rsidRDefault="00736CDB" w:rsidP="00BD44E2">
      <w:pPr>
        <w:spacing w:before="100" w:beforeAutospacing="1" w:after="100" w:afterAutospacing="1"/>
        <w:jc w:val="both"/>
        <w:rPr>
          <w:lang w:val="ru-RU"/>
        </w:rPr>
      </w:pPr>
      <w:r w:rsidRPr="0058433E">
        <w:rPr>
          <w:lang w:val="ru-RU"/>
        </w:rPr>
        <w:t xml:space="preserve">     </w:t>
      </w:r>
      <w:r w:rsidRPr="0058433E">
        <w:t>В рамках профильного лагеря проводились воспитательные мероприятия разной направленности</w:t>
      </w:r>
      <w:r w:rsidRPr="0058433E">
        <w:rPr>
          <w:b/>
          <w:bCs/>
        </w:rPr>
        <w:t>, о</w:t>
      </w:r>
      <w:r w:rsidRPr="0058433E">
        <w:t>рганизовано самоуправление детей.</w:t>
      </w:r>
      <w:r w:rsidRPr="0058433E">
        <w:rPr>
          <w:b/>
          <w:bCs/>
        </w:rPr>
        <w:t xml:space="preserve"> </w:t>
      </w:r>
      <w:r w:rsidRPr="0058433E">
        <w:t>С учётом тематики лагеря и возрастных особенностей детей проведены:</w:t>
      </w:r>
    </w:p>
    <w:p w:rsidR="00736CDB" w:rsidRPr="0058433E" w:rsidRDefault="00736CDB" w:rsidP="001B6EDF">
      <w:pPr>
        <w:widowControl/>
        <w:numPr>
          <w:ilvl w:val="0"/>
          <w:numId w:val="71"/>
        </w:numPr>
        <w:suppressAutoHyphens w:val="0"/>
        <w:autoSpaceDN/>
        <w:jc w:val="both"/>
        <w:textAlignment w:val="auto"/>
      </w:pPr>
      <w:r w:rsidRPr="0058433E">
        <w:t>экологический брейн-ринг;</w:t>
      </w:r>
    </w:p>
    <w:p w:rsidR="00736CDB" w:rsidRPr="0058433E" w:rsidRDefault="00736CDB" w:rsidP="001B6EDF">
      <w:pPr>
        <w:widowControl/>
        <w:numPr>
          <w:ilvl w:val="0"/>
          <w:numId w:val="71"/>
        </w:numPr>
        <w:suppressAutoHyphens w:val="0"/>
        <w:autoSpaceDN/>
        <w:jc w:val="both"/>
        <w:textAlignment w:val="auto"/>
      </w:pPr>
      <w:r w:rsidRPr="0058433E">
        <w:t>конкурсы причудливых и красивых  камней, скульптур из природных материалов;</w:t>
      </w:r>
    </w:p>
    <w:p w:rsidR="00736CDB" w:rsidRPr="0058433E" w:rsidRDefault="00736CDB" w:rsidP="001B6EDF">
      <w:pPr>
        <w:widowControl/>
        <w:numPr>
          <w:ilvl w:val="0"/>
          <w:numId w:val="71"/>
        </w:numPr>
        <w:suppressAutoHyphens w:val="0"/>
        <w:autoSpaceDN/>
        <w:jc w:val="both"/>
        <w:textAlignment w:val="auto"/>
      </w:pPr>
      <w:r w:rsidRPr="0058433E">
        <w:t>викторина о птицах заповедника;</w:t>
      </w:r>
    </w:p>
    <w:p w:rsidR="00736CDB" w:rsidRPr="0058433E" w:rsidRDefault="00736CDB" w:rsidP="001B6EDF">
      <w:pPr>
        <w:widowControl/>
        <w:numPr>
          <w:ilvl w:val="0"/>
          <w:numId w:val="71"/>
        </w:numPr>
        <w:suppressAutoHyphens w:val="0"/>
        <w:autoSpaceDN/>
        <w:jc w:val="both"/>
        <w:textAlignment w:val="auto"/>
      </w:pPr>
      <w:r w:rsidRPr="0058433E">
        <w:t>«Зоологический марафон».</w:t>
      </w:r>
    </w:p>
    <w:p w:rsidR="00736CDB" w:rsidRPr="0058433E" w:rsidRDefault="00736CDB" w:rsidP="00BD44E2">
      <w:pPr>
        <w:jc w:val="both"/>
      </w:pPr>
      <w:r w:rsidRPr="0058433E">
        <w:t xml:space="preserve">     В начале и конце смены проводилась диагностика детей, р</w:t>
      </w:r>
      <w:r w:rsidRPr="0058433E">
        <w:rPr>
          <w:rStyle w:val="tekst"/>
        </w:rPr>
        <w:t>езультаты которой свидетельствуют о высокой степени удовлетворенности участников смены разнообразными видами деятельности, потребности в общении с природой, со сверстниками.</w:t>
      </w:r>
      <w:r w:rsidRPr="0058433E">
        <w:br/>
      </w:r>
      <w:r w:rsidRPr="0058433E">
        <w:rPr>
          <w:rStyle w:val="Strong"/>
          <w:b w:val="0"/>
        </w:rPr>
        <w:t xml:space="preserve">     Спортивно-оздоровительное направление программы реализовывалось через: </w:t>
      </w:r>
      <w:r w:rsidRPr="0058433E">
        <w:t>ежедневный  спортивный час и спортивные соревнования. В течение лагерной смены ребята играли в пионербол,  шашки, бадминтон и подвижные игры (салки, котел,  снайпер и др.), участвовали в соревнованиях по ориентированию и спортивному многоборью.</w:t>
      </w:r>
    </w:p>
    <w:p w:rsidR="00736CDB" w:rsidRPr="0058433E" w:rsidRDefault="00736CDB" w:rsidP="00BD44E2">
      <w:pPr>
        <w:pStyle w:val="NormalWeb"/>
        <w:jc w:val="both"/>
        <w:rPr>
          <w:rStyle w:val="tekst"/>
        </w:rPr>
      </w:pPr>
      <w:r w:rsidRPr="0058433E">
        <w:t xml:space="preserve">     В целом смена прошла организовано, без происшествий, большую часть запланированного  удалось реализовать. </w:t>
      </w:r>
    </w:p>
    <w:p w:rsidR="00736CDB" w:rsidRPr="0058433E" w:rsidRDefault="00736CDB" w:rsidP="00BD44E2">
      <w:pPr>
        <w:jc w:val="both"/>
        <w:rPr>
          <w:rStyle w:val="tekst"/>
          <w:b/>
          <w:bCs/>
        </w:rPr>
      </w:pPr>
      <w:r w:rsidRPr="0058433E">
        <w:rPr>
          <w:rStyle w:val="tekst"/>
          <w:b/>
          <w:bCs/>
          <w:lang w:val="ru-RU"/>
        </w:rPr>
        <w:t>3</w:t>
      </w:r>
      <w:r w:rsidRPr="0058433E">
        <w:rPr>
          <w:rStyle w:val="tekst"/>
          <w:b/>
          <w:bCs/>
        </w:rPr>
        <w:t>. Туристические походы.</w:t>
      </w:r>
    </w:p>
    <w:p w:rsidR="00736CDB" w:rsidRPr="0058433E" w:rsidRDefault="00736CDB" w:rsidP="00BD44E2">
      <w:pPr>
        <w:jc w:val="both"/>
      </w:pPr>
      <w:r w:rsidRPr="0058433E">
        <w:t xml:space="preserve">      В </w:t>
      </w:r>
      <w:r w:rsidRPr="0058433E">
        <w:rPr>
          <w:lang w:val="ru-RU"/>
        </w:rPr>
        <w:t xml:space="preserve">летний </w:t>
      </w:r>
      <w:r w:rsidRPr="0058433E">
        <w:t xml:space="preserve">период </w:t>
      </w:r>
      <w:r w:rsidRPr="0058433E">
        <w:rPr>
          <w:lang w:val="ru-RU"/>
        </w:rPr>
        <w:t>2017 года</w:t>
      </w:r>
      <w:r w:rsidRPr="0058433E">
        <w:t xml:space="preserve"> был</w:t>
      </w:r>
      <w:r w:rsidRPr="0058433E">
        <w:rPr>
          <w:lang w:val="ru-RU"/>
        </w:rPr>
        <w:t>и</w:t>
      </w:r>
      <w:r w:rsidRPr="0058433E">
        <w:t xml:space="preserve"> провед</w:t>
      </w:r>
      <w:r w:rsidRPr="0058433E">
        <w:rPr>
          <w:lang w:val="ru-RU"/>
        </w:rPr>
        <w:t>е</w:t>
      </w:r>
      <w:r w:rsidRPr="0058433E">
        <w:t>н</w:t>
      </w:r>
      <w:r w:rsidRPr="0058433E">
        <w:rPr>
          <w:lang w:val="ru-RU"/>
        </w:rPr>
        <w:t>ы</w:t>
      </w:r>
      <w:r w:rsidRPr="0058433E">
        <w:rPr>
          <w:b/>
          <w:bCs/>
        </w:rPr>
        <w:t xml:space="preserve"> </w:t>
      </w:r>
      <w:r w:rsidRPr="0058433E">
        <w:rPr>
          <w:b/>
          <w:bCs/>
          <w:lang w:val="ru-RU"/>
        </w:rPr>
        <w:t xml:space="preserve">два многодневных похода. В июне – шестидневный </w:t>
      </w:r>
      <w:r w:rsidRPr="0058433E">
        <w:rPr>
          <w:b/>
          <w:bCs/>
        </w:rPr>
        <w:t xml:space="preserve">тренировочный поход </w:t>
      </w:r>
      <w:r w:rsidRPr="0058433E">
        <w:t xml:space="preserve">с обучающимися туристического клуба </w:t>
      </w:r>
      <w:r w:rsidRPr="0058433E">
        <w:rPr>
          <w:lang w:val="ru-RU"/>
        </w:rPr>
        <w:t>«</w:t>
      </w:r>
      <w:r w:rsidRPr="0058433E">
        <w:t>Янкан</w:t>
      </w:r>
      <w:r w:rsidRPr="0058433E">
        <w:rPr>
          <w:lang w:val="ru-RU"/>
        </w:rPr>
        <w:t>»</w:t>
      </w:r>
      <w:r w:rsidRPr="0058433E">
        <w:t xml:space="preserve"> ЦРТДиЮ </w:t>
      </w:r>
      <w:r w:rsidRPr="0058433E">
        <w:rPr>
          <w:b/>
          <w:bCs/>
          <w:lang w:val="ru-RU"/>
        </w:rPr>
        <w:t>на Буреинский хребет.</w:t>
      </w:r>
      <w:r w:rsidRPr="0058433E">
        <w:rPr>
          <w:b/>
          <w:bCs/>
        </w:rPr>
        <w:t xml:space="preserve"> </w:t>
      </w:r>
      <w:r w:rsidRPr="0058433E">
        <w:t>В походе приняли участие 1</w:t>
      </w:r>
      <w:r w:rsidRPr="0058433E">
        <w:rPr>
          <w:lang w:val="ru-RU"/>
        </w:rPr>
        <w:t>4</w:t>
      </w:r>
      <w:r w:rsidRPr="0058433E">
        <w:t xml:space="preserve"> детей в возрасте от 10 до 15 лет.</w:t>
      </w:r>
      <w:r w:rsidRPr="0058433E">
        <w:rPr>
          <w:lang w:val="ru-RU"/>
        </w:rPr>
        <w:t>, в июле – десятидневный поход на Баджальский хребет ( долина реки Герби и ее притоков Урми  - Макит, Омот- Макит).</w:t>
      </w:r>
      <w:r w:rsidRPr="0058433E">
        <w:t xml:space="preserve"> </w:t>
      </w:r>
    </w:p>
    <w:p w:rsidR="00736CDB" w:rsidRPr="0058433E" w:rsidRDefault="00736CDB" w:rsidP="00BD44E2">
      <w:pPr>
        <w:jc w:val="both"/>
        <w:rPr>
          <w:lang w:val="ru-RU"/>
        </w:rPr>
      </w:pPr>
      <w:r w:rsidRPr="0058433E">
        <w:t xml:space="preserve">Руководители похода Ковальчук А.В. и </w:t>
      </w:r>
      <w:r w:rsidRPr="0058433E">
        <w:rPr>
          <w:lang w:val="ru-RU"/>
        </w:rPr>
        <w:t>Маршанин А.В.</w:t>
      </w:r>
    </w:p>
    <w:p w:rsidR="00736CDB" w:rsidRPr="0058433E" w:rsidRDefault="00736CDB" w:rsidP="00BD44E2">
      <w:pPr>
        <w:jc w:val="both"/>
        <w:rPr>
          <w:lang w:val="ru-RU"/>
        </w:rPr>
      </w:pPr>
      <w:r w:rsidRPr="0058433E">
        <w:t xml:space="preserve">     Основными задачами поход</w:t>
      </w:r>
      <w:r w:rsidRPr="0058433E">
        <w:rPr>
          <w:lang w:val="ru-RU"/>
        </w:rPr>
        <w:t>ов</w:t>
      </w:r>
      <w:r w:rsidRPr="0058433E">
        <w:t xml:space="preserve"> являются: закрепление навыков туристического быта, научиться преодолевать естественные препятствия (переход реки вброд, лесных участков, валежника, заболоченной местности, преодоление перевала), закрепить умение ориентироваться на местности по карте, развивать такие качества личности, как коллективизм, дружелюбие, взаимопомощь и взаимовыручку. </w:t>
      </w:r>
    </w:p>
    <w:p w:rsidR="00736CDB" w:rsidRPr="0058433E" w:rsidRDefault="00736CDB" w:rsidP="00BD44E2">
      <w:pPr>
        <w:jc w:val="both"/>
        <w:rPr>
          <w:lang w:val="ru-RU"/>
        </w:rPr>
      </w:pPr>
      <w:r w:rsidRPr="0058433E">
        <w:t>Поставленные задачи были выполнены полностью. Участники похода научились способам преодоления естественных препятствий с помощью верёвок и специальных туристических приспособлений; освоили основы туристического быта;  продолжили развитие специальных физических, умственных и личностных качеств, необходимых для туриста спортсмена.</w:t>
      </w:r>
    </w:p>
    <w:p w:rsidR="00736CDB" w:rsidRPr="0058433E" w:rsidRDefault="00736CDB" w:rsidP="00BD44E2">
      <w:pPr>
        <w:jc w:val="both"/>
        <w:rPr>
          <w:lang w:val="ru-RU"/>
        </w:rPr>
      </w:pPr>
      <w:r w:rsidRPr="0058433E">
        <w:rPr>
          <w:lang w:val="ru-RU"/>
        </w:rPr>
        <w:t>4.</w:t>
      </w:r>
      <w:r w:rsidRPr="0058433E">
        <w:rPr>
          <w:b/>
          <w:i/>
        </w:rPr>
        <w:t>Экологический отряд.</w:t>
      </w:r>
    </w:p>
    <w:p w:rsidR="00736CDB" w:rsidRPr="0058433E" w:rsidRDefault="00736CDB" w:rsidP="00BD44E2">
      <w:pPr>
        <w:pStyle w:val="NormalWeb"/>
        <w:shd w:val="clear" w:color="auto" w:fill="FFFFFF"/>
        <w:spacing w:after="80"/>
        <w:contextualSpacing/>
        <w:jc w:val="both"/>
        <w:rPr>
          <w:b/>
          <w:i/>
          <w:lang w:val="ru-RU"/>
        </w:rPr>
      </w:pPr>
      <w:r w:rsidRPr="0058433E">
        <w:t xml:space="preserve">Экологический отряд создан из числа подростков 13 – 14 лет </w:t>
      </w:r>
      <w:r w:rsidRPr="0058433E">
        <w:rPr>
          <w:lang w:val="ru-RU"/>
        </w:rPr>
        <w:t xml:space="preserve">объединения «Театральная группа «Браво» </w:t>
      </w:r>
      <w:r w:rsidRPr="0058433E">
        <w:t xml:space="preserve">для поддержания чистоты территории окружающей ЦРТДиЮ,  в том числе городского парка. </w:t>
      </w:r>
    </w:p>
    <w:p w:rsidR="00736CDB" w:rsidRPr="0058433E" w:rsidRDefault="00736CDB" w:rsidP="00BD44E2">
      <w:pPr>
        <w:pStyle w:val="NormalWeb"/>
        <w:shd w:val="clear" w:color="auto" w:fill="FFFFFF"/>
        <w:spacing w:after="80"/>
        <w:contextualSpacing/>
        <w:jc w:val="both"/>
        <w:rPr>
          <w:b/>
          <w:i/>
        </w:rPr>
      </w:pPr>
      <w:r w:rsidRPr="0058433E">
        <w:rPr>
          <w:b/>
          <w:i/>
          <w:lang w:val="ru-RU"/>
        </w:rPr>
        <w:t>5.</w:t>
      </w:r>
      <w:r w:rsidRPr="0058433E">
        <w:rPr>
          <w:b/>
          <w:i/>
        </w:rPr>
        <w:t>Трудовое формирование «Ромашка».</w:t>
      </w:r>
    </w:p>
    <w:p w:rsidR="00736CDB" w:rsidRPr="0058433E" w:rsidRDefault="00736CDB" w:rsidP="00BD44E2">
      <w:pPr>
        <w:autoSpaceDE w:val="0"/>
        <w:adjustRightInd w:val="0"/>
        <w:contextualSpacing/>
        <w:jc w:val="both"/>
        <w:rPr>
          <w:lang w:val="ru-RU" w:eastAsia="ar-SA"/>
        </w:rPr>
      </w:pPr>
      <w:r w:rsidRPr="0058433E">
        <w:rPr>
          <w:bCs/>
        </w:rPr>
        <w:t xml:space="preserve">    Трудовое</w:t>
      </w:r>
      <w:r w:rsidRPr="0058433E">
        <w:rPr>
          <w:b/>
          <w:bCs/>
        </w:rPr>
        <w:t xml:space="preserve"> </w:t>
      </w:r>
      <w:r w:rsidRPr="0058433E">
        <w:rPr>
          <w:bCs/>
        </w:rPr>
        <w:t>формирование «Ромашка» создано для привлечения детей к</w:t>
      </w:r>
      <w:r w:rsidRPr="0058433E">
        <w:rPr>
          <w:b/>
          <w:bCs/>
        </w:rPr>
        <w:t xml:space="preserve"> </w:t>
      </w:r>
      <w:r w:rsidRPr="0058433E">
        <w:rPr>
          <w:bCs/>
        </w:rPr>
        <w:t xml:space="preserve">общественно значимой, трудовой деятельности и организации отдыха и оздоровления детей. Участники лагеря </w:t>
      </w:r>
      <w:r w:rsidRPr="0058433E">
        <w:rPr>
          <w:bCs/>
          <w:lang w:val="ru-RU"/>
        </w:rPr>
        <w:t>были</w:t>
      </w:r>
      <w:r w:rsidRPr="0058433E">
        <w:rPr>
          <w:bCs/>
        </w:rPr>
        <w:t xml:space="preserve"> заняты</w:t>
      </w:r>
      <w:r w:rsidRPr="0058433E">
        <w:rPr>
          <w:lang w:eastAsia="ar-SA"/>
        </w:rPr>
        <w:t xml:space="preserve"> благоустройством территории ЦРТДиЮ. В свободное время ребят</w:t>
      </w:r>
      <w:r w:rsidRPr="0058433E">
        <w:rPr>
          <w:lang w:val="ru-RU" w:eastAsia="ar-SA"/>
        </w:rPr>
        <w:t>а</w:t>
      </w:r>
      <w:r w:rsidRPr="0058433E">
        <w:rPr>
          <w:lang w:eastAsia="ar-SA"/>
        </w:rPr>
        <w:t xml:space="preserve"> </w:t>
      </w:r>
      <w:r w:rsidRPr="0058433E">
        <w:rPr>
          <w:lang w:val="ru-RU" w:eastAsia="ar-SA"/>
        </w:rPr>
        <w:t>занимались</w:t>
      </w:r>
      <w:r w:rsidRPr="0058433E">
        <w:rPr>
          <w:lang w:eastAsia="ar-SA"/>
        </w:rPr>
        <w:t xml:space="preserve"> разнообразн</w:t>
      </w:r>
      <w:r w:rsidRPr="0058433E">
        <w:rPr>
          <w:lang w:val="ru-RU" w:eastAsia="ar-SA"/>
        </w:rPr>
        <w:t>ой</w:t>
      </w:r>
      <w:r w:rsidRPr="0058433E">
        <w:rPr>
          <w:lang w:eastAsia="ar-SA"/>
        </w:rPr>
        <w:t xml:space="preserve"> досугов</w:t>
      </w:r>
      <w:r w:rsidRPr="0058433E">
        <w:rPr>
          <w:lang w:val="ru-RU" w:eastAsia="ar-SA"/>
        </w:rPr>
        <w:t>ой</w:t>
      </w:r>
      <w:r w:rsidRPr="0058433E">
        <w:rPr>
          <w:lang w:eastAsia="ar-SA"/>
        </w:rPr>
        <w:t xml:space="preserve"> </w:t>
      </w:r>
      <w:r w:rsidRPr="0058433E">
        <w:rPr>
          <w:lang w:val="ru-RU" w:eastAsia="ar-SA"/>
        </w:rPr>
        <w:t>деятельностью</w:t>
      </w:r>
      <w:r w:rsidRPr="0058433E">
        <w:rPr>
          <w:lang w:eastAsia="ar-SA"/>
        </w:rPr>
        <w:t xml:space="preserve"> и спортом на свежем воздухе.</w:t>
      </w:r>
    </w:p>
    <w:p w:rsidR="00736CDB" w:rsidRPr="0058433E" w:rsidRDefault="00736CDB" w:rsidP="00BD44E2">
      <w:pPr>
        <w:pStyle w:val="NormalWeb"/>
        <w:widowControl/>
        <w:shd w:val="clear" w:color="auto" w:fill="FFFFFF"/>
        <w:suppressAutoHyphens w:val="0"/>
        <w:autoSpaceDN/>
        <w:spacing w:after="80"/>
        <w:contextualSpacing/>
        <w:jc w:val="both"/>
        <w:textAlignment w:val="auto"/>
        <w:rPr>
          <w:b/>
          <w:i/>
        </w:rPr>
      </w:pPr>
      <w:r w:rsidRPr="0058433E">
        <w:rPr>
          <w:b/>
          <w:i/>
          <w:lang w:val="ru-RU"/>
        </w:rPr>
        <w:t>6.</w:t>
      </w:r>
      <w:r w:rsidRPr="0058433E">
        <w:rPr>
          <w:b/>
          <w:i/>
        </w:rPr>
        <w:t>Летний туристско-краеведческий лагерь «Янкан».</w:t>
      </w:r>
    </w:p>
    <w:p w:rsidR="00736CDB" w:rsidRPr="0058433E" w:rsidRDefault="00736CDB" w:rsidP="00BD44E2">
      <w:pPr>
        <w:pStyle w:val="NormalWeb"/>
        <w:shd w:val="clear" w:color="auto" w:fill="FFFFFF"/>
        <w:spacing w:after="80"/>
        <w:contextualSpacing/>
        <w:jc w:val="both"/>
        <w:rPr>
          <w:b/>
          <w:i/>
          <w:lang w:val="ru-RU"/>
        </w:rPr>
      </w:pPr>
      <w:r w:rsidRPr="0058433E">
        <w:t xml:space="preserve">     Значение туризма в летнем отдыхе детей трудно переоценить. Эта деятельность включает в себя не только высокое эмоциональное содержание, но также затрагивает нравственные, физические и общеобразовательные стороны развития, способствует познавательной активности каждого ребенка. В профильном летнем лагере ребята  осво</w:t>
      </w:r>
      <w:r w:rsidRPr="0058433E">
        <w:rPr>
          <w:lang w:val="ru-RU"/>
        </w:rPr>
        <w:t>или</w:t>
      </w:r>
      <w:r w:rsidRPr="0058433E">
        <w:t xml:space="preserve"> туристические навыки и науч</w:t>
      </w:r>
      <w:r w:rsidRPr="0058433E">
        <w:rPr>
          <w:lang w:val="ru-RU"/>
        </w:rPr>
        <w:t>ились</w:t>
      </w:r>
      <w:r w:rsidRPr="0058433E">
        <w:t xml:space="preserve"> фиксировать свою деятельность с помощью фото и видеосъемки</w:t>
      </w:r>
      <w:r w:rsidRPr="0058433E">
        <w:rPr>
          <w:b/>
          <w:i/>
        </w:rPr>
        <w:t>.</w:t>
      </w:r>
      <w:r w:rsidRPr="0058433E">
        <w:rPr>
          <w:b/>
          <w:i/>
          <w:lang w:val="ru-RU"/>
        </w:rPr>
        <w:t xml:space="preserve"> </w:t>
      </w:r>
      <w:r w:rsidRPr="0058433E">
        <w:rPr>
          <w:lang w:val="ru-RU"/>
        </w:rPr>
        <w:t>Лагерь работал 1 смену, отдохнули в нем 15 детей.</w:t>
      </w:r>
      <w:r w:rsidRPr="0058433E">
        <w:rPr>
          <w:b/>
          <w:i/>
          <w:lang w:val="ru-RU"/>
        </w:rPr>
        <w:t xml:space="preserve"> </w:t>
      </w:r>
    </w:p>
    <w:p w:rsidR="00736CDB" w:rsidRPr="0058433E" w:rsidRDefault="00736CDB" w:rsidP="00BD44E2">
      <w:pPr>
        <w:contextualSpacing/>
        <w:jc w:val="both"/>
        <w:rPr>
          <w:b/>
          <w:bCs/>
        </w:rPr>
      </w:pPr>
      <w:r w:rsidRPr="0058433E">
        <w:rPr>
          <w:lang w:val="ru-RU" w:eastAsia="ar-SA"/>
        </w:rPr>
        <w:t>7.</w:t>
      </w:r>
      <w:r w:rsidRPr="0058433E">
        <w:rPr>
          <w:b/>
          <w:bCs/>
        </w:rPr>
        <w:t>Концертная бригада</w:t>
      </w:r>
    </w:p>
    <w:p w:rsidR="00736CDB" w:rsidRPr="0058433E" w:rsidRDefault="00736CDB" w:rsidP="00BD44E2">
      <w:pPr>
        <w:contextualSpacing/>
        <w:jc w:val="both"/>
      </w:pPr>
      <w:r w:rsidRPr="0058433E">
        <w:t>39 человек, в составе  обучающихся вокальной студии «Свирель» (16 чел.) , хореографической студии «Фантазия» ( 12 чел.) Церемониального отряда «Звезда» принимали участие в торжественном собрании и концертной программе, посвященных Дню России,  подготовили и провели  районный выпускной вечер. Церемониальный отряд «Звезда» обеспечивал несение почетного караула 22 июня в День памяти и скорби.  Было задействовано 10 человек. В августе, несколько участников бригады приняли участие в концерте посвященном 77-летию п. Чегдомын.</w:t>
      </w:r>
    </w:p>
    <w:p w:rsidR="00736CDB" w:rsidRPr="0058433E" w:rsidRDefault="00736CDB" w:rsidP="00BD44E2">
      <w:pPr>
        <w:contextualSpacing/>
        <w:jc w:val="both"/>
      </w:pPr>
      <w:r w:rsidRPr="0058433E">
        <w:rPr>
          <w:b/>
          <w:bCs/>
          <w:lang w:val="ru-RU"/>
        </w:rPr>
        <w:t>8</w:t>
      </w:r>
      <w:r w:rsidRPr="0058433E">
        <w:rPr>
          <w:b/>
          <w:bCs/>
        </w:rPr>
        <w:t>. «Вечерний стадион»</w:t>
      </w:r>
      <w:r w:rsidRPr="0058433E">
        <w:t xml:space="preserve"> </w:t>
      </w:r>
    </w:p>
    <w:p w:rsidR="00736CDB" w:rsidRPr="0058433E" w:rsidRDefault="00736CDB" w:rsidP="00BD44E2">
      <w:pPr>
        <w:contextualSpacing/>
        <w:jc w:val="both"/>
        <w:rPr>
          <w:lang w:val="ru-RU"/>
        </w:rPr>
      </w:pPr>
      <w:r w:rsidRPr="0058433E">
        <w:t>охватил в июне-августе 908 детей в возрасте 7-14 лет, руководители Переверзева Т.Г., Левицкая С.А.</w:t>
      </w:r>
    </w:p>
    <w:p w:rsidR="00736CDB" w:rsidRPr="0058433E" w:rsidRDefault="00736CDB" w:rsidP="00BD44E2">
      <w:pPr>
        <w:contextualSpacing/>
        <w:jc w:val="both"/>
        <w:rPr>
          <w:b/>
          <w:bCs/>
        </w:rPr>
      </w:pPr>
      <w:r w:rsidRPr="0058433E">
        <w:rPr>
          <w:lang w:val="ru-RU"/>
        </w:rPr>
        <w:t>Назарова Т.Н.</w:t>
      </w:r>
      <w:r w:rsidRPr="0058433E">
        <w:t xml:space="preserve">  Формы работы – волейбол, настольный теннис, дзюдо</w:t>
      </w:r>
      <w:r w:rsidRPr="0058433E">
        <w:rPr>
          <w:lang w:val="ru-RU"/>
        </w:rPr>
        <w:t>, спортивная аэробика,</w:t>
      </w:r>
      <w:r w:rsidRPr="0058433E">
        <w:t xml:space="preserve"> подвижные игры, соревнования между дворами.</w:t>
      </w:r>
    </w:p>
    <w:p w:rsidR="00736CDB" w:rsidRPr="0058433E" w:rsidRDefault="00736CDB" w:rsidP="00BD44E2">
      <w:pPr>
        <w:contextualSpacing/>
        <w:jc w:val="both"/>
      </w:pPr>
      <w:r w:rsidRPr="0058433E">
        <w:rPr>
          <w:b/>
          <w:bCs/>
        </w:rPr>
        <w:t>7. Кружок «</w:t>
      </w:r>
      <w:r w:rsidRPr="0058433E">
        <w:rPr>
          <w:b/>
          <w:bCs/>
          <w:lang w:val="ru-RU"/>
        </w:rPr>
        <w:t>Начальное техническое моделирование</w:t>
      </w:r>
      <w:r w:rsidRPr="0058433E">
        <w:rPr>
          <w:b/>
          <w:bCs/>
        </w:rPr>
        <w:t>»</w:t>
      </w:r>
      <w:r w:rsidRPr="0058433E">
        <w:t xml:space="preserve"> </w:t>
      </w:r>
    </w:p>
    <w:p w:rsidR="00736CDB" w:rsidRPr="0058433E" w:rsidRDefault="00736CDB" w:rsidP="00BD44E2">
      <w:pPr>
        <w:contextualSpacing/>
        <w:jc w:val="both"/>
        <w:rPr>
          <w:b/>
          <w:bCs/>
        </w:rPr>
      </w:pPr>
      <w:r w:rsidRPr="0058433E">
        <w:t xml:space="preserve">работал а июле-августе на базе детских садов №8. Занятия вел педагог дополнительного образования Чередниченко Инна Ивановна, которая сумела заинтересовать </w:t>
      </w:r>
      <w:r w:rsidRPr="0058433E">
        <w:rPr>
          <w:lang w:val="ru-RU"/>
        </w:rPr>
        <w:t>24</w:t>
      </w:r>
      <w:r w:rsidRPr="0058433E">
        <w:t xml:space="preserve"> мальчишек и девчонок данным видом деятельности. </w:t>
      </w:r>
    </w:p>
    <w:p w:rsidR="00736CDB" w:rsidRPr="0032387B" w:rsidRDefault="00736CDB" w:rsidP="00BD44E2">
      <w:pPr>
        <w:jc w:val="both"/>
      </w:pPr>
    </w:p>
    <w:p w:rsidR="00736CDB" w:rsidRDefault="00736CDB" w:rsidP="00BD44E2">
      <w:pPr>
        <w:pStyle w:val="NormalWeb"/>
        <w:jc w:val="center"/>
        <w:rPr>
          <w:b/>
          <w:bCs/>
          <w:lang w:val="ru-RU"/>
        </w:rPr>
      </w:pPr>
    </w:p>
    <w:p w:rsidR="00736CDB" w:rsidRDefault="00736CDB" w:rsidP="00BD44E2">
      <w:pPr>
        <w:pStyle w:val="NormalWeb"/>
        <w:jc w:val="center"/>
        <w:rPr>
          <w:b/>
          <w:bCs/>
          <w:lang w:val="ru-RU"/>
        </w:rPr>
      </w:pPr>
    </w:p>
    <w:p w:rsidR="00736CDB" w:rsidRPr="005C57CF" w:rsidRDefault="00736CDB" w:rsidP="00BD44E2">
      <w:pPr>
        <w:pStyle w:val="NormalWeb"/>
        <w:jc w:val="center"/>
        <w:rPr>
          <w:b/>
          <w:bCs/>
          <w:lang w:val="ru-RU"/>
        </w:rPr>
      </w:pPr>
      <w:r w:rsidRPr="005C57CF">
        <w:rPr>
          <w:b/>
          <w:bCs/>
          <w:lang w:val="en-US"/>
        </w:rPr>
        <w:t>XI</w:t>
      </w:r>
      <w:r w:rsidRPr="005C57CF">
        <w:rPr>
          <w:b/>
          <w:bCs/>
        </w:rPr>
        <w:t>. Проведение досуговой деятельности с детьми</w:t>
      </w:r>
    </w:p>
    <w:p w:rsidR="00736CDB" w:rsidRPr="005C57CF" w:rsidRDefault="00736CDB" w:rsidP="00BD44E2">
      <w:pPr>
        <w:pStyle w:val="NormalWeb"/>
        <w:jc w:val="center"/>
        <w:rPr>
          <w:lang w:val="ru-RU"/>
        </w:rPr>
      </w:pPr>
    </w:p>
    <w:p w:rsidR="00736CDB" w:rsidRPr="005C57CF" w:rsidRDefault="00736CDB" w:rsidP="00BD44E2">
      <w:pPr>
        <w:pStyle w:val="NormalWeb"/>
        <w:jc w:val="both"/>
      </w:pPr>
      <w:r w:rsidRPr="005C57CF">
        <w:t xml:space="preserve">   Досуговая деятельность продолжает оставаться весьма значимым звеном работы Центра развития творчества детей и юношества, важным компонентом его социо-культурного пространства. Сегодня, как никогда, актуальна проблема овладения детьми и подростками способами организации своего свободного времени, умением содержательно и интересно проводить свой досуг. Все культурно-досуговые программы ЦРТДиЮ нацелены не только на наполнение детского досуга социально-значимым смыслом, но и на формирование у самих детей практических навыков содержательного проведения своего собственного свободного времени. В процессе организации воспитательной работы в Центре интегрированы все формы и виды обучения, творчества, досуга, социально полезной деятельности, обеспечивающие удовлетворение индивидуальных интересов и потребностей детей, их личностное развитие и социализацию.             При всем многообразии досуговых форм педагоги ЦРТДиЮ старались выполнять четыре главные функции: отдых, развлечение, общение, саморазвитие. Мероприятия  имели  несколько направлений: познавательного характера (викторины, конкурсы, путешествия), игрового, образно-художественного (выставки, конкурсы, концерты), спортивного.</w:t>
      </w:r>
    </w:p>
    <w:p w:rsidR="00736CDB" w:rsidRPr="005C57CF" w:rsidRDefault="00736CDB" w:rsidP="00BD44E2">
      <w:pPr>
        <w:pStyle w:val="NormalWeb"/>
        <w:jc w:val="both"/>
      </w:pPr>
      <w:r w:rsidRPr="005C57CF">
        <w:t xml:space="preserve">   В 201</w:t>
      </w:r>
      <w:r w:rsidRPr="005C57CF">
        <w:rPr>
          <w:lang w:val="ru-RU"/>
        </w:rPr>
        <w:t>7</w:t>
      </w:r>
      <w:r w:rsidRPr="005C57CF">
        <w:t xml:space="preserve"> учебном году досуговая деятельность в ЦРТДиЮ строилась согласно программ</w:t>
      </w:r>
      <w:r w:rsidRPr="005C57CF">
        <w:rPr>
          <w:lang w:val="ru-RU"/>
        </w:rPr>
        <w:t>е</w:t>
      </w:r>
      <w:r w:rsidRPr="005C57CF">
        <w:t xml:space="preserve"> «Каникулы», и образовательным программам объединений. За отчетный период  в  кафе ЦРТДиЮ «Улыбка» прошли 1</w:t>
      </w:r>
      <w:r w:rsidRPr="005C57CF">
        <w:rPr>
          <w:lang w:val="ru-RU"/>
        </w:rPr>
        <w:t>6</w:t>
      </w:r>
      <w:r w:rsidRPr="005C57CF">
        <w:t xml:space="preserve">2  мероприятия. Для детей   подготовлены игровые программы с учетом  их возрастных особенностей и интересов, для старшеклассников проводились тематические дискотеки. Методистами   разработаны сценарии проведения дня рождения, танцевальных вечеров, тематических мероприятий, конкурсных и развлекательных программ. Ежегодно с 15 сентября в Центре стартует </w:t>
      </w:r>
      <w:r w:rsidRPr="005C57CF">
        <w:rPr>
          <w:rStyle w:val="StrongEmphasis"/>
          <w:b w:val="0"/>
          <w:bCs/>
          <w:lang w:val="ru-RU"/>
        </w:rPr>
        <w:t>учебная деятельность</w:t>
      </w:r>
      <w:r w:rsidRPr="005C57CF">
        <w:rPr>
          <w:lang w:val="ru-RU"/>
        </w:rPr>
        <w:t>.</w:t>
      </w:r>
      <w:r w:rsidRPr="005C57CF">
        <w:t xml:space="preserve"> Во всех объединениях педагогами дополнительного образования проводились тематические беседы, викторины, с содержательным материалом, где наглядно были представлены все кружки и объединения Центра. Самые яркие моменты ребята смогли увидеть в видеоролике, который транслировался в фойе ЦРТДиЮ. В </w:t>
      </w:r>
      <w:r w:rsidRPr="005C57CF">
        <w:rPr>
          <w:lang w:val="ru-RU"/>
        </w:rPr>
        <w:t>учебных кабинетах</w:t>
      </w:r>
      <w:r w:rsidRPr="005C57CF">
        <w:t xml:space="preserve">  были представлены поделки и рисунки объединений ДПИ: «Пчелка», ИЗО-студии «Колибри</w:t>
      </w:r>
      <w:r w:rsidRPr="005C57CF">
        <w:rPr>
          <w:lang w:val="ru-RU"/>
        </w:rPr>
        <w:t>», «Оч.умелые ручки»</w:t>
      </w:r>
      <w:r w:rsidRPr="005C57CF">
        <w:t>.</w:t>
      </w:r>
    </w:p>
    <w:p w:rsidR="00736CDB" w:rsidRPr="005C57CF" w:rsidRDefault="00736CDB" w:rsidP="00BD44E2">
      <w:pPr>
        <w:pStyle w:val="NormalWeb"/>
        <w:jc w:val="both"/>
        <w:rPr>
          <w:lang w:val="ru-RU"/>
        </w:rPr>
      </w:pPr>
      <w:r w:rsidRPr="005C57CF">
        <w:t xml:space="preserve">    </w:t>
      </w:r>
      <w:r w:rsidRPr="005C57CF">
        <w:rPr>
          <w:rStyle w:val="StrongEmphasis"/>
          <w:b w:val="0"/>
        </w:rPr>
        <w:t xml:space="preserve">    Самый любимый праздник  всей детворы  Центра -  это наступление Нового года. Все воспитанники и педагоги принимают в его подготовке и проведении активное участие.</w:t>
      </w:r>
      <w:r w:rsidRPr="005C57CF">
        <w:t xml:space="preserve">С </w:t>
      </w:r>
      <w:r w:rsidRPr="005C57CF">
        <w:rPr>
          <w:lang w:val="ru-RU"/>
        </w:rPr>
        <w:t>20</w:t>
      </w:r>
      <w:r w:rsidRPr="005C57CF">
        <w:t xml:space="preserve"> декабря начинается  Новогодний калейдоскоп мероприятий.   В Центре   ребята находятся в атмосфере  сказочного волшебства. Учащиеся ДПИ готовят новогодние игрушки, украшают свои кабинеты, актовый зал, фойе. Эстетический класс учит новогодние стихи на утренники.  Ребята  театральной студии «Браво» готовят для учащихся младших классов театрализованные представления к встрече Нового года</w:t>
      </w:r>
      <w:r w:rsidRPr="005C57CF">
        <w:rPr>
          <w:lang w:val="ru-RU"/>
        </w:rPr>
        <w:t>.</w:t>
      </w:r>
    </w:p>
    <w:p w:rsidR="00736CDB" w:rsidRPr="005C57CF" w:rsidRDefault="00736CDB" w:rsidP="00BD44E2">
      <w:pPr>
        <w:pStyle w:val="Standard"/>
        <w:jc w:val="both"/>
      </w:pPr>
      <w:r w:rsidRPr="005C57CF">
        <w:t xml:space="preserve">       Стало доброй традицией проводить в объединениях конкурсные и игровые программы с чаепитием.</w:t>
      </w:r>
    </w:p>
    <w:p w:rsidR="00736CDB" w:rsidRPr="005C57CF" w:rsidRDefault="00736CDB" w:rsidP="00BD44E2">
      <w:pPr>
        <w:pStyle w:val="Standard"/>
        <w:jc w:val="both"/>
      </w:pPr>
      <w:r w:rsidRPr="005C57CF">
        <w:t xml:space="preserve">      В ходе подготовки к замечательному празднику День Матери в Центре  был  проведен целый комплекс мероприятий. Обучающиеся Центра    приняли участие в </w:t>
      </w:r>
      <w:r w:rsidRPr="005C57CF">
        <w:rPr>
          <w:lang w:val="ru-RU"/>
        </w:rPr>
        <w:t>выставке</w:t>
      </w:r>
      <w:r w:rsidRPr="005C57CF">
        <w:t xml:space="preserve">, посвященном празднику мам .   На  выставке были представлены </w:t>
      </w:r>
      <w:r w:rsidRPr="005C57CF">
        <w:rPr>
          <w:lang w:val="ru-RU"/>
        </w:rPr>
        <w:t xml:space="preserve">более 80 </w:t>
      </w:r>
      <w:r w:rsidRPr="005C57CF">
        <w:t xml:space="preserve">работ. </w:t>
      </w:r>
    </w:p>
    <w:p w:rsidR="00736CDB" w:rsidRPr="005C57CF" w:rsidRDefault="00736CDB" w:rsidP="00BD44E2">
      <w:pPr>
        <w:pStyle w:val="Standard"/>
        <w:jc w:val="both"/>
      </w:pPr>
      <w:r w:rsidRPr="005C57CF">
        <w:rPr>
          <w:lang w:val="ru-RU"/>
        </w:rPr>
        <w:t>Программа</w:t>
      </w:r>
      <w:r w:rsidRPr="005C57CF">
        <w:t xml:space="preserve"> «Шаг» для детей с ограниченными возможностями </w:t>
      </w:r>
      <w:r w:rsidRPr="005C57CF">
        <w:rPr>
          <w:lang w:val="ru-RU"/>
        </w:rPr>
        <w:t xml:space="preserve">здоровья и ОВЗ </w:t>
      </w:r>
      <w:r w:rsidRPr="005C57CF">
        <w:t>и их родителей  р</w:t>
      </w:r>
      <w:r w:rsidRPr="005C57CF">
        <w:rPr>
          <w:lang w:val="ru-RU"/>
        </w:rPr>
        <w:t>еализуется</w:t>
      </w:r>
      <w:r w:rsidRPr="005C57CF">
        <w:t xml:space="preserve"> в ЦРТДиЮ </w:t>
      </w:r>
      <w:r w:rsidRPr="005C57CF">
        <w:rPr>
          <w:lang w:val="ru-RU"/>
        </w:rPr>
        <w:t>на протяжении нескольких лет</w:t>
      </w:r>
      <w:r w:rsidRPr="005C57CF">
        <w:t>.</w:t>
      </w:r>
    </w:p>
    <w:p w:rsidR="00736CDB" w:rsidRPr="005C57CF" w:rsidRDefault="00736CDB" w:rsidP="00BD44E2">
      <w:pPr>
        <w:pStyle w:val="Standard"/>
        <w:jc w:val="both"/>
      </w:pPr>
      <w:r w:rsidRPr="005C57CF">
        <w:t xml:space="preserve">   Педагоги стараются строить процесс обучения так, чтобы дети-инвалиды вливались в состав групп наряду со здоровыми детьми. Обучение ведется по индивидуальным маршрутам, что помогает каждому ребенку выбрать свой темп обучения.</w:t>
      </w:r>
    </w:p>
    <w:p w:rsidR="00736CDB" w:rsidRPr="005C57CF" w:rsidRDefault="00736CDB" w:rsidP="00BD44E2">
      <w:pPr>
        <w:pStyle w:val="Standard"/>
        <w:jc w:val="both"/>
      </w:pPr>
      <w:r w:rsidRPr="005C57CF">
        <w:t xml:space="preserve">  Для многих детей – это основная, а иногда и единственная возможность для того, чтобы получить  жизненно важные практические навыки.</w:t>
      </w:r>
    </w:p>
    <w:p w:rsidR="00736CDB" w:rsidRPr="005C57CF" w:rsidRDefault="00736CDB" w:rsidP="00BD44E2">
      <w:pPr>
        <w:pStyle w:val="Standard"/>
        <w:jc w:val="both"/>
      </w:pPr>
      <w:r w:rsidRPr="005C57CF">
        <w:t xml:space="preserve">   Педагоги, работающие с детьми </w:t>
      </w:r>
      <w:r w:rsidRPr="005C57CF">
        <w:rPr>
          <w:lang w:val="ru-RU"/>
        </w:rPr>
        <w:t>по программе</w:t>
      </w:r>
      <w:r w:rsidRPr="005C57CF">
        <w:t xml:space="preserve"> «ШАГ» стараются восполнить дефицит общения, представить широкий спектр педагогических услуг по различным направлениям деятельности – это и </w:t>
      </w:r>
      <w:r w:rsidRPr="005C57CF">
        <w:rPr>
          <w:lang w:val="ru-RU"/>
        </w:rPr>
        <w:t>оздоровительная гимнастика</w:t>
      </w:r>
      <w:r w:rsidRPr="005C57CF">
        <w:t xml:space="preserve">, и декоративно-прикладная, и досуговая, и театральная деятельность. Ребята выбирают себе занятия по желанию.                   </w:t>
      </w:r>
    </w:p>
    <w:p w:rsidR="00736CDB" w:rsidRPr="005C57CF" w:rsidRDefault="00736CDB" w:rsidP="00BD44E2">
      <w:pPr>
        <w:pStyle w:val="Standard"/>
        <w:jc w:val="both"/>
      </w:pPr>
      <w:r w:rsidRPr="005C57CF">
        <w:t xml:space="preserve">  Учебно-воспитательный процесс с детьми с ограниченными возможностями   уже стал частью жизнедеятельности педагогического коллектива Центра, детей, родителей   на основе совместной досугово-творческой деятельности, эмоциональных переживаний, где педагоги, дети и родители становятся друзьями и  партнерами. Один раз в месяц для них проходят досуговые мероприятия в кафе «Улыбка»:</w:t>
      </w:r>
    </w:p>
    <w:p w:rsidR="00736CDB" w:rsidRPr="005C57CF" w:rsidRDefault="00736CDB" w:rsidP="00BD44E2">
      <w:pPr>
        <w:pStyle w:val="ListParagraph"/>
        <w:numPr>
          <w:ilvl w:val="0"/>
          <w:numId w:val="27"/>
        </w:numPr>
        <w:tabs>
          <w:tab w:val="left" w:pos="426"/>
        </w:tabs>
        <w:jc w:val="both"/>
      </w:pPr>
      <w:r w:rsidRPr="005C57CF">
        <w:t>Праздник, который всегда с тобой;</w:t>
      </w:r>
    </w:p>
    <w:p w:rsidR="00736CDB" w:rsidRPr="005C57CF" w:rsidRDefault="00736CDB" w:rsidP="00BD44E2">
      <w:pPr>
        <w:pStyle w:val="ListParagraph"/>
        <w:numPr>
          <w:ilvl w:val="0"/>
          <w:numId w:val="27"/>
        </w:numPr>
        <w:tabs>
          <w:tab w:val="left" w:pos="426"/>
        </w:tabs>
        <w:jc w:val="both"/>
      </w:pPr>
      <w:r w:rsidRPr="005C57CF">
        <w:t>Пусть всегда будет мама»;</w:t>
      </w:r>
    </w:p>
    <w:p w:rsidR="00736CDB" w:rsidRPr="005C57CF" w:rsidRDefault="00736CDB" w:rsidP="00BD44E2">
      <w:pPr>
        <w:pStyle w:val="ListParagraph"/>
        <w:numPr>
          <w:ilvl w:val="0"/>
          <w:numId w:val="27"/>
        </w:numPr>
        <w:tabs>
          <w:tab w:val="left" w:pos="426"/>
        </w:tabs>
        <w:jc w:val="both"/>
      </w:pPr>
      <w:r w:rsidRPr="005C57CF">
        <w:t>День именинника;</w:t>
      </w:r>
    </w:p>
    <w:p w:rsidR="00736CDB" w:rsidRPr="005C57CF" w:rsidRDefault="00736CDB" w:rsidP="00BD44E2">
      <w:pPr>
        <w:pStyle w:val="ListParagraph"/>
        <w:numPr>
          <w:ilvl w:val="0"/>
          <w:numId w:val="27"/>
        </w:numPr>
        <w:tabs>
          <w:tab w:val="left" w:pos="426"/>
        </w:tabs>
        <w:jc w:val="both"/>
      </w:pPr>
      <w:r w:rsidRPr="005C57CF">
        <w:t>Путешествие в разноцветный мир;</w:t>
      </w:r>
    </w:p>
    <w:p w:rsidR="00736CDB" w:rsidRPr="005C57CF" w:rsidRDefault="00736CDB" w:rsidP="00BD44E2">
      <w:pPr>
        <w:pStyle w:val="ListParagraph"/>
        <w:numPr>
          <w:ilvl w:val="0"/>
          <w:numId w:val="27"/>
        </w:numPr>
        <w:tabs>
          <w:tab w:val="left" w:pos="426"/>
        </w:tabs>
        <w:jc w:val="both"/>
      </w:pPr>
      <w:r w:rsidRPr="005C57CF">
        <w:t>День Матери;</w:t>
      </w:r>
    </w:p>
    <w:p w:rsidR="00736CDB" w:rsidRPr="005C57CF" w:rsidRDefault="00736CDB" w:rsidP="00BD44E2">
      <w:pPr>
        <w:pStyle w:val="ListParagraph"/>
        <w:numPr>
          <w:ilvl w:val="0"/>
          <w:numId w:val="27"/>
        </w:numPr>
        <w:tabs>
          <w:tab w:val="left" w:pos="426"/>
        </w:tabs>
        <w:jc w:val="both"/>
      </w:pPr>
      <w:r w:rsidRPr="005C57CF">
        <w:t>Веселое путешествие;</w:t>
      </w:r>
    </w:p>
    <w:p w:rsidR="00736CDB" w:rsidRPr="005C57CF" w:rsidRDefault="00736CDB" w:rsidP="00BD44E2">
      <w:pPr>
        <w:pStyle w:val="ListParagraph"/>
        <w:numPr>
          <w:ilvl w:val="0"/>
          <w:numId w:val="27"/>
        </w:numPr>
        <w:tabs>
          <w:tab w:val="left" w:pos="426"/>
        </w:tabs>
        <w:jc w:val="both"/>
      </w:pPr>
      <w:r w:rsidRPr="005C57CF">
        <w:t>Весенний букет;</w:t>
      </w:r>
    </w:p>
    <w:p w:rsidR="00736CDB" w:rsidRPr="005C57CF" w:rsidRDefault="00736CDB" w:rsidP="00BD44E2">
      <w:pPr>
        <w:pStyle w:val="ListParagraph"/>
        <w:numPr>
          <w:ilvl w:val="0"/>
          <w:numId w:val="27"/>
        </w:numPr>
        <w:tabs>
          <w:tab w:val="left" w:pos="426"/>
        </w:tabs>
        <w:jc w:val="both"/>
      </w:pPr>
      <w:r w:rsidRPr="005C57CF">
        <w:t>День здоровья;</w:t>
      </w:r>
    </w:p>
    <w:p w:rsidR="00736CDB" w:rsidRPr="005C57CF" w:rsidRDefault="00736CDB" w:rsidP="00BD44E2">
      <w:pPr>
        <w:pStyle w:val="ListParagraph"/>
        <w:numPr>
          <w:ilvl w:val="0"/>
          <w:numId w:val="27"/>
        </w:numPr>
        <w:tabs>
          <w:tab w:val="left" w:pos="426"/>
        </w:tabs>
        <w:jc w:val="both"/>
      </w:pPr>
      <w:r w:rsidRPr="005C57CF">
        <w:t>Ура, каникулы!</w:t>
      </w:r>
    </w:p>
    <w:p w:rsidR="00736CDB" w:rsidRPr="005C57CF" w:rsidRDefault="00736CDB" w:rsidP="00BD44E2">
      <w:pPr>
        <w:pStyle w:val="ListParagraph"/>
        <w:ind w:left="435"/>
        <w:jc w:val="both"/>
      </w:pPr>
      <w:r w:rsidRPr="005C57CF">
        <w:t>Обучающиеся клуба «Шаг»   являются неоднократными победителями районных выставок детского творчества, хореографических конкурсов, спортивных турниров.</w:t>
      </w:r>
    </w:p>
    <w:p w:rsidR="00736CDB" w:rsidRPr="005C57CF" w:rsidRDefault="00736CDB" w:rsidP="00BD44E2">
      <w:pPr>
        <w:pStyle w:val="Standard"/>
        <w:jc w:val="both"/>
      </w:pPr>
      <w:r w:rsidRPr="005C57CF">
        <w:t xml:space="preserve">      Задача  нашего учреждения – сохранить атмосферу понимания, комфорта, привлечь в неё новых участников.  </w:t>
      </w:r>
    </w:p>
    <w:p w:rsidR="00736CDB" w:rsidRPr="005C57CF" w:rsidRDefault="00736CDB" w:rsidP="00BD44E2">
      <w:pPr>
        <w:pStyle w:val="Standard"/>
        <w:ind w:firstLine="426"/>
        <w:jc w:val="both"/>
      </w:pPr>
      <w:r w:rsidRPr="005C57CF">
        <w:t xml:space="preserve">   Мы надеемся, что наши воспитанники найдут свое место в обществе сверстников, проявят себя как творческие и активные личности.</w:t>
      </w:r>
    </w:p>
    <w:p w:rsidR="00736CDB" w:rsidRPr="005C57CF" w:rsidRDefault="00736CDB" w:rsidP="00BD44E2">
      <w:pPr>
        <w:pStyle w:val="Standard"/>
        <w:autoSpaceDE w:val="0"/>
        <w:ind w:firstLine="709"/>
        <w:jc w:val="both"/>
      </w:pPr>
    </w:p>
    <w:p w:rsidR="00736CDB" w:rsidRPr="005C57CF" w:rsidRDefault="00736CDB" w:rsidP="00BD44E2">
      <w:pPr>
        <w:pStyle w:val="Standard"/>
        <w:autoSpaceDE w:val="0"/>
        <w:ind w:firstLine="709"/>
        <w:jc w:val="both"/>
      </w:pPr>
    </w:p>
    <w:p w:rsidR="00736CDB" w:rsidRPr="0032387B" w:rsidRDefault="00736CDB" w:rsidP="00BD44E2">
      <w:pPr>
        <w:pStyle w:val="Standard"/>
        <w:autoSpaceDE w:val="0"/>
        <w:jc w:val="center"/>
      </w:pPr>
      <w:r w:rsidRPr="0032387B">
        <w:rPr>
          <w:b/>
          <w:bCs/>
          <w:lang w:val="en-US"/>
        </w:rPr>
        <w:t>XII</w:t>
      </w:r>
      <w:r w:rsidRPr="0032387B">
        <w:rPr>
          <w:b/>
          <w:bCs/>
        </w:rPr>
        <w:t xml:space="preserve">. </w:t>
      </w:r>
      <w:r w:rsidRPr="0032387B">
        <w:rPr>
          <w:b/>
          <w:bCs/>
          <w:lang w:val="ru-RU"/>
        </w:rPr>
        <w:t>РАВЕНСТВО ОБРАЗОВАТЕЛЬНЫХ ВОЗМОЖНОСТЕЙ</w:t>
      </w:r>
    </w:p>
    <w:p w:rsidR="00736CDB" w:rsidRPr="0032387B" w:rsidRDefault="00736CDB" w:rsidP="00BD44E2">
      <w:pPr>
        <w:pStyle w:val="Standard"/>
        <w:autoSpaceDE w:val="0"/>
      </w:pPr>
    </w:p>
    <w:p w:rsidR="00736CDB" w:rsidRPr="0032387B" w:rsidRDefault="00736CDB" w:rsidP="00BD44E2">
      <w:pPr>
        <w:pStyle w:val="Standard"/>
        <w:autoSpaceDE w:val="0"/>
        <w:rPr>
          <w:b/>
          <w:bCs/>
        </w:rPr>
      </w:pPr>
      <w:r w:rsidRPr="0032387B">
        <w:rPr>
          <w:b/>
          <w:bCs/>
        </w:rPr>
        <w:t>1</w:t>
      </w:r>
      <w:r w:rsidRPr="0032387B">
        <w:rPr>
          <w:b/>
          <w:bCs/>
          <w:lang w:val="ru-RU"/>
        </w:rPr>
        <w:t>2</w:t>
      </w:r>
      <w:r w:rsidRPr="0032387B">
        <w:rPr>
          <w:b/>
          <w:bCs/>
        </w:rPr>
        <w:t>.1  Нормативно-правовое  обеспечение</w:t>
      </w:r>
    </w:p>
    <w:p w:rsidR="00736CDB" w:rsidRPr="0032387B" w:rsidRDefault="00736CDB" w:rsidP="00BD44E2">
      <w:pPr>
        <w:pStyle w:val="Textbodyindent"/>
        <w:spacing w:before="120" w:after="200"/>
        <w:ind w:left="0" w:firstLine="709"/>
        <w:jc w:val="both"/>
      </w:pPr>
      <w:r w:rsidRPr="0032387B">
        <w:t xml:space="preserve">В работе с учащимися ЦРТДиЮ руководствуется </w:t>
      </w:r>
      <w:r w:rsidRPr="0032387B">
        <w:rPr>
          <w:lang w:val="ru-RU"/>
        </w:rPr>
        <w:t>Федеральным з</w:t>
      </w:r>
      <w:r w:rsidRPr="0032387B">
        <w:t>аконом «Об образовании</w:t>
      </w:r>
      <w:r w:rsidRPr="0032387B">
        <w:rPr>
          <w:lang w:val="ru-RU"/>
        </w:rPr>
        <w:t xml:space="preserve"> в Российской Федерации</w:t>
      </w:r>
      <w:r w:rsidRPr="0032387B">
        <w:t xml:space="preserve">», </w:t>
      </w:r>
      <w:r w:rsidRPr="0032387B">
        <w:rPr>
          <w:lang w:val="ru-RU"/>
        </w:rPr>
        <w:t>Порядком организации и осуществления образовательной деятельности по дополнительныи общеобразовательным программам</w:t>
      </w:r>
      <w:r w:rsidRPr="0032387B">
        <w:t>, Уставом, методическими письмами, рекомендациями и распоряжениями Министерства образования Хабаровского края,  отдела образования, внутренними приказами, в которых определен круг регулируемых вопросов о правах и обязанностях участников образовательного процесса.</w:t>
      </w:r>
    </w:p>
    <w:p w:rsidR="00736CDB" w:rsidRPr="0032387B" w:rsidRDefault="00736CDB" w:rsidP="00BD44E2">
      <w:pPr>
        <w:pStyle w:val="Textbodyindent"/>
        <w:spacing w:before="240"/>
        <w:ind w:left="0"/>
        <w:jc w:val="both"/>
        <w:rPr>
          <w:b/>
          <w:bCs/>
        </w:rPr>
      </w:pPr>
      <w:r w:rsidRPr="0032387B">
        <w:rPr>
          <w:b/>
          <w:bCs/>
        </w:rPr>
        <w:t>1</w:t>
      </w:r>
      <w:r w:rsidRPr="0032387B">
        <w:rPr>
          <w:b/>
          <w:bCs/>
          <w:lang w:val="ru-RU"/>
        </w:rPr>
        <w:t>2</w:t>
      </w:r>
      <w:r w:rsidRPr="0032387B">
        <w:rPr>
          <w:b/>
          <w:bCs/>
        </w:rPr>
        <w:t>.2 Кадровое обеспечение</w:t>
      </w:r>
    </w:p>
    <w:p w:rsidR="00736CDB" w:rsidRPr="0032387B" w:rsidRDefault="00736CDB" w:rsidP="00BD44E2">
      <w:pPr>
        <w:pStyle w:val="Textbodyindent"/>
        <w:spacing w:before="100" w:after="0"/>
        <w:ind w:left="0" w:firstLine="709"/>
        <w:jc w:val="both"/>
      </w:pPr>
      <w:r w:rsidRPr="0032387B">
        <w:t>Центр полностью укомплектован педагогическими и техническими кадрами. Анализ качественного состава педагогического коллектива показал положительную динамику роста профессионального уровня педагогов, выросла активность педагогов, их стремление к творчеству.</w:t>
      </w:r>
    </w:p>
    <w:p w:rsidR="00736CDB" w:rsidRPr="0032387B" w:rsidRDefault="00736CDB" w:rsidP="00BD44E2">
      <w:pPr>
        <w:pStyle w:val="Standard"/>
        <w:ind w:firstLine="709"/>
        <w:jc w:val="both"/>
      </w:pPr>
      <w:r w:rsidRPr="0032387B">
        <w:t>Из 4</w:t>
      </w:r>
      <w:r w:rsidRPr="0032387B">
        <w:rPr>
          <w:lang w:val="ru-RU"/>
        </w:rPr>
        <w:t>0</w:t>
      </w:r>
      <w:r w:rsidRPr="0032387B">
        <w:t xml:space="preserve"> педагогов </w:t>
      </w:r>
      <w:r w:rsidRPr="0032387B">
        <w:rPr>
          <w:lang w:val="ru-RU"/>
        </w:rPr>
        <w:t xml:space="preserve">11 имеют высшую квалификационную  категорию (28%), </w:t>
      </w:r>
      <w:r w:rsidRPr="0032387B">
        <w:t>1</w:t>
      </w:r>
      <w:r w:rsidRPr="0032387B">
        <w:rPr>
          <w:lang w:val="ru-RU"/>
        </w:rPr>
        <w:t>0-</w:t>
      </w:r>
      <w:r w:rsidRPr="0032387B">
        <w:t xml:space="preserve"> 1 квалификационную категорию (</w:t>
      </w:r>
      <w:r w:rsidRPr="0032387B">
        <w:rPr>
          <w:lang w:val="ru-RU"/>
        </w:rPr>
        <w:t>25</w:t>
      </w:r>
      <w:r w:rsidRPr="0032387B">
        <w:t xml:space="preserve">%), </w:t>
      </w:r>
      <w:r w:rsidRPr="0032387B">
        <w:rPr>
          <w:lang w:val="ru-RU"/>
        </w:rPr>
        <w:t>1</w:t>
      </w:r>
      <w:r w:rsidRPr="0032387B">
        <w:t>3 педагог</w:t>
      </w:r>
      <w:r w:rsidRPr="0032387B">
        <w:rPr>
          <w:lang w:val="ru-RU"/>
        </w:rPr>
        <w:t>ов</w:t>
      </w:r>
      <w:r w:rsidRPr="0032387B">
        <w:t xml:space="preserve"> – </w:t>
      </w:r>
      <w:r w:rsidRPr="0032387B">
        <w:rPr>
          <w:lang w:val="ru-RU"/>
        </w:rPr>
        <w:t>соответствие занимаемой должности</w:t>
      </w:r>
      <w:r w:rsidRPr="0032387B">
        <w:t xml:space="preserve"> (</w:t>
      </w:r>
      <w:r w:rsidRPr="0032387B">
        <w:rPr>
          <w:lang w:val="ru-RU"/>
        </w:rPr>
        <w:t>33</w:t>
      </w:r>
      <w:r w:rsidRPr="0032387B">
        <w:t>%). 5 педагогов являются Лауреатами Премии Губернатора Хабаровского края в области государственной молодежной политики, 2 человека выиграли Гранты на сумму 300000 тысяч рублей.</w:t>
      </w:r>
    </w:p>
    <w:p w:rsidR="00736CDB" w:rsidRPr="0032387B" w:rsidRDefault="00736CDB" w:rsidP="00BD44E2">
      <w:pPr>
        <w:pStyle w:val="Textbody"/>
        <w:spacing w:before="240" w:after="0"/>
        <w:rPr>
          <w:b/>
          <w:bCs/>
          <w:lang w:val="ru-RU"/>
        </w:rPr>
      </w:pPr>
      <w:r>
        <w:rPr>
          <w:b/>
          <w:bCs/>
        </w:rPr>
        <w:t>К</w:t>
      </w:r>
      <w:r>
        <w:rPr>
          <w:b/>
          <w:bCs/>
          <w:lang w:val="ru-RU"/>
        </w:rPr>
        <w:t>оличественный и к</w:t>
      </w:r>
      <w:r w:rsidRPr="0032387B">
        <w:rPr>
          <w:b/>
          <w:bCs/>
        </w:rPr>
        <w:t xml:space="preserve">ачественный состав педагогических кадров образовательного учреждения  </w:t>
      </w:r>
    </w:p>
    <w:p w:rsidR="00736CDB" w:rsidRPr="0032387B" w:rsidRDefault="00736CDB" w:rsidP="00BD44E2">
      <w:pPr>
        <w:pStyle w:val="Textbody"/>
        <w:spacing w:before="240" w:after="0"/>
        <w:rPr>
          <w:b/>
          <w:bCs/>
        </w:rPr>
      </w:pPr>
    </w:p>
    <w:tbl>
      <w:tblPr>
        <w:tblW w:w="110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1700"/>
        <w:gridCol w:w="3828"/>
        <w:gridCol w:w="2410"/>
      </w:tblGrid>
      <w:tr w:rsidR="00736CDB" w:rsidRPr="0032387B" w:rsidTr="00CE40C7">
        <w:tc>
          <w:tcPr>
            <w:tcW w:w="3085" w:type="dxa"/>
          </w:tcPr>
          <w:p w:rsidR="00736CDB" w:rsidRPr="0032387B" w:rsidRDefault="00736CDB" w:rsidP="00CE40C7">
            <w:r w:rsidRPr="0032387B">
              <w:t>Наименование</w:t>
            </w:r>
          </w:p>
        </w:tc>
        <w:tc>
          <w:tcPr>
            <w:tcW w:w="1700" w:type="dxa"/>
          </w:tcPr>
          <w:p w:rsidR="00736CDB" w:rsidRPr="0032387B" w:rsidRDefault="00736CDB" w:rsidP="00CE40C7">
            <w:r w:rsidRPr="0032387B">
              <w:t>Численность</w:t>
            </w:r>
          </w:p>
        </w:tc>
        <w:tc>
          <w:tcPr>
            <w:tcW w:w="3828" w:type="dxa"/>
          </w:tcPr>
          <w:p w:rsidR="00736CDB" w:rsidRPr="0032387B" w:rsidRDefault="00736CDB" w:rsidP="00CE40C7">
            <w:r w:rsidRPr="0032387B">
              <w:t>Наименование</w:t>
            </w:r>
          </w:p>
        </w:tc>
        <w:tc>
          <w:tcPr>
            <w:tcW w:w="2410" w:type="dxa"/>
          </w:tcPr>
          <w:p w:rsidR="00736CDB" w:rsidRPr="0032387B" w:rsidRDefault="00736CDB" w:rsidP="00CE40C7">
            <w:r w:rsidRPr="0032387B">
              <w:t>Численность</w:t>
            </w:r>
          </w:p>
        </w:tc>
      </w:tr>
      <w:tr w:rsidR="00736CDB" w:rsidRPr="0032387B" w:rsidTr="00CE40C7">
        <w:tc>
          <w:tcPr>
            <w:tcW w:w="3085" w:type="dxa"/>
          </w:tcPr>
          <w:p w:rsidR="00736CDB" w:rsidRPr="0032387B" w:rsidRDefault="00736CDB" w:rsidP="00CE40C7">
            <w:r w:rsidRPr="0032387B">
              <w:t>Педагогические работники</w:t>
            </w:r>
          </w:p>
          <w:p w:rsidR="00736CDB" w:rsidRPr="0032387B" w:rsidRDefault="00736CDB" w:rsidP="00CE40C7">
            <w:r w:rsidRPr="0032387B">
              <w:t>в том числе:</w:t>
            </w:r>
          </w:p>
        </w:tc>
        <w:tc>
          <w:tcPr>
            <w:tcW w:w="1700" w:type="dxa"/>
          </w:tcPr>
          <w:p w:rsidR="00736CDB" w:rsidRPr="0032387B" w:rsidRDefault="00736CDB" w:rsidP="00CE40C7">
            <w:pPr>
              <w:rPr>
                <w:lang w:val="ru-RU"/>
              </w:rPr>
            </w:pPr>
            <w:r w:rsidRPr="0032387B">
              <w:t>2</w:t>
            </w:r>
            <w:r w:rsidRPr="0032387B">
              <w:rPr>
                <w:lang w:val="ru-RU"/>
              </w:rPr>
              <w:t>4</w:t>
            </w:r>
          </w:p>
        </w:tc>
        <w:tc>
          <w:tcPr>
            <w:tcW w:w="3828" w:type="dxa"/>
          </w:tcPr>
          <w:p w:rsidR="00736CDB" w:rsidRPr="0032387B" w:rsidRDefault="00736CDB" w:rsidP="00CE40C7">
            <w:r w:rsidRPr="0032387B">
              <w:t xml:space="preserve">Педагогические работники </w:t>
            </w:r>
          </w:p>
          <w:p w:rsidR="00736CDB" w:rsidRPr="0032387B" w:rsidRDefault="00736CDB" w:rsidP="00CE40C7">
            <w:r w:rsidRPr="0032387B">
              <w:t>в том числе:</w:t>
            </w:r>
          </w:p>
        </w:tc>
        <w:tc>
          <w:tcPr>
            <w:tcW w:w="2410" w:type="dxa"/>
          </w:tcPr>
          <w:p w:rsidR="00736CDB" w:rsidRPr="0032387B" w:rsidRDefault="00736CDB" w:rsidP="00CE40C7">
            <w:r w:rsidRPr="0032387B">
              <w:t>16</w:t>
            </w:r>
          </w:p>
        </w:tc>
      </w:tr>
      <w:tr w:rsidR="00736CDB" w:rsidRPr="0032387B" w:rsidTr="00CE40C7">
        <w:tc>
          <w:tcPr>
            <w:tcW w:w="3085" w:type="dxa"/>
          </w:tcPr>
          <w:p w:rsidR="00736CDB" w:rsidRPr="0032387B" w:rsidRDefault="00736CDB" w:rsidP="00CE40C7">
            <w:r w:rsidRPr="0032387B">
              <w:t>пдо</w:t>
            </w:r>
          </w:p>
        </w:tc>
        <w:tc>
          <w:tcPr>
            <w:tcW w:w="1700" w:type="dxa"/>
          </w:tcPr>
          <w:p w:rsidR="00736CDB" w:rsidRPr="0032387B" w:rsidRDefault="00736CDB" w:rsidP="00CE40C7">
            <w:pPr>
              <w:rPr>
                <w:lang w:val="ru-RU"/>
              </w:rPr>
            </w:pPr>
            <w:r w:rsidRPr="0032387B">
              <w:rPr>
                <w:lang w:val="ru-RU"/>
              </w:rPr>
              <w:t>19</w:t>
            </w:r>
          </w:p>
        </w:tc>
        <w:tc>
          <w:tcPr>
            <w:tcW w:w="3828" w:type="dxa"/>
          </w:tcPr>
          <w:p w:rsidR="00736CDB" w:rsidRPr="0032387B" w:rsidRDefault="00736CDB" w:rsidP="00CE40C7">
            <w:r w:rsidRPr="0032387B">
              <w:t>пдо</w:t>
            </w:r>
          </w:p>
        </w:tc>
        <w:tc>
          <w:tcPr>
            <w:tcW w:w="2410" w:type="dxa"/>
          </w:tcPr>
          <w:p w:rsidR="00736CDB" w:rsidRPr="0032387B" w:rsidRDefault="00736CDB" w:rsidP="00CE40C7">
            <w:r w:rsidRPr="0032387B">
              <w:t>15</w:t>
            </w:r>
          </w:p>
        </w:tc>
      </w:tr>
      <w:tr w:rsidR="00736CDB" w:rsidRPr="0032387B" w:rsidTr="00CE40C7">
        <w:tc>
          <w:tcPr>
            <w:tcW w:w="3085" w:type="dxa"/>
          </w:tcPr>
          <w:p w:rsidR="00736CDB" w:rsidRPr="0032387B" w:rsidRDefault="00736CDB" w:rsidP="00CE40C7">
            <w:r w:rsidRPr="0032387B">
              <w:t>педагог- организатор</w:t>
            </w:r>
          </w:p>
        </w:tc>
        <w:tc>
          <w:tcPr>
            <w:tcW w:w="1700" w:type="dxa"/>
          </w:tcPr>
          <w:p w:rsidR="00736CDB" w:rsidRPr="0032387B" w:rsidRDefault="00736CDB" w:rsidP="00CE40C7">
            <w:r w:rsidRPr="0032387B">
              <w:t>1</w:t>
            </w:r>
          </w:p>
        </w:tc>
        <w:tc>
          <w:tcPr>
            <w:tcW w:w="3828" w:type="dxa"/>
          </w:tcPr>
          <w:p w:rsidR="00736CDB" w:rsidRPr="0032387B" w:rsidRDefault="00736CDB" w:rsidP="00CE40C7"/>
        </w:tc>
        <w:tc>
          <w:tcPr>
            <w:tcW w:w="2410" w:type="dxa"/>
          </w:tcPr>
          <w:p w:rsidR="00736CDB" w:rsidRPr="0032387B" w:rsidRDefault="00736CDB" w:rsidP="00CE40C7"/>
        </w:tc>
      </w:tr>
      <w:tr w:rsidR="00736CDB" w:rsidRPr="0032387B" w:rsidTr="00CE40C7">
        <w:tc>
          <w:tcPr>
            <w:tcW w:w="3085" w:type="dxa"/>
          </w:tcPr>
          <w:p w:rsidR="00736CDB" w:rsidRPr="0032387B" w:rsidRDefault="00736CDB" w:rsidP="00CE40C7">
            <w:r w:rsidRPr="0032387B">
              <w:t>методисты</w:t>
            </w:r>
          </w:p>
        </w:tc>
        <w:tc>
          <w:tcPr>
            <w:tcW w:w="1700" w:type="dxa"/>
          </w:tcPr>
          <w:p w:rsidR="00736CDB" w:rsidRPr="0032387B" w:rsidRDefault="00736CDB" w:rsidP="00CE40C7">
            <w:r w:rsidRPr="0032387B">
              <w:t>2</w:t>
            </w:r>
          </w:p>
        </w:tc>
        <w:tc>
          <w:tcPr>
            <w:tcW w:w="3828" w:type="dxa"/>
          </w:tcPr>
          <w:p w:rsidR="00736CDB" w:rsidRPr="0032387B" w:rsidRDefault="00736CDB" w:rsidP="00CE40C7">
            <w:r w:rsidRPr="0032387B">
              <w:t>методисты</w:t>
            </w:r>
          </w:p>
        </w:tc>
        <w:tc>
          <w:tcPr>
            <w:tcW w:w="2410" w:type="dxa"/>
          </w:tcPr>
          <w:p w:rsidR="00736CDB" w:rsidRPr="0032387B" w:rsidRDefault="00736CDB" w:rsidP="00CE40C7">
            <w:r w:rsidRPr="0032387B">
              <w:t>1</w:t>
            </w:r>
          </w:p>
        </w:tc>
      </w:tr>
      <w:tr w:rsidR="00736CDB" w:rsidRPr="0032387B" w:rsidTr="00CE40C7">
        <w:tc>
          <w:tcPr>
            <w:tcW w:w="3085" w:type="dxa"/>
          </w:tcPr>
          <w:p w:rsidR="00736CDB" w:rsidRPr="0032387B" w:rsidRDefault="00736CDB" w:rsidP="00CE40C7">
            <w:r w:rsidRPr="0032387B">
              <w:t>концертмейстер</w:t>
            </w:r>
          </w:p>
        </w:tc>
        <w:tc>
          <w:tcPr>
            <w:tcW w:w="1700" w:type="dxa"/>
          </w:tcPr>
          <w:p w:rsidR="00736CDB" w:rsidRPr="0032387B" w:rsidRDefault="00736CDB" w:rsidP="00CE40C7">
            <w:r w:rsidRPr="0032387B">
              <w:t>1</w:t>
            </w:r>
          </w:p>
        </w:tc>
        <w:tc>
          <w:tcPr>
            <w:tcW w:w="3828" w:type="dxa"/>
          </w:tcPr>
          <w:p w:rsidR="00736CDB" w:rsidRPr="0032387B" w:rsidRDefault="00736CDB" w:rsidP="00CE40C7"/>
        </w:tc>
        <w:tc>
          <w:tcPr>
            <w:tcW w:w="2410" w:type="dxa"/>
          </w:tcPr>
          <w:p w:rsidR="00736CDB" w:rsidRPr="0032387B" w:rsidRDefault="00736CDB" w:rsidP="00CE40C7"/>
        </w:tc>
      </w:tr>
      <w:tr w:rsidR="00736CDB" w:rsidRPr="0032387B" w:rsidTr="00CE40C7">
        <w:tc>
          <w:tcPr>
            <w:tcW w:w="3085" w:type="dxa"/>
          </w:tcPr>
          <w:p w:rsidR="00736CDB" w:rsidRPr="0032387B" w:rsidRDefault="00736CDB" w:rsidP="00CE40C7">
            <w:r w:rsidRPr="0032387B">
              <w:t>учебно - вспомогательный персонал.</w:t>
            </w:r>
          </w:p>
        </w:tc>
        <w:tc>
          <w:tcPr>
            <w:tcW w:w="1700" w:type="dxa"/>
          </w:tcPr>
          <w:p w:rsidR="00736CDB" w:rsidRPr="0032387B" w:rsidRDefault="00736CDB" w:rsidP="00CE40C7">
            <w:r w:rsidRPr="0032387B">
              <w:t>3</w:t>
            </w:r>
          </w:p>
        </w:tc>
        <w:tc>
          <w:tcPr>
            <w:tcW w:w="3828" w:type="dxa"/>
          </w:tcPr>
          <w:p w:rsidR="00736CDB" w:rsidRPr="0032387B" w:rsidRDefault="00736CDB" w:rsidP="00CE40C7">
            <w:r w:rsidRPr="0032387B">
              <w:t>учебно - вспомогательный персонал.</w:t>
            </w:r>
          </w:p>
        </w:tc>
        <w:tc>
          <w:tcPr>
            <w:tcW w:w="2410" w:type="dxa"/>
          </w:tcPr>
          <w:p w:rsidR="00736CDB" w:rsidRPr="0032387B" w:rsidRDefault="00736CDB" w:rsidP="00CE40C7">
            <w:r w:rsidRPr="0032387B">
              <w:t>1</w:t>
            </w:r>
          </w:p>
        </w:tc>
      </w:tr>
      <w:tr w:rsidR="00736CDB" w:rsidRPr="0032387B" w:rsidTr="00CE40C7">
        <w:tc>
          <w:tcPr>
            <w:tcW w:w="3085" w:type="dxa"/>
          </w:tcPr>
          <w:p w:rsidR="00736CDB" w:rsidRPr="0032387B" w:rsidRDefault="00736CDB" w:rsidP="00CE40C7">
            <w:r w:rsidRPr="0032387B">
              <w:t>Обслуживающий персонал.</w:t>
            </w:r>
          </w:p>
        </w:tc>
        <w:tc>
          <w:tcPr>
            <w:tcW w:w="1700" w:type="dxa"/>
          </w:tcPr>
          <w:p w:rsidR="00736CDB" w:rsidRPr="0032387B" w:rsidRDefault="00736CDB" w:rsidP="00CE40C7">
            <w:r w:rsidRPr="0032387B">
              <w:t>12</w:t>
            </w:r>
          </w:p>
        </w:tc>
        <w:tc>
          <w:tcPr>
            <w:tcW w:w="3828" w:type="dxa"/>
          </w:tcPr>
          <w:p w:rsidR="00736CDB" w:rsidRPr="0032387B" w:rsidRDefault="00736CDB" w:rsidP="00CE40C7"/>
        </w:tc>
        <w:tc>
          <w:tcPr>
            <w:tcW w:w="2410" w:type="dxa"/>
          </w:tcPr>
          <w:p w:rsidR="00736CDB" w:rsidRPr="0032387B" w:rsidRDefault="00736CDB" w:rsidP="00CE40C7"/>
        </w:tc>
      </w:tr>
      <w:tr w:rsidR="00736CDB" w:rsidRPr="0032387B" w:rsidTr="00CE40C7">
        <w:tc>
          <w:tcPr>
            <w:tcW w:w="3085" w:type="dxa"/>
          </w:tcPr>
          <w:p w:rsidR="00736CDB" w:rsidRPr="0032387B" w:rsidRDefault="00736CDB" w:rsidP="00CE40C7">
            <w:r w:rsidRPr="0032387B">
              <w:t>Имеют образование -высшее профессиональное</w:t>
            </w:r>
          </w:p>
        </w:tc>
        <w:tc>
          <w:tcPr>
            <w:tcW w:w="1700" w:type="dxa"/>
          </w:tcPr>
          <w:p w:rsidR="00736CDB" w:rsidRPr="0032387B" w:rsidRDefault="00736CDB" w:rsidP="00CE40C7">
            <w:pPr>
              <w:rPr>
                <w:lang w:val="ru-RU"/>
              </w:rPr>
            </w:pPr>
            <w:r w:rsidRPr="0032387B">
              <w:rPr>
                <w:lang w:val="ru-RU"/>
              </w:rPr>
              <w:t>18</w:t>
            </w:r>
          </w:p>
        </w:tc>
        <w:tc>
          <w:tcPr>
            <w:tcW w:w="3828" w:type="dxa"/>
          </w:tcPr>
          <w:p w:rsidR="00736CDB" w:rsidRPr="0032387B" w:rsidRDefault="00736CDB" w:rsidP="00CE40C7">
            <w:r w:rsidRPr="0032387B">
              <w:t>Имеют образование -высшее профессиональное</w:t>
            </w:r>
          </w:p>
        </w:tc>
        <w:tc>
          <w:tcPr>
            <w:tcW w:w="2410" w:type="dxa"/>
          </w:tcPr>
          <w:p w:rsidR="00736CDB" w:rsidRPr="0032387B" w:rsidRDefault="00736CDB" w:rsidP="00CE40C7">
            <w:r w:rsidRPr="0032387B">
              <w:t>10</w:t>
            </w:r>
          </w:p>
        </w:tc>
      </w:tr>
      <w:tr w:rsidR="00736CDB" w:rsidRPr="0032387B" w:rsidTr="00CE40C7">
        <w:tc>
          <w:tcPr>
            <w:tcW w:w="3085" w:type="dxa"/>
          </w:tcPr>
          <w:p w:rsidR="00736CDB" w:rsidRPr="0032387B" w:rsidRDefault="00736CDB" w:rsidP="00CE40C7">
            <w:r w:rsidRPr="0032387B">
              <w:t>-высшее педагогическое</w:t>
            </w:r>
          </w:p>
        </w:tc>
        <w:tc>
          <w:tcPr>
            <w:tcW w:w="1700" w:type="dxa"/>
          </w:tcPr>
          <w:p w:rsidR="00736CDB" w:rsidRPr="0032387B" w:rsidRDefault="00736CDB" w:rsidP="00CE40C7">
            <w:pPr>
              <w:rPr>
                <w:lang w:val="ru-RU"/>
              </w:rPr>
            </w:pPr>
            <w:r w:rsidRPr="0032387B">
              <w:t>1</w:t>
            </w:r>
            <w:r w:rsidRPr="0032387B">
              <w:rPr>
                <w:lang w:val="ru-RU"/>
              </w:rPr>
              <w:t>5</w:t>
            </w:r>
          </w:p>
        </w:tc>
        <w:tc>
          <w:tcPr>
            <w:tcW w:w="3828" w:type="dxa"/>
          </w:tcPr>
          <w:p w:rsidR="00736CDB" w:rsidRPr="0032387B" w:rsidRDefault="00736CDB" w:rsidP="00CE40C7">
            <w:r w:rsidRPr="0032387B">
              <w:t>-высшее педагогическое</w:t>
            </w:r>
          </w:p>
        </w:tc>
        <w:tc>
          <w:tcPr>
            <w:tcW w:w="2410" w:type="dxa"/>
          </w:tcPr>
          <w:p w:rsidR="00736CDB" w:rsidRPr="0032387B" w:rsidRDefault="00736CDB" w:rsidP="00CE40C7">
            <w:r w:rsidRPr="0032387B">
              <w:t>8</w:t>
            </w:r>
          </w:p>
        </w:tc>
      </w:tr>
      <w:tr w:rsidR="00736CDB" w:rsidRPr="0032387B" w:rsidTr="00CE40C7">
        <w:tc>
          <w:tcPr>
            <w:tcW w:w="3085" w:type="dxa"/>
          </w:tcPr>
          <w:p w:rsidR="00736CDB" w:rsidRPr="0032387B" w:rsidRDefault="00736CDB" w:rsidP="00CE40C7">
            <w:r w:rsidRPr="0032387B">
              <w:t>-среднее - профессиональное</w:t>
            </w:r>
          </w:p>
        </w:tc>
        <w:tc>
          <w:tcPr>
            <w:tcW w:w="1700" w:type="dxa"/>
          </w:tcPr>
          <w:p w:rsidR="00736CDB" w:rsidRPr="0032387B" w:rsidRDefault="00736CDB" w:rsidP="00CE40C7">
            <w:pPr>
              <w:rPr>
                <w:lang w:val="ru-RU"/>
              </w:rPr>
            </w:pPr>
            <w:r w:rsidRPr="0032387B">
              <w:rPr>
                <w:lang w:val="ru-RU"/>
              </w:rPr>
              <w:t>6</w:t>
            </w:r>
          </w:p>
        </w:tc>
        <w:tc>
          <w:tcPr>
            <w:tcW w:w="3828" w:type="dxa"/>
          </w:tcPr>
          <w:p w:rsidR="00736CDB" w:rsidRPr="0032387B" w:rsidRDefault="00736CDB" w:rsidP="00CE40C7">
            <w:r w:rsidRPr="0032387B">
              <w:t>-среднее - профессиональное</w:t>
            </w:r>
          </w:p>
        </w:tc>
        <w:tc>
          <w:tcPr>
            <w:tcW w:w="2410" w:type="dxa"/>
          </w:tcPr>
          <w:p w:rsidR="00736CDB" w:rsidRPr="0032387B" w:rsidRDefault="00736CDB" w:rsidP="00CE40C7">
            <w:r w:rsidRPr="0032387B">
              <w:t>5</w:t>
            </w:r>
          </w:p>
        </w:tc>
      </w:tr>
      <w:tr w:rsidR="00736CDB" w:rsidRPr="0032387B" w:rsidTr="00CE40C7">
        <w:tc>
          <w:tcPr>
            <w:tcW w:w="3085" w:type="dxa"/>
          </w:tcPr>
          <w:p w:rsidR="00736CDB" w:rsidRPr="0032387B" w:rsidRDefault="00736CDB" w:rsidP="00CE40C7">
            <w:r w:rsidRPr="0032387B">
              <w:t>Имеют квалификационную категорию</w:t>
            </w:r>
          </w:p>
          <w:p w:rsidR="00736CDB" w:rsidRPr="0032387B" w:rsidRDefault="00736CDB" w:rsidP="00CE40C7">
            <w:r w:rsidRPr="0032387B">
              <w:t>-высшую</w:t>
            </w:r>
          </w:p>
        </w:tc>
        <w:tc>
          <w:tcPr>
            <w:tcW w:w="1700" w:type="dxa"/>
          </w:tcPr>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pPr>
              <w:rPr>
                <w:lang w:val="ru-RU"/>
              </w:rPr>
            </w:pPr>
            <w:r w:rsidRPr="0032387B">
              <w:rPr>
                <w:lang w:val="ru-RU"/>
              </w:rPr>
              <w:t>6</w:t>
            </w:r>
          </w:p>
        </w:tc>
        <w:tc>
          <w:tcPr>
            <w:tcW w:w="3828" w:type="dxa"/>
          </w:tcPr>
          <w:p w:rsidR="00736CDB" w:rsidRPr="0032387B" w:rsidRDefault="00736CDB" w:rsidP="00CE40C7">
            <w:r w:rsidRPr="0032387B">
              <w:t>Имеют квалификационную категорию</w:t>
            </w:r>
          </w:p>
          <w:p w:rsidR="00736CDB" w:rsidRPr="0032387B" w:rsidRDefault="00736CDB" w:rsidP="00CE40C7">
            <w:r w:rsidRPr="0032387B">
              <w:t>-высшую</w:t>
            </w:r>
          </w:p>
        </w:tc>
        <w:tc>
          <w:tcPr>
            <w:tcW w:w="2410" w:type="dxa"/>
          </w:tcPr>
          <w:p w:rsidR="00736CDB" w:rsidRPr="0032387B" w:rsidRDefault="00736CDB" w:rsidP="00CE40C7"/>
          <w:p w:rsidR="00736CDB" w:rsidRPr="0032387B" w:rsidRDefault="00736CDB" w:rsidP="00CE40C7"/>
          <w:p w:rsidR="00736CDB" w:rsidRPr="0032387B" w:rsidRDefault="00736CDB" w:rsidP="00CE40C7"/>
          <w:p w:rsidR="00736CDB" w:rsidRPr="0032387B" w:rsidRDefault="00736CDB" w:rsidP="00CE40C7">
            <w:r w:rsidRPr="0032387B">
              <w:t>5</w:t>
            </w:r>
          </w:p>
        </w:tc>
      </w:tr>
      <w:tr w:rsidR="00736CDB" w:rsidRPr="0032387B" w:rsidTr="00CE40C7">
        <w:tc>
          <w:tcPr>
            <w:tcW w:w="3085" w:type="dxa"/>
          </w:tcPr>
          <w:p w:rsidR="00736CDB" w:rsidRPr="0032387B" w:rsidRDefault="00736CDB" w:rsidP="00CE40C7">
            <w:r w:rsidRPr="0032387B">
              <w:t>-первую</w:t>
            </w:r>
          </w:p>
        </w:tc>
        <w:tc>
          <w:tcPr>
            <w:tcW w:w="1700" w:type="dxa"/>
          </w:tcPr>
          <w:p w:rsidR="00736CDB" w:rsidRPr="0032387B" w:rsidRDefault="00736CDB" w:rsidP="00CE40C7">
            <w:pPr>
              <w:rPr>
                <w:lang w:val="ru-RU"/>
              </w:rPr>
            </w:pPr>
            <w:r>
              <w:rPr>
                <w:lang w:val="ru-RU"/>
              </w:rPr>
              <w:t>5</w:t>
            </w:r>
          </w:p>
        </w:tc>
        <w:tc>
          <w:tcPr>
            <w:tcW w:w="3828" w:type="dxa"/>
          </w:tcPr>
          <w:p w:rsidR="00736CDB" w:rsidRPr="0032387B" w:rsidRDefault="00736CDB" w:rsidP="00CE40C7">
            <w:r w:rsidRPr="0032387B">
              <w:t>-первую</w:t>
            </w:r>
          </w:p>
        </w:tc>
        <w:tc>
          <w:tcPr>
            <w:tcW w:w="2410" w:type="dxa"/>
          </w:tcPr>
          <w:p w:rsidR="00736CDB" w:rsidRPr="0032387B" w:rsidRDefault="00736CDB" w:rsidP="00CE40C7">
            <w:r w:rsidRPr="0032387B">
              <w:t>1</w:t>
            </w:r>
          </w:p>
        </w:tc>
      </w:tr>
      <w:tr w:rsidR="00736CDB" w:rsidRPr="0032387B" w:rsidTr="00CE40C7">
        <w:tc>
          <w:tcPr>
            <w:tcW w:w="3085" w:type="dxa"/>
          </w:tcPr>
          <w:p w:rsidR="00736CDB" w:rsidRPr="0032387B" w:rsidRDefault="00736CDB" w:rsidP="00CE40C7">
            <w:r w:rsidRPr="0032387B">
              <w:t>-соответствие занимаемой должности</w:t>
            </w:r>
          </w:p>
        </w:tc>
        <w:tc>
          <w:tcPr>
            <w:tcW w:w="1700" w:type="dxa"/>
          </w:tcPr>
          <w:p w:rsidR="00736CDB" w:rsidRPr="0032387B" w:rsidRDefault="00736CDB" w:rsidP="00CE40C7">
            <w:pPr>
              <w:rPr>
                <w:lang w:val="ru-RU"/>
              </w:rPr>
            </w:pPr>
            <w:r w:rsidRPr="0032387B">
              <w:rPr>
                <w:lang w:val="ru-RU"/>
              </w:rPr>
              <w:t>6</w:t>
            </w:r>
          </w:p>
        </w:tc>
        <w:tc>
          <w:tcPr>
            <w:tcW w:w="3828" w:type="dxa"/>
          </w:tcPr>
          <w:p w:rsidR="00736CDB" w:rsidRPr="0032387B" w:rsidRDefault="00736CDB" w:rsidP="00CE40C7">
            <w:r w:rsidRPr="0032387B">
              <w:t>-соответствие занимаемой должности</w:t>
            </w:r>
          </w:p>
        </w:tc>
        <w:tc>
          <w:tcPr>
            <w:tcW w:w="2410" w:type="dxa"/>
          </w:tcPr>
          <w:p w:rsidR="00736CDB" w:rsidRPr="0032387B" w:rsidRDefault="00736CDB" w:rsidP="00CE40C7">
            <w:r w:rsidRPr="0032387B">
              <w:t>7</w:t>
            </w:r>
          </w:p>
        </w:tc>
      </w:tr>
      <w:tr w:rsidR="00736CDB" w:rsidRPr="0032387B" w:rsidTr="00CE40C7">
        <w:tc>
          <w:tcPr>
            <w:tcW w:w="3085" w:type="dxa"/>
          </w:tcPr>
          <w:p w:rsidR="00736CDB" w:rsidRPr="0032387B" w:rsidRDefault="00736CDB" w:rsidP="00CE40C7">
            <w:r w:rsidRPr="0032387B">
              <w:t>Имеют почетное звание «Почетный работник общего образования»</w:t>
            </w:r>
          </w:p>
        </w:tc>
        <w:tc>
          <w:tcPr>
            <w:tcW w:w="1700" w:type="dxa"/>
          </w:tcPr>
          <w:p w:rsidR="00736CDB" w:rsidRPr="0032387B" w:rsidRDefault="00736CDB" w:rsidP="00CE40C7">
            <w:r w:rsidRPr="0032387B">
              <w:t>2</w:t>
            </w:r>
          </w:p>
        </w:tc>
        <w:tc>
          <w:tcPr>
            <w:tcW w:w="3828" w:type="dxa"/>
          </w:tcPr>
          <w:p w:rsidR="00736CDB" w:rsidRPr="0032387B" w:rsidRDefault="00736CDB" w:rsidP="00CE40C7">
            <w:r w:rsidRPr="0032387B">
              <w:t>Имеют почетное звание «Почетный работник общего образования»</w:t>
            </w:r>
          </w:p>
        </w:tc>
        <w:tc>
          <w:tcPr>
            <w:tcW w:w="2410" w:type="dxa"/>
          </w:tcPr>
          <w:p w:rsidR="00736CDB" w:rsidRPr="0032387B" w:rsidRDefault="00736CDB" w:rsidP="00CE40C7">
            <w:r w:rsidRPr="0032387B">
              <w:t>1</w:t>
            </w:r>
          </w:p>
        </w:tc>
      </w:tr>
      <w:tr w:rsidR="00736CDB" w:rsidRPr="0032387B" w:rsidTr="00CE40C7">
        <w:tc>
          <w:tcPr>
            <w:tcW w:w="3085" w:type="dxa"/>
          </w:tcPr>
          <w:p w:rsidR="00736CDB" w:rsidRPr="0032387B" w:rsidRDefault="00736CDB" w:rsidP="00CE40C7">
            <w:r w:rsidRPr="0032387B">
              <w:t>«Почетный член Санкт - Петербургского географического общества»</w:t>
            </w:r>
          </w:p>
        </w:tc>
        <w:tc>
          <w:tcPr>
            <w:tcW w:w="1700" w:type="dxa"/>
          </w:tcPr>
          <w:p w:rsidR="00736CDB" w:rsidRPr="0032387B" w:rsidRDefault="00736CDB" w:rsidP="00CE40C7">
            <w:r w:rsidRPr="0032387B">
              <w:t>1</w:t>
            </w:r>
          </w:p>
        </w:tc>
        <w:tc>
          <w:tcPr>
            <w:tcW w:w="3828" w:type="dxa"/>
          </w:tcPr>
          <w:p w:rsidR="00736CDB" w:rsidRPr="0032387B" w:rsidRDefault="00736CDB" w:rsidP="00CE40C7"/>
        </w:tc>
        <w:tc>
          <w:tcPr>
            <w:tcW w:w="2410" w:type="dxa"/>
          </w:tcPr>
          <w:p w:rsidR="00736CDB" w:rsidRPr="0032387B" w:rsidRDefault="00736CDB" w:rsidP="00CE40C7"/>
        </w:tc>
      </w:tr>
      <w:tr w:rsidR="00736CDB" w:rsidRPr="0032387B" w:rsidTr="00CE40C7">
        <w:tc>
          <w:tcPr>
            <w:tcW w:w="3085" w:type="dxa"/>
          </w:tcPr>
          <w:p w:rsidR="00736CDB" w:rsidRPr="0032387B" w:rsidRDefault="00736CDB" w:rsidP="00CE40C7">
            <w:r w:rsidRPr="0032387B">
              <w:t>«Отличник народного просвещения»</w:t>
            </w:r>
          </w:p>
        </w:tc>
        <w:tc>
          <w:tcPr>
            <w:tcW w:w="1700" w:type="dxa"/>
          </w:tcPr>
          <w:p w:rsidR="00736CDB" w:rsidRPr="0032387B" w:rsidRDefault="00736CDB" w:rsidP="00CE40C7">
            <w:r w:rsidRPr="0032387B">
              <w:t>1</w:t>
            </w:r>
          </w:p>
        </w:tc>
        <w:tc>
          <w:tcPr>
            <w:tcW w:w="3828" w:type="dxa"/>
          </w:tcPr>
          <w:p w:rsidR="00736CDB" w:rsidRPr="0032387B" w:rsidRDefault="00736CDB" w:rsidP="00CE40C7">
            <w:r w:rsidRPr="0032387B">
              <w:t>«Отличник народного просвещения»</w:t>
            </w:r>
          </w:p>
        </w:tc>
        <w:tc>
          <w:tcPr>
            <w:tcW w:w="2410" w:type="dxa"/>
          </w:tcPr>
          <w:p w:rsidR="00736CDB" w:rsidRPr="0032387B" w:rsidRDefault="00736CDB" w:rsidP="00CE40C7">
            <w:r w:rsidRPr="0032387B">
              <w:t>1</w:t>
            </w:r>
          </w:p>
        </w:tc>
      </w:tr>
    </w:tbl>
    <w:p w:rsidR="00736CDB" w:rsidRPr="0032387B" w:rsidRDefault="00736CDB" w:rsidP="00BD44E2"/>
    <w:p w:rsidR="00736CDB" w:rsidRPr="0032387B" w:rsidRDefault="00736CDB" w:rsidP="00BD44E2">
      <w:pPr>
        <w:pStyle w:val="Textbodyindent"/>
        <w:spacing w:before="100"/>
        <w:ind w:left="0" w:firstLine="709"/>
        <w:jc w:val="both"/>
      </w:pPr>
      <w:r w:rsidRPr="0032387B">
        <w:rPr>
          <w:lang w:val="ru-RU"/>
        </w:rPr>
        <w:t>Ц</w:t>
      </w:r>
      <w:r w:rsidRPr="0032387B">
        <w:t>ентр в основном укомплектован педагогическими и техническими кадрами. В учреждении не хватает педагогов физкультурно-спортивной и технической направленности. Анализ качественного состава педагогического коллектива показал положительную динамику роста числа педагогов имеющих высшее образование, стабильно средние  показатели профессионального уровня педагогов (квалификация, знаки отличия, почетные звания).</w:t>
      </w:r>
    </w:p>
    <w:p w:rsidR="00736CDB" w:rsidRPr="0032387B" w:rsidRDefault="00736CDB" w:rsidP="00BD44E2">
      <w:pPr>
        <w:pStyle w:val="Standard"/>
      </w:pPr>
      <w:r w:rsidRPr="0032387B">
        <w:t>Приоритеты в кадровом обеспечении повышении квалификации</w:t>
      </w:r>
    </w:p>
    <w:p w:rsidR="00736CDB" w:rsidRPr="0032387B" w:rsidRDefault="00736CDB" w:rsidP="00BD44E2">
      <w:pPr>
        <w:pStyle w:val="Standard"/>
      </w:pPr>
      <w:r w:rsidRPr="0032387B">
        <w:t>-привлечение молодежи с педобразованием для работы в ЦРТДиЮ;</w:t>
      </w:r>
    </w:p>
    <w:p w:rsidR="00736CDB" w:rsidRPr="0032387B" w:rsidRDefault="00736CDB" w:rsidP="00BD44E2">
      <w:pPr>
        <w:pStyle w:val="Standard"/>
      </w:pPr>
      <w:r w:rsidRPr="0032387B">
        <w:t>-повышение квалификации педагогических работников;</w:t>
      </w:r>
    </w:p>
    <w:p w:rsidR="00736CDB" w:rsidRPr="0032387B" w:rsidRDefault="00736CDB" w:rsidP="00BD44E2">
      <w:pPr>
        <w:pStyle w:val="Standard"/>
      </w:pPr>
      <w:r w:rsidRPr="0032387B">
        <w:t>-обучение в педагогических ВУЗах.</w:t>
      </w:r>
    </w:p>
    <w:p w:rsidR="00736CDB" w:rsidRPr="0032387B" w:rsidRDefault="00736CDB" w:rsidP="00BD44E2">
      <w:pPr>
        <w:pStyle w:val="Standard"/>
        <w:autoSpaceDE w:val="0"/>
        <w:spacing w:before="240" w:after="120"/>
      </w:pPr>
      <w:r w:rsidRPr="0032387B">
        <w:rPr>
          <w:b/>
          <w:bCs/>
        </w:rPr>
        <w:t>1</w:t>
      </w:r>
      <w:r w:rsidRPr="0032387B">
        <w:rPr>
          <w:b/>
          <w:bCs/>
          <w:lang w:val="ru-RU"/>
        </w:rPr>
        <w:t>2</w:t>
      </w:r>
      <w:r w:rsidRPr="0032387B">
        <w:rPr>
          <w:b/>
          <w:bCs/>
        </w:rPr>
        <w:t>.3. Ресурсное обеспечение</w:t>
      </w:r>
    </w:p>
    <w:p w:rsidR="00736CDB" w:rsidRPr="0032387B" w:rsidRDefault="00736CDB" w:rsidP="00BD44E2">
      <w:pPr>
        <w:pStyle w:val="Standard"/>
        <w:autoSpaceDE w:val="0"/>
        <w:ind w:firstLine="709"/>
        <w:jc w:val="both"/>
      </w:pPr>
      <w:r w:rsidRPr="0032387B">
        <w:t>Центр имеет 7 учебных кабинетов, хореографический класс, актовый и спортивный залы,  заключены договоры с другими образовательными учреждениями поселка об использовании помещений для занятий дополнительным образованием.  ЦРТДиЮ располагает всем необходимым учебным оборудованием.</w:t>
      </w:r>
    </w:p>
    <w:p w:rsidR="00736CDB" w:rsidRPr="0032387B" w:rsidRDefault="00736CDB" w:rsidP="00BD44E2">
      <w:pPr>
        <w:pStyle w:val="Standard"/>
        <w:jc w:val="both"/>
        <w:rPr>
          <w:b/>
          <w:bCs/>
          <w:lang w:val="ru-RU"/>
        </w:rPr>
      </w:pPr>
    </w:p>
    <w:p w:rsidR="00736CDB" w:rsidRPr="0032387B" w:rsidRDefault="00736CDB" w:rsidP="00BD44E2">
      <w:pPr>
        <w:pStyle w:val="Standard"/>
        <w:jc w:val="both"/>
        <w:rPr>
          <w:b/>
          <w:bCs/>
        </w:rPr>
      </w:pPr>
      <w:r w:rsidRPr="0032387B">
        <w:rPr>
          <w:b/>
          <w:bCs/>
        </w:rPr>
        <w:t>1</w:t>
      </w:r>
      <w:r w:rsidRPr="0032387B">
        <w:rPr>
          <w:b/>
          <w:bCs/>
          <w:lang w:val="ru-RU"/>
        </w:rPr>
        <w:t>2</w:t>
      </w:r>
      <w:r w:rsidRPr="0032387B">
        <w:rPr>
          <w:b/>
          <w:bCs/>
        </w:rPr>
        <w:t>.4 Финансирование</w:t>
      </w:r>
    </w:p>
    <w:p w:rsidR="00736CDB" w:rsidRPr="0032387B" w:rsidRDefault="00736CDB" w:rsidP="00BD44E2">
      <w:pPr>
        <w:pStyle w:val="Standard"/>
        <w:tabs>
          <w:tab w:val="left" w:pos="2700"/>
        </w:tabs>
        <w:ind w:firstLine="709"/>
        <w:jc w:val="both"/>
      </w:pPr>
      <w:r w:rsidRPr="0032387B">
        <w:tab/>
      </w:r>
    </w:p>
    <w:p w:rsidR="00736CDB" w:rsidRPr="0087741F" w:rsidRDefault="00736CDB" w:rsidP="00BD44E2">
      <w:pPr>
        <w:pStyle w:val="Standard"/>
        <w:ind w:firstLine="709"/>
        <w:jc w:val="both"/>
        <w:rPr>
          <w:lang w:val="ru-RU"/>
        </w:rPr>
      </w:pPr>
      <w:r w:rsidRPr="0032387B">
        <w:t>Центр самостоятельно осуществляет финансово-хозяйственную деятельность в порядке, установленном законодательст</w:t>
      </w:r>
      <w:r>
        <w:t>вом Российской Федерации</w:t>
      </w:r>
      <w:r>
        <w:rPr>
          <w:lang w:val="ru-RU"/>
        </w:rPr>
        <w:t>. Для финансово-хозяйственного обслуживания заключен договор с МКУ ЦБО.</w:t>
      </w:r>
      <w:r w:rsidRPr="0032387B">
        <w:t xml:space="preserve"> В </w:t>
      </w:r>
      <w:r>
        <w:rPr>
          <w:lang w:val="ru-RU"/>
        </w:rPr>
        <w:t>плане финансово-хозяйственной деятельности</w:t>
      </w:r>
      <w:r w:rsidRPr="0032387B">
        <w:t xml:space="preserve"> ЦРТДиЮ отражаются все доходы, получаемые как из бюджетных фондов, так и </w:t>
      </w:r>
      <w:r>
        <w:rPr>
          <w:lang w:val="ru-RU"/>
        </w:rPr>
        <w:t>привлеченные средства</w:t>
      </w:r>
      <w:r w:rsidRPr="0032387B">
        <w:t>. Центр развития творчества детей и юношества  является юридическим лицом. Введена и функционирует новая система оплаты труда для педагогов и всех сотрудников. Задачами  внебюджетной деятельности  являются разработка и обоснование способов рационального расходования бюджетных и внебюджетных средств, эффективного использования материальной базы и имущества</w:t>
      </w:r>
      <w:r>
        <w:rPr>
          <w:lang w:val="ru-RU"/>
        </w:rPr>
        <w:t>.</w:t>
      </w:r>
      <w:r w:rsidRPr="0032387B">
        <w:t xml:space="preserve">  </w:t>
      </w:r>
      <w:r>
        <w:rPr>
          <w:lang w:val="ru-RU"/>
        </w:rPr>
        <w:t xml:space="preserve"> </w:t>
      </w:r>
      <w:r w:rsidRPr="0032387B">
        <w:t xml:space="preserve"> </w:t>
      </w:r>
      <w:r>
        <w:rPr>
          <w:lang w:val="ru-RU"/>
        </w:rPr>
        <w:t xml:space="preserve"> </w:t>
      </w:r>
    </w:p>
    <w:p w:rsidR="00736CDB" w:rsidRDefault="00736CDB" w:rsidP="0087741F">
      <w:pPr>
        <w:jc w:val="both"/>
        <w:rPr>
          <w:lang w:val="ru-RU"/>
        </w:rPr>
      </w:pPr>
      <w:r>
        <w:t xml:space="preserve">В 2017 году на выполнение муниципального задания выделено из районного бюджета было выделено </w:t>
      </w:r>
    </w:p>
    <w:p w:rsidR="00736CDB" w:rsidRDefault="00736CDB" w:rsidP="0087741F">
      <w:pPr>
        <w:jc w:val="both"/>
      </w:pPr>
      <w:r>
        <w:t xml:space="preserve">27 089 264, 23 рублей и  </w:t>
      </w:r>
      <w:r>
        <w:rPr>
          <w:lang w:val="ru-RU"/>
        </w:rPr>
        <w:t xml:space="preserve">целевые средства </w:t>
      </w:r>
      <w:r>
        <w:t xml:space="preserve"> 627 441.19  – эти финансы распределяются по трем направлениям расходов: налоги, коммунальные услуги, заработная плата сотрудников</w:t>
      </w:r>
      <w:r>
        <w:rPr>
          <w:lang w:val="ru-RU"/>
        </w:rPr>
        <w:t>, проезд в отпуск, обеспечение условий безопасности учреждения.</w:t>
      </w:r>
      <w:r>
        <w:t xml:space="preserve">. </w:t>
      </w:r>
      <w:r w:rsidRPr="00111C7F">
        <w:t>Муниципальное задание   выполнено</w:t>
      </w:r>
      <w:r>
        <w:t xml:space="preserve"> полностью</w:t>
      </w:r>
      <w:r w:rsidRPr="00111C7F">
        <w:t xml:space="preserve">.   </w:t>
      </w:r>
    </w:p>
    <w:p w:rsidR="00736CDB" w:rsidRPr="00703F3C" w:rsidRDefault="00736CDB" w:rsidP="0087741F">
      <w:pPr>
        <w:jc w:val="both"/>
      </w:pPr>
      <w:r w:rsidRPr="00703F3C">
        <w:t>В 2017 году привлечено всего 824 411.00 рублей. Из них:</w:t>
      </w:r>
    </w:p>
    <w:p w:rsidR="00736CDB" w:rsidRPr="00703F3C" w:rsidRDefault="00736CDB" w:rsidP="0087741F">
      <w:pPr>
        <w:jc w:val="both"/>
      </w:pPr>
      <w:r w:rsidRPr="00703F3C">
        <w:t>- 43</w:t>
      </w:r>
      <w:r>
        <w:t>2</w:t>
      </w:r>
      <w:r w:rsidRPr="00703F3C">
        <w:t> </w:t>
      </w:r>
      <w:r>
        <w:t>9</w:t>
      </w:r>
      <w:r w:rsidRPr="00703F3C">
        <w:t>39 руб – добровольных пожертвований  получено от граждан (средства потрачены на спортинвентарь, стройматериалы, канцтовары, шкаф книжный, камеры видеонаблюдения, оплата Интернета, оплата штрафов, оплата утилизации ртутьсодержащих отходов</w:t>
      </w:r>
      <w:r>
        <w:t>);</w:t>
      </w:r>
    </w:p>
    <w:p w:rsidR="00736CDB" w:rsidRPr="00703F3C" w:rsidRDefault="00736CDB" w:rsidP="0087741F">
      <w:pPr>
        <w:jc w:val="both"/>
      </w:pPr>
      <w:r w:rsidRPr="00703F3C">
        <w:t xml:space="preserve">- 50 000 руб – получено от администрации городского поселения Чегдомын за проведение мероприятия  (средства потрачены на призы, костюмы, приобретение реквизита); </w:t>
      </w:r>
    </w:p>
    <w:p w:rsidR="00736CDB" w:rsidRPr="00703F3C" w:rsidRDefault="00736CDB" w:rsidP="0087741F">
      <w:pPr>
        <w:jc w:val="both"/>
      </w:pPr>
      <w:r w:rsidRPr="00703F3C">
        <w:t xml:space="preserve">- 341 </w:t>
      </w:r>
      <w:r>
        <w:t>4</w:t>
      </w:r>
      <w:r w:rsidRPr="00703F3C">
        <w:t xml:space="preserve">72 руб -  летний оздоровительный лагерь «Солнышко» (средства потрачены на заработную плату работников, налоги, питание и хозрасходы).        </w:t>
      </w:r>
    </w:p>
    <w:p w:rsidR="00736CDB" w:rsidRPr="00F80E3D" w:rsidRDefault="00736CDB" w:rsidP="0087741F">
      <w:pPr>
        <w:jc w:val="both"/>
      </w:pPr>
      <w:r>
        <w:t xml:space="preserve"> </w:t>
      </w:r>
      <w:r w:rsidRPr="00F80E3D">
        <w:t>Через  акты добровольных пожертвований на материальные запасы 54 982.56 рублей переданы – это грамоты, дипломы, расходные материалы для объединений ДПИ, канцелярские товары, акустическая система для кафе;</w:t>
      </w:r>
    </w:p>
    <w:p w:rsidR="00736CDB" w:rsidRPr="0087741F" w:rsidRDefault="00736CDB" w:rsidP="0087741F">
      <w:pPr>
        <w:pStyle w:val="Standard"/>
        <w:spacing w:after="120"/>
        <w:jc w:val="both"/>
        <w:rPr>
          <w:b/>
          <w:bCs/>
        </w:rPr>
      </w:pPr>
    </w:p>
    <w:p w:rsidR="00736CDB" w:rsidRDefault="00736CDB" w:rsidP="00BD44E2">
      <w:pPr>
        <w:pStyle w:val="Standard"/>
        <w:spacing w:after="120"/>
        <w:rPr>
          <w:b/>
          <w:bCs/>
          <w:lang w:val="ru-RU"/>
        </w:rPr>
      </w:pPr>
    </w:p>
    <w:p w:rsidR="00736CDB" w:rsidRPr="0032387B" w:rsidRDefault="00736CDB" w:rsidP="00BD44E2">
      <w:pPr>
        <w:pStyle w:val="Standard"/>
        <w:spacing w:after="120"/>
        <w:rPr>
          <w:b/>
          <w:bCs/>
          <w:lang w:val="ru-RU"/>
        </w:rPr>
      </w:pPr>
      <w:r w:rsidRPr="0032387B">
        <w:rPr>
          <w:b/>
          <w:bCs/>
        </w:rPr>
        <w:t>1</w:t>
      </w:r>
      <w:r w:rsidRPr="0032387B">
        <w:rPr>
          <w:b/>
          <w:bCs/>
          <w:lang w:val="ru-RU"/>
        </w:rPr>
        <w:t>2</w:t>
      </w:r>
      <w:r w:rsidRPr="0032387B">
        <w:rPr>
          <w:b/>
          <w:bCs/>
        </w:rPr>
        <w:t>.5.  Создание условий по обеспечению безопасности</w:t>
      </w:r>
    </w:p>
    <w:p w:rsidR="00736CDB" w:rsidRPr="0032387B" w:rsidRDefault="00736CDB" w:rsidP="00BD44E2">
      <w:pPr>
        <w:pStyle w:val="Standard"/>
        <w:ind w:firstLine="709"/>
        <w:jc w:val="both"/>
      </w:pPr>
      <w:r w:rsidRPr="0032387B">
        <w:t>Для обеспечения  безопасных условий в образовательном учреждении организована  работа вахты. Педагогическим коллективом Центра проводится последовательная работа по организации безопасного пребывания обучающихся. Площади учебных кабинетов и их санитарно – гигиенические требования соответствуют нормативно-правовой базе безопасности образовательного пространства.  В 201</w:t>
      </w:r>
      <w:r w:rsidRPr="0032387B">
        <w:rPr>
          <w:lang w:val="ru-RU"/>
        </w:rPr>
        <w:t>6</w:t>
      </w:r>
      <w:r w:rsidRPr="0032387B">
        <w:t xml:space="preserve"> году проведен </w:t>
      </w:r>
      <w:r w:rsidRPr="0032387B">
        <w:rPr>
          <w:lang w:val="ru-RU"/>
        </w:rPr>
        <w:t xml:space="preserve">косметический </w:t>
      </w:r>
      <w:r w:rsidRPr="0032387B">
        <w:t xml:space="preserve"> ремонт помещени</w:t>
      </w:r>
      <w:r w:rsidRPr="0032387B">
        <w:rPr>
          <w:lang w:val="ru-RU"/>
        </w:rPr>
        <w:t>й</w:t>
      </w:r>
      <w:r w:rsidRPr="0032387B">
        <w:t xml:space="preserve"> ЦРТДиЮ</w:t>
      </w:r>
      <w:r w:rsidRPr="0032387B">
        <w:rPr>
          <w:lang w:val="ru-RU"/>
        </w:rPr>
        <w:t xml:space="preserve"> и частичный ремонт кровли</w:t>
      </w:r>
      <w:r w:rsidRPr="0032387B">
        <w:t>.  Ежедневно контролируется санитарное состояние учреждения. Не отмечались также нарушения систем жизнеобеспечения: отопления; водоснабжения; канализации.  Установлена  автоматическая пожарная сигнализация.</w:t>
      </w:r>
    </w:p>
    <w:p w:rsidR="00736CDB" w:rsidRPr="0032387B" w:rsidRDefault="00736CDB" w:rsidP="00BD44E2">
      <w:pPr>
        <w:pStyle w:val="Standard"/>
        <w:ind w:firstLine="709"/>
        <w:jc w:val="both"/>
      </w:pPr>
      <w:r w:rsidRPr="0032387B">
        <w:t>Усилена антитеррористическая работа, пропаганда пожарной безопасности, изучение правил дорожного движения, действий населения при чрезвычайных ситуациях природного и техногенного характера. Оформлены информационные стенды по этим разделам. Проводятся вводные и повторные инструктажи по техники безопасности в кабинетах и спортивном зале.</w:t>
      </w:r>
    </w:p>
    <w:p w:rsidR="00736CDB" w:rsidRPr="0032387B" w:rsidRDefault="00736CDB" w:rsidP="00BD44E2">
      <w:pPr>
        <w:pStyle w:val="Standard"/>
        <w:ind w:firstLine="709"/>
        <w:jc w:val="both"/>
      </w:pPr>
      <w:r w:rsidRPr="0032387B">
        <w:rPr>
          <w:spacing w:val="1"/>
        </w:rPr>
        <w:t xml:space="preserve"> В ЦРТДиЮ разработан и реализуется </w:t>
      </w:r>
      <w:r w:rsidRPr="0032387B">
        <w:t xml:space="preserve">комплекс мероприятий по созданию безопасных условий для жизни и здоровья учащихся в </w:t>
      </w:r>
      <w:r w:rsidRPr="0032387B">
        <w:rPr>
          <w:spacing w:val="1"/>
        </w:rPr>
        <w:t xml:space="preserve">образовательном учреждении и усилению роли лицея по формированию культуры </w:t>
      </w:r>
      <w:r w:rsidRPr="0032387B">
        <w:t>безопасности в образовательной среде.</w:t>
      </w:r>
    </w:p>
    <w:p w:rsidR="00736CDB" w:rsidRPr="0032387B" w:rsidRDefault="00736CDB" w:rsidP="00BD44E2">
      <w:pPr>
        <w:pStyle w:val="Standard"/>
        <w:shd w:val="clear" w:color="auto" w:fill="FFFFFF"/>
        <w:ind w:firstLine="709"/>
        <w:jc w:val="both"/>
      </w:pPr>
      <w:r w:rsidRPr="0032387B">
        <w:t xml:space="preserve">Ежегодно подготовка образовательного </w:t>
      </w:r>
      <w:r w:rsidRPr="0032387B">
        <w:rPr>
          <w:spacing w:val="1"/>
        </w:rPr>
        <w:t>учреждения к новому учебному году осуществляется с учётом требований Роспотребнадзора и Госпожнадзора. При подготовке к 201</w:t>
      </w:r>
      <w:r w:rsidRPr="0032387B">
        <w:rPr>
          <w:spacing w:val="1"/>
          <w:lang w:val="ru-RU"/>
        </w:rPr>
        <w:t>6</w:t>
      </w:r>
      <w:r w:rsidRPr="0032387B">
        <w:rPr>
          <w:spacing w:val="1"/>
        </w:rPr>
        <w:t>-201</w:t>
      </w:r>
      <w:r w:rsidRPr="0032387B">
        <w:rPr>
          <w:spacing w:val="1"/>
          <w:lang w:val="ru-RU"/>
        </w:rPr>
        <w:t>7</w:t>
      </w:r>
      <w:r w:rsidRPr="0032387B">
        <w:rPr>
          <w:spacing w:val="1"/>
        </w:rPr>
        <w:t xml:space="preserve"> учебному году было выполнены  все требования  предписания </w:t>
      </w:r>
      <w:r w:rsidRPr="0032387B">
        <w:rPr>
          <w:spacing w:val="-1"/>
        </w:rPr>
        <w:t xml:space="preserve">  по улучшению санитарно-гигиенических условий и условий пожарной безопасности  здания ЦРТДиЮ.  </w:t>
      </w:r>
    </w:p>
    <w:p w:rsidR="00736CDB" w:rsidRPr="0032387B" w:rsidRDefault="00736CDB" w:rsidP="00BD44E2">
      <w:pPr>
        <w:pStyle w:val="Standard"/>
        <w:shd w:val="clear" w:color="auto" w:fill="FFFFFF"/>
        <w:ind w:firstLine="709"/>
        <w:jc w:val="both"/>
      </w:pPr>
      <w:r w:rsidRPr="0032387B">
        <w:rPr>
          <w:spacing w:val="1"/>
        </w:rPr>
        <w:t xml:space="preserve">Администрация   ежегодно в соответствии с планом мероприятий решает </w:t>
      </w:r>
      <w:r w:rsidRPr="0032387B">
        <w:t>вопросы, связанные с обеспечением пожарной безопасности. В соответствии с предписанием Государственного пожарного надзора при подготовке учреждения  к началу 2015-2016 учебного года было выполнены все требования:</w:t>
      </w:r>
    </w:p>
    <w:p w:rsidR="00736CDB" w:rsidRPr="0032387B" w:rsidRDefault="00736CDB" w:rsidP="001B6EDF">
      <w:pPr>
        <w:pStyle w:val="ListParagraph"/>
        <w:numPr>
          <w:ilvl w:val="0"/>
          <w:numId w:val="63"/>
        </w:numPr>
        <w:shd w:val="clear" w:color="auto" w:fill="FFFFFF"/>
        <w:tabs>
          <w:tab w:val="left" w:pos="284"/>
        </w:tabs>
        <w:autoSpaceDE w:val="0"/>
        <w:ind w:left="284" w:right="-1" w:hanging="284"/>
        <w:jc w:val="both"/>
      </w:pPr>
      <w:r w:rsidRPr="0032387B">
        <w:t xml:space="preserve">помещения оборудованы   </w:t>
      </w:r>
      <w:r w:rsidRPr="0032387B">
        <w:rPr>
          <w:spacing w:val="1"/>
        </w:rPr>
        <w:t>необходимыми первичными средствами пожаротушения</w:t>
      </w:r>
      <w:r w:rsidRPr="0032387B">
        <w:rPr>
          <w:spacing w:val="1"/>
          <w:lang w:val="ru-RU"/>
        </w:rPr>
        <w:t>;</w:t>
      </w:r>
    </w:p>
    <w:p w:rsidR="00736CDB" w:rsidRPr="0032387B" w:rsidRDefault="00736CDB" w:rsidP="00BD44E2">
      <w:pPr>
        <w:shd w:val="clear" w:color="auto" w:fill="FFFFFF"/>
        <w:tabs>
          <w:tab w:val="left" w:pos="1445"/>
        </w:tabs>
        <w:autoSpaceDE w:val="0"/>
        <w:ind w:left="284" w:right="-1" w:hanging="284"/>
        <w:jc w:val="both"/>
      </w:pPr>
    </w:p>
    <w:p w:rsidR="00736CDB" w:rsidRPr="0032387B" w:rsidRDefault="00736CDB" w:rsidP="001B6EDF">
      <w:pPr>
        <w:pStyle w:val="ListParagraph"/>
        <w:numPr>
          <w:ilvl w:val="0"/>
          <w:numId w:val="63"/>
        </w:numPr>
        <w:shd w:val="clear" w:color="auto" w:fill="FFFFFF"/>
        <w:tabs>
          <w:tab w:val="left" w:pos="284"/>
        </w:tabs>
        <w:autoSpaceDE w:val="0"/>
        <w:ind w:left="284" w:hanging="284"/>
        <w:jc w:val="both"/>
      </w:pPr>
      <w:r w:rsidRPr="0032387B">
        <w:t>была проведена квалифицированная ревизия электрооборудования;</w:t>
      </w:r>
    </w:p>
    <w:p w:rsidR="00736CDB" w:rsidRPr="0032387B" w:rsidRDefault="00736CDB" w:rsidP="001B6EDF">
      <w:pPr>
        <w:pStyle w:val="ListParagraph"/>
        <w:numPr>
          <w:ilvl w:val="0"/>
          <w:numId w:val="63"/>
        </w:numPr>
        <w:shd w:val="clear" w:color="auto" w:fill="FFFFFF"/>
        <w:tabs>
          <w:tab w:val="left" w:pos="284"/>
        </w:tabs>
        <w:autoSpaceDE w:val="0"/>
        <w:ind w:left="284" w:hanging="284"/>
        <w:jc w:val="both"/>
        <w:rPr>
          <w:spacing w:val="1"/>
        </w:rPr>
      </w:pPr>
      <w:r w:rsidRPr="0032387B">
        <w:rPr>
          <w:spacing w:val="1"/>
        </w:rPr>
        <w:t>покрытие стен в учебных кабинетах заменено на соответствующее СанПиН 2.4.4.1251-03;</w:t>
      </w:r>
    </w:p>
    <w:p w:rsidR="00736CDB" w:rsidRPr="0032387B" w:rsidRDefault="00736CDB" w:rsidP="001B6EDF">
      <w:pPr>
        <w:pStyle w:val="ListParagraph"/>
        <w:numPr>
          <w:ilvl w:val="0"/>
          <w:numId w:val="63"/>
        </w:numPr>
        <w:shd w:val="clear" w:color="auto" w:fill="FFFFFF"/>
        <w:tabs>
          <w:tab w:val="left" w:pos="284"/>
        </w:tabs>
        <w:autoSpaceDE w:val="0"/>
        <w:ind w:left="284" w:hanging="284"/>
        <w:jc w:val="both"/>
      </w:pPr>
      <w:r w:rsidRPr="0032387B">
        <w:t>отремонтированы санузлы для мальчиков и девочек.</w:t>
      </w:r>
    </w:p>
    <w:p w:rsidR="00736CDB" w:rsidRPr="0032387B" w:rsidRDefault="00736CDB" w:rsidP="00BD44E2">
      <w:pPr>
        <w:pStyle w:val="Standard"/>
        <w:shd w:val="clear" w:color="auto" w:fill="FFFFFF"/>
        <w:ind w:firstLine="709"/>
        <w:jc w:val="both"/>
      </w:pPr>
      <w:r w:rsidRPr="0032387B">
        <w:t xml:space="preserve">В настоящее время ЦРТДиЮ оснащен пожарно-охранной сигнализацией, необходимыми </w:t>
      </w:r>
      <w:r w:rsidRPr="0032387B">
        <w:rPr>
          <w:spacing w:val="1"/>
        </w:rPr>
        <w:t>средствами пожаротушения в полном объёме. Установлена «Тревожная кнопка». Созданы условия для обеспечения безопасной эвакуации, уголки пожарной безопасности на этажах. С целью формирования у обучающихся и педагогов навыков поведения в случае возникновения пожара в лицее  два раза в год проводятся  тренировочные эвакуации и отработка действий при эвакуации.</w:t>
      </w:r>
    </w:p>
    <w:p w:rsidR="00736CDB" w:rsidRPr="0032387B" w:rsidRDefault="00736CDB" w:rsidP="00BD44E2">
      <w:pPr>
        <w:pStyle w:val="Standard"/>
        <w:spacing w:after="120"/>
        <w:rPr>
          <w:b/>
          <w:bCs/>
        </w:rPr>
      </w:pPr>
    </w:p>
    <w:p w:rsidR="00736CDB" w:rsidRPr="0032387B" w:rsidRDefault="00736CDB" w:rsidP="00BD44E2">
      <w:pPr>
        <w:pStyle w:val="Standard"/>
        <w:shd w:val="clear" w:color="auto" w:fill="FFFFFF"/>
        <w:spacing w:before="240"/>
        <w:ind w:left="360" w:hanging="360"/>
        <w:jc w:val="both"/>
        <w:rPr>
          <w:b/>
          <w:bCs/>
          <w:spacing w:val="1"/>
        </w:rPr>
      </w:pPr>
      <w:r w:rsidRPr="0032387B">
        <w:rPr>
          <w:b/>
          <w:bCs/>
          <w:spacing w:val="1"/>
        </w:rPr>
        <w:t>1</w:t>
      </w:r>
      <w:r w:rsidRPr="0032387B">
        <w:rPr>
          <w:b/>
          <w:bCs/>
          <w:spacing w:val="1"/>
          <w:lang w:val="ru-RU"/>
        </w:rPr>
        <w:t>2</w:t>
      </w:r>
      <w:r w:rsidRPr="0032387B">
        <w:rPr>
          <w:b/>
          <w:bCs/>
          <w:spacing w:val="1"/>
        </w:rPr>
        <w:t>.6.  Обеспечение безопасности при возникновении экстремальных ситуаций</w:t>
      </w:r>
    </w:p>
    <w:p w:rsidR="00736CDB" w:rsidRPr="0032387B" w:rsidRDefault="00736CDB" w:rsidP="00BD44E2">
      <w:pPr>
        <w:pStyle w:val="Standard"/>
        <w:shd w:val="clear" w:color="auto" w:fill="FFFFFF"/>
        <w:spacing w:before="120"/>
        <w:ind w:left="45" w:firstLine="709"/>
        <w:jc w:val="both"/>
      </w:pPr>
      <w:r w:rsidRPr="0032387B">
        <w:t xml:space="preserve">Администрацией Центра развития творчества детей и юношества  </w:t>
      </w:r>
      <w:r w:rsidRPr="0032387B">
        <w:rPr>
          <w:spacing w:val="1"/>
        </w:rPr>
        <w:t xml:space="preserve">разработан план мероприятий, направленных на предупреждение террористических актов в образовательном учреждении. </w:t>
      </w:r>
      <w:r w:rsidRPr="0032387B">
        <w:rPr>
          <w:spacing w:val="-1"/>
        </w:rPr>
        <w:t xml:space="preserve">Организовано ежедневное дежурство администрации, </w:t>
      </w:r>
      <w:r w:rsidRPr="0032387B">
        <w:t>обеспечивающее контроль за состоянием оперативной обстановки в учреждении, круглосуточное дежурство на входе в Центр.</w:t>
      </w:r>
    </w:p>
    <w:p w:rsidR="00736CDB" w:rsidRPr="0032387B" w:rsidRDefault="00736CDB" w:rsidP="00BD44E2">
      <w:pPr>
        <w:pStyle w:val="Standard"/>
        <w:shd w:val="clear" w:color="auto" w:fill="FFFFFF"/>
        <w:ind w:firstLine="709"/>
        <w:jc w:val="both"/>
      </w:pPr>
      <w:r w:rsidRPr="0032387B">
        <w:rPr>
          <w:spacing w:val="-1"/>
        </w:rPr>
        <w:t xml:space="preserve">В рамках просветительской работы с учащимися регулярно проводятся беседы о правилах </w:t>
      </w:r>
      <w:r w:rsidRPr="0032387B">
        <w:t>поведения при возникновении чрезвычайных ситуаций техногенного характера и угрозе терроризма.</w:t>
      </w:r>
    </w:p>
    <w:p w:rsidR="00736CDB" w:rsidRPr="0032387B" w:rsidRDefault="00736CDB" w:rsidP="00BD44E2">
      <w:pPr>
        <w:pStyle w:val="Standard"/>
        <w:autoSpaceDE w:val="0"/>
        <w:ind w:firstLine="709"/>
      </w:pPr>
    </w:p>
    <w:p w:rsidR="00736CDB" w:rsidRPr="0032387B" w:rsidRDefault="00736CDB" w:rsidP="00BD44E2">
      <w:pPr>
        <w:pStyle w:val="Standard"/>
        <w:jc w:val="center"/>
      </w:pPr>
      <w:r>
        <w:rPr>
          <w:noProof/>
          <w:lang w:val="ru-RU"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9" o:spid="_x0000_s1079" type="#_x0000_t34" style="position:absolute;left:0;text-align:left;margin-left:608.4pt;margin-top:55.15pt;width:138.65pt;height:.1pt;rotation:180;flip:y;z-index:251666944;visibility:visible" adj="10796" strokeweight=".26mm">
            <v:stroke endarrow="open"/>
            <w10:anchorlock/>
          </v:shape>
        </w:pict>
      </w:r>
      <w:r w:rsidRPr="0032387B">
        <w:rPr>
          <w:b/>
          <w:bCs/>
          <w:lang w:val="en-US"/>
        </w:rPr>
        <w:t>XIII</w:t>
      </w:r>
      <w:r w:rsidRPr="0032387B">
        <w:rPr>
          <w:b/>
          <w:bCs/>
        </w:rPr>
        <w:t>. Работа с семьей и общественностью</w:t>
      </w:r>
    </w:p>
    <w:p w:rsidR="00736CDB" w:rsidRPr="0032387B" w:rsidRDefault="00736CDB" w:rsidP="00BD44E2">
      <w:pPr>
        <w:pStyle w:val="Standard"/>
        <w:ind w:firstLine="540"/>
        <w:jc w:val="both"/>
        <w:rPr>
          <w:b/>
          <w:bCs/>
        </w:rPr>
      </w:pPr>
    </w:p>
    <w:p w:rsidR="00736CDB" w:rsidRPr="0032387B" w:rsidRDefault="00736CDB" w:rsidP="00BD44E2">
      <w:pPr>
        <w:pStyle w:val="Standard"/>
        <w:ind w:firstLine="540"/>
        <w:jc w:val="both"/>
      </w:pPr>
      <w:r w:rsidRPr="0032387B">
        <w:t>В работе с родителями в Центре накоплен определенный опыт работы:</w:t>
      </w:r>
    </w:p>
    <w:p w:rsidR="00736CDB" w:rsidRPr="0032387B" w:rsidRDefault="00736CDB" w:rsidP="00BD44E2">
      <w:pPr>
        <w:pStyle w:val="Standard"/>
        <w:numPr>
          <w:ilvl w:val="0"/>
          <w:numId w:val="33"/>
        </w:numPr>
        <w:tabs>
          <w:tab w:val="left" w:pos="426"/>
        </w:tabs>
        <w:jc w:val="both"/>
        <w:textAlignment w:val="auto"/>
      </w:pPr>
      <w:r w:rsidRPr="0032387B">
        <w:t>на индивидуальном уровне - беседа, выбор образовательного маршрута для ребенка;</w:t>
      </w:r>
    </w:p>
    <w:p w:rsidR="00736CDB" w:rsidRPr="0032387B" w:rsidRDefault="00736CDB" w:rsidP="00BD44E2">
      <w:pPr>
        <w:pStyle w:val="Standard"/>
        <w:numPr>
          <w:ilvl w:val="0"/>
          <w:numId w:val="33"/>
        </w:numPr>
        <w:tabs>
          <w:tab w:val="left" w:pos="426"/>
        </w:tabs>
        <w:jc w:val="both"/>
        <w:textAlignment w:val="auto"/>
      </w:pPr>
      <w:r w:rsidRPr="0032387B">
        <w:t>на уровне образовательного объединения - создание родительского актива, привлечение родителей к участию в различных мероприятиях, благотворительная деятельность;</w:t>
      </w:r>
    </w:p>
    <w:p w:rsidR="00736CDB" w:rsidRPr="0032387B" w:rsidRDefault="00736CDB" w:rsidP="00BD44E2">
      <w:pPr>
        <w:pStyle w:val="Standard"/>
        <w:numPr>
          <w:ilvl w:val="0"/>
          <w:numId w:val="33"/>
        </w:numPr>
        <w:tabs>
          <w:tab w:val="left" w:pos="426"/>
        </w:tabs>
        <w:jc w:val="both"/>
        <w:textAlignment w:val="auto"/>
      </w:pPr>
      <w:r w:rsidRPr="0032387B">
        <w:t>на уровне направленности – демонстрация родителям практических умений воспитанников в выбранной ими деятельности (выставки, конкурсы, соревнования, концерты);</w:t>
      </w:r>
    </w:p>
    <w:p w:rsidR="00736CDB" w:rsidRPr="0032387B" w:rsidRDefault="00736CDB" w:rsidP="00BD44E2">
      <w:pPr>
        <w:pStyle w:val="Standard"/>
        <w:numPr>
          <w:ilvl w:val="0"/>
          <w:numId w:val="33"/>
        </w:numPr>
        <w:tabs>
          <w:tab w:val="left" w:pos="426"/>
        </w:tabs>
        <w:jc w:val="both"/>
        <w:textAlignment w:val="auto"/>
      </w:pPr>
      <w:r w:rsidRPr="0032387B">
        <w:t>на уровне Центра – вовлечение родителей в управление учреждением через Совет Центра, участие их в педагогических советах, совместные праздники «Открытие Центра» (15 сентября), «День Матери» (ноябрь), благотворительная помощь со стороны родителей в создании и укреплении материальной базы объединений и организация творческих командировок детей и коллективов.</w:t>
      </w:r>
    </w:p>
    <w:p w:rsidR="00736CDB" w:rsidRPr="0032387B" w:rsidRDefault="00736CDB" w:rsidP="00BD44E2">
      <w:pPr>
        <w:pStyle w:val="Standard"/>
        <w:tabs>
          <w:tab w:val="left" w:pos="426"/>
        </w:tabs>
        <w:ind w:firstLine="540"/>
        <w:jc w:val="both"/>
      </w:pPr>
      <w:r w:rsidRPr="0032387B">
        <w:t>Задачи взаимодействия педагогического коллектива с родителями:</w:t>
      </w:r>
    </w:p>
    <w:p w:rsidR="00736CDB" w:rsidRPr="0032387B" w:rsidRDefault="00736CDB" w:rsidP="00BD44E2">
      <w:pPr>
        <w:pStyle w:val="ListParagraph"/>
        <w:numPr>
          <w:ilvl w:val="0"/>
          <w:numId w:val="34"/>
        </w:numPr>
        <w:tabs>
          <w:tab w:val="left" w:pos="426"/>
        </w:tabs>
        <w:jc w:val="both"/>
        <w:textAlignment w:val="auto"/>
      </w:pPr>
      <w:r w:rsidRPr="0032387B">
        <w:t>использовать эффективные формы сотрудничества с родителями, вовлечь их в совместную с детьми творческую, социально значимую деятельность, направленную на повышение их активности;</w:t>
      </w:r>
    </w:p>
    <w:p w:rsidR="00736CDB" w:rsidRPr="0032387B" w:rsidRDefault="00736CDB" w:rsidP="00BD44E2">
      <w:pPr>
        <w:pStyle w:val="ListParagraph"/>
        <w:numPr>
          <w:ilvl w:val="0"/>
          <w:numId w:val="35"/>
        </w:numPr>
        <w:tabs>
          <w:tab w:val="left" w:pos="426"/>
        </w:tabs>
        <w:jc w:val="both"/>
        <w:textAlignment w:val="auto"/>
      </w:pPr>
      <w:r w:rsidRPr="0032387B">
        <w:t>наладить взаимодействие администрации Центра с родителями членами Совета Центра и родительским активом объединений.</w:t>
      </w:r>
    </w:p>
    <w:p w:rsidR="00736CDB" w:rsidRPr="0032387B" w:rsidRDefault="00736CDB" w:rsidP="00BD44E2">
      <w:pPr>
        <w:pStyle w:val="Standard"/>
        <w:ind w:firstLine="540"/>
        <w:jc w:val="both"/>
      </w:pPr>
      <w:r w:rsidRPr="0032387B">
        <w:t>Педагогическое взаимодействие с родителями направлено на создание условий для саморазвития, самоопределения и самореализации ребенка, что в полной мере отражает Декларация прав ребенка, Устав Центра.</w:t>
      </w:r>
    </w:p>
    <w:p w:rsidR="00736CDB" w:rsidRPr="0032387B" w:rsidRDefault="00736CDB" w:rsidP="00BD44E2">
      <w:pPr>
        <w:pStyle w:val="Standard"/>
        <w:ind w:firstLine="540"/>
        <w:jc w:val="both"/>
      </w:pPr>
      <w:r w:rsidRPr="0032387B">
        <w:t>Выполнению поставленных задач в работе с родителями помогает:</w:t>
      </w:r>
    </w:p>
    <w:p w:rsidR="00736CDB" w:rsidRPr="0032387B" w:rsidRDefault="00736CDB" w:rsidP="00BD44E2">
      <w:pPr>
        <w:pStyle w:val="ListParagraph"/>
        <w:numPr>
          <w:ilvl w:val="1"/>
          <w:numId w:val="36"/>
        </w:numPr>
        <w:spacing w:after="200"/>
        <w:jc w:val="both"/>
        <w:textAlignment w:val="auto"/>
      </w:pPr>
      <w:r w:rsidRPr="0032387B">
        <w:t>комфортная среда для развития детей;</w:t>
      </w:r>
    </w:p>
    <w:p w:rsidR="00736CDB" w:rsidRPr="0032387B" w:rsidRDefault="00736CDB" w:rsidP="00BD44E2">
      <w:pPr>
        <w:pStyle w:val="ListParagraph"/>
        <w:numPr>
          <w:ilvl w:val="1"/>
          <w:numId w:val="36"/>
        </w:numPr>
        <w:spacing w:after="200"/>
        <w:jc w:val="both"/>
        <w:textAlignment w:val="auto"/>
      </w:pPr>
      <w:r w:rsidRPr="0032387B">
        <w:t>бесконфликтная  педагогика;</w:t>
      </w:r>
    </w:p>
    <w:p w:rsidR="00736CDB" w:rsidRPr="0032387B" w:rsidRDefault="00736CDB" w:rsidP="00BD44E2">
      <w:pPr>
        <w:pStyle w:val="ListParagraph"/>
        <w:numPr>
          <w:ilvl w:val="1"/>
          <w:numId w:val="36"/>
        </w:numPr>
        <w:spacing w:after="200"/>
        <w:jc w:val="both"/>
        <w:textAlignment w:val="auto"/>
      </w:pPr>
      <w:r w:rsidRPr="0032387B">
        <w:t>демонстрация достижений воспитанников;</w:t>
      </w:r>
    </w:p>
    <w:p w:rsidR="00736CDB" w:rsidRPr="0032387B" w:rsidRDefault="00736CDB" w:rsidP="00BD44E2">
      <w:pPr>
        <w:pStyle w:val="ListParagraph"/>
        <w:numPr>
          <w:ilvl w:val="1"/>
          <w:numId w:val="36"/>
        </w:numPr>
        <w:spacing w:after="200"/>
        <w:jc w:val="both"/>
        <w:textAlignment w:val="auto"/>
      </w:pPr>
      <w:r w:rsidRPr="0032387B">
        <w:t>ситуация успеха, авансирования ребенку.</w:t>
      </w:r>
    </w:p>
    <w:p w:rsidR="00736CDB" w:rsidRPr="0032387B" w:rsidRDefault="00736CDB" w:rsidP="00BD44E2">
      <w:pPr>
        <w:pStyle w:val="Standard"/>
        <w:ind w:firstLine="540"/>
        <w:jc w:val="both"/>
        <w:rPr>
          <w:lang w:val="ru-RU"/>
        </w:rPr>
      </w:pPr>
      <w:r w:rsidRPr="0032387B">
        <w:t>Эти условия привлекают родителей к участию в мероприятиях Центра, объединения, вызывают у них желание работать совместно с педагогами и администрацией.</w:t>
      </w:r>
    </w:p>
    <w:p w:rsidR="00736CDB" w:rsidRPr="0032387B" w:rsidRDefault="00736CDB" w:rsidP="00BD44E2">
      <w:pPr>
        <w:pStyle w:val="Caption"/>
        <w:jc w:val="left"/>
        <w:rPr>
          <w:rStyle w:val="FontStyle32"/>
          <w:sz w:val="24"/>
          <w:szCs w:val="24"/>
        </w:rPr>
      </w:pPr>
    </w:p>
    <w:p w:rsidR="00736CDB" w:rsidRPr="0032387B" w:rsidRDefault="00736CDB" w:rsidP="00BD44E2">
      <w:pPr>
        <w:pStyle w:val="Standard"/>
        <w:shd w:val="clear" w:color="auto" w:fill="FFFFFF"/>
        <w:tabs>
          <w:tab w:val="left" w:pos="403"/>
        </w:tabs>
        <w:ind w:left="5" w:right="14"/>
        <w:jc w:val="both"/>
      </w:pPr>
    </w:p>
    <w:p w:rsidR="00736CDB" w:rsidRPr="0032387B" w:rsidRDefault="00736CDB" w:rsidP="00BD44E2">
      <w:pPr>
        <w:pStyle w:val="Standard"/>
        <w:shd w:val="clear" w:color="auto" w:fill="FFFFFF"/>
        <w:spacing w:after="120"/>
        <w:ind w:left="426" w:right="11" w:hanging="420"/>
        <w:jc w:val="center"/>
      </w:pPr>
      <w:r w:rsidRPr="0032387B">
        <w:rPr>
          <w:b/>
          <w:bCs/>
          <w:lang w:val="en-US"/>
        </w:rPr>
        <w:t>XIV</w:t>
      </w:r>
      <w:r w:rsidRPr="0032387B">
        <w:rPr>
          <w:b/>
          <w:bCs/>
        </w:rPr>
        <w:t xml:space="preserve">.  </w:t>
      </w:r>
      <w:r w:rsidRPr="0032387B">
        <w:rPr>
          <w:b/>
          <w:bCs/>
          <w:lang w:val="ru-RU"/>
        </w:rPr>
        <w:t>РЕЗУЛЬТАТЫ ОБРАЗОВАТЕЛЬНОЙ ДЕЯТЕЛЬНОСТИ</w:t>
      </w:r>
      <w:bookmarkStart w:id="0" w:name="_GoBack"/>
    </w:p>
    <w:p w:rsidR="00736CDB" w:rsidRPr="0058433E" w:rsidRDefault="00736CDB" w:rsidP="00BD44E2">
      <w:pPr>
        <w:pStyle w:val="Standard"/>
        <w:rPr>
          <w:b/>
          <w:bCs/>
        </w:rPr>
      </w:pPr>
      <w:r w:rsidRPr="0058433E">
        <w:rPr>
          <w:b/>
          <w:bCs/>
        </w:rPr>
        <w:t>1</w:t>
      </w:r>
      <w:r w:rsidRPr="0058433E">
        <w:rPr>
          <w:b/>
          <w:bCs/>
          <w:lang w:val="ru-RU"/>
        </w:rPr>
        <w:t>4</w:t>
      </w:r>
      <w:r w:rsidRPr="0058433E">
        <w:rPr>
          <w:b/>
          <w:bCs/>
        </w:rPr>
        <w:t xml:space="preserve">.1.  Результаты итоговой </w:t>
      </w:r>
      <w:r w:rsidRPr="0058433E">
        <w:rPr>
          <w:b/>
          <w:bCs/>
          <w:lang w:val="ru-RU"/>
        </w:rPr>
        <w:t>диагностики</w:t>
      </w:r>
      <w:r w:rsidRPr="0058433E">
        <w:rPr>
          <w:b/>
          <w:bCs/>
        </w:rPr>
        <w:t xml:space="preserve"> обучающихся ЦРТДиЮ</w:t>
      </w:r>
    </w:p>
    <w:bookmarkEnd w:id="0"/>
    <w:p w:rsidR="00736CDB" w:rsidRPr="00415FC9" w:rsidRDefault="00736CDB" w:rsidP="00BD44E2">
      <w:pPr>
        <w:pStyle w:val="Standard"/>
        <w:rPr>
          <w:b/>
          <w:bCs/>
          <w:color w:val="FF0000"/>
          <w:lang w:val="ru-RU"/>
        </w:rPr>
      </w:pPr>
    </w:p>
    <w:tbl>
      <w:tblPr>
        <w:tblW w:w="510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
        <w:gridCol w:w="2671"/>
        <w:gridCol w:w="1829"/>
        <w:gridCol w:w="956"/>
        <w:gridCol w:w="1751"/>
        <w:gridCol w:w="1813"/>
        <w:gridCol w:w="1650"/>
      </w:tblGrid>
      <w:tr w:rsidR="00736CDB" w:rsidRPr="0032387B" w:rsidTr="0058433E">
        <w:tc>
          <w:tcPr>
            <w:tcW w:w="246" w:type="pct"/>
          </w:tcPr>
          <w:p w:rsidR="00736CDB" w:rsidRPr="0032387B" w:rsidRDefault="00736CDB" w:rsidP="00CE40C7">
            <w:pPr>
              <w:jc w:val="center"/>
            </w:pPr>
            <w:r w:rsidRPr="0032387B">
              <w:t>№</w:t>
            </w:r>
          </w:p>
        </w:tc>
        <w:tc>
          <w:tcPr>
            <w:tcW w:w="1190" w:type="pct"/>
          </w:tcPr>
          <w:p w:rsidR="00736CDB" w:rsidRPr="0032387B" w:rsidRDefault="00736CDB" w:rsidP="00CE40C7">
            <w:pPr>
              <w:jc w:val="center"/>
            </w:pPr>
            <w:r w:rsidRPr="0032387B">
              <w:t>Название объединения</w:t>
            </w:r>
          </w:p>
        </w:tc>
        <w:tc>
          <w:tcPr>
            <w:tcW w:w="815" w:type="pct"/>
          </w:tcPr>
          <w:p w:rsidR="00736CDB" w:rsidRPr="0032387B" w:rsidRDefault="00736CDB" w:rsidP="00CE40C7">
            <w:pPr>
              <w:jc w:val="center"/>
            </w:pPr>
            <w:r w:rsidRPr="0032387B">
              <w:t>ФИО педагога</w:t>
            </w:r>
          </w:p>
        </w:tc>
        <w:tc>
          <w:tcPr>
            <w:tcW w:w="426" w:type="pct"/>
          </w:tcPr>
          <w:p w:rsidR="00736CDB" w:rsidRPr="0032387B" w:rsidRDefault="00736CDB" w:rsidP="00CE40C7">
            <w:pPr>
              <w:jc w:val="center"/>
            </w:pPr>
            <w:r w:rsidRPr="0032387B">
              <w:t>Всего</w:t>
            </w:r>
          </w:p>
          <w:p w:rsidR="00736CDB" w:rsidRPr="0032387B" w:rsidRDefault="00736CDB" w:rsidP="00CE40C7">
            <w:pPr>
              <w:jc w:val="center"/>
            </w:pPr>
            <w:r w:rsidRPr="0032387B">
              <w:t>детей</w:t>
            </w:r>
          </w:p>
        </w:tc>
        <w:tc>
          <w:tcPr>
            <w:tcW w:w="780" w:type="pct"/>
          </w:tcPr>
          <w:p w:rsidR="00736CDB" w:rsidRPr="0032387B" w:rsidRDefault="00736CDB" w:rsidP="00CE40C7">
            <w:pPr>
              <w:jc w:val="center"/>
            </w:pPr>
            <w:r w:rsidRPr="0032387B">
              <w:t>Выполнение программы</w:t>
            </w:r>
          </w:p>
        </w:tc>
        <w:tc>
          <w:tcPr>
            <w:tcW w:w="808" w:type="pct"/>
          </w:tcPr>
          <w:p w:rsidR="00736CDB" w:rsidRPr="0032387B" w:rsidRDefault="00736CDB" w:rsidP="00CE40C7">
            <w:pPr>
              <w:jc w:val="center"/>
            </w:pPr>
            <w:r w:rsidRPr="0032387B">
              <w:t>Сохранность детского контингента</w:t>
            </w:r>
          </w:p>
        </w:tc>
        <w:tc>
          <w:tcPr>
            <w:tcW w:w="735" w:type="pct"/>
          </w:tcPr>
          <w:p w:rsidR="00736CDB" w:rsidRPr="0032387B" w:rsidRDefault="00736CDB" w:rsidP="00CE40C7">
            <w:pPr>
              <w:jc w:val="center"/>
            </w:pPr>
            <w:r w:rsidRPr="0032387B">
              <w:t>Уровень усвоения программы</w:t>
            </w:r>
          </w:p>
        </w:tc>
      </w:tr>
      <w:tr w:rsidR="00736CDB" w:rsidRPr="0032387B" w:rsidTr="0058433E">
        <w:tc>
          <w:tcPr>
            <w:tcW w:w="246" w:type="pct"/>
          </w:tcPr>
          <w:p w:rsidR="00736CDB" w:rsidRPr="0032387B" w:rsidRDefault="00736CDB" w:rsidP="00CE40C7">
            <w:pPr>
              <w:jc w:val="center"/>
            </w:pPr>
            <w:r w:rsidRPr="0032387B">
              <w:t>1</w:t>
            </w:r>
          </w:p>
        </w:tc>
        <w:tc>
          <w:tcPr>
            <w:tcW w:w="1190" w:type="pct"/>
          </w:tcPr>
          <w:p w:rsidR="00736CDB" w:rsidRPr="0032387B" w:rsidRDefault="00736CDB" w:rsidP="00CE40C7">
            <w:pPr>
              <w:jc w:val="center"/>
            </w:pPr>
            <w:r w:rsidRPr="0032387B">
              <w:t>Церемониальный отряд «Звезда»</w:t>
            </w:r>
          </w:p>
          <w:p w:rsidR="00736CDB" w:rsidRPr="0032387B" w:rsidRDefault="00736CDB" w:rsidP="00CE40C7">
            <w:pPr>
              <w:jc w:val="center"/>
            </w:pPr>
          </w:p>
        </w:tc>
        <w:tc>
          <w:tcPr>
            <w:tcW w:w="815" w:type="pct"/>
          </w:tcPr>
          <w:p w:rsidR="00736CDB" w:rsidRPr="00F82EC9" w:rsidRDefault="00736CDB" w:rsidP="00CE40C7">
            <w:pPr>
              <w:jc w:val="center"/>
              <w:rPr>
                <w:lang w:val="ru-RU"/>
              </w:rPr>
            </w:pPr>
            <w:r>
              <w:rPr>
                <w:lang w:val="ru-RU"/>
              </w:rPr>
              <w:t>Окладникова В.Х.</w:t>
            </w:r>
          </w:p>
          <w:p w:rsidR="00736CDB" w:rsidRPr="0032387B" w:rsidRDefault="00736CDB" w:rsidP="00CE40C7">
            <w:pPr>
              <w:jc w:val="center"/>
            </w:pPr>
            <w:r w:rsidRPr="0032387B">
              <w:t>Соболь А.И.</w:t>
            </w:r>
          </w:p>
          <w:p w:rsidR="00736CDB" w:rsidRPr="0032387B" w:rsidRDefault="00736CDB" w:rsidP="00CE40C7">
            <w:pPr>
              <w:jc w:val="center"/>
            </w:pPr>
          </w:p>
        </w:tc>
        <w:tc>
          <w:tcPr>
            <w:tcW w:w="426" w:type="pct"/>
          </w:tcPr>
          <w:p w:rsidR="00736CDB" w:rsidRPr="0032387B" w:rsidRDefault="00736CDB" w:rsidP="00CE40C7">
            <w:pPr>
              <w:jc w:val="center"/>
            </w:pPr>
            <w:r w:rsidRPr="0032387B">
              <w:t>48</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77% в.у.</w:t>
            </w:r>
          </w:p>
          <w:p w:rsidR="00736CDB" w:rsidRPr="0032387B" w:rsidRDefault="00736CDB" w:rsidP="00CE40C7">
            <w:pPr>
              <w:jc w:val="center"/>
            </w:pPr>
            <w:r w:rsidRPr="0032387B">
              <w:t>23% с.у.</w:t>
            </w:r>
          </w:p>
          <w:p w:rsidR="00736CDB" w:rsidRPr="0032387B" w:rsidRDefault="00736CDB" w:rsidP="00CE40C7">
            <w:pPr>
              <w:jc w:val="center"/>
            </w:pPr>
          </w:p>
        </w:tc>
      </w:tr>
      <w:tr w:rsidR="00736CDB" w:rsidRPr="0032387B" w:rsidTr="0058433E">
        <w:tc>
          <w:tcPr>
            <w:tcW w:w="246" w:type="pct"/>
          </w:tcPr>
          <w:p w:rsidR="00736CDB" w:rsidRPr="0032387B" w:rsidRDefault="00736CDB" w:rsidP="00CE40C7">
            <w:pPr>
              <w:jc w:val="center"/>
            </w:pPr>
            <w:r w:rsidRPr="0032387B">
              <w:t>2</w:t>
            </w:r>
          </w:p>
        </w:tc>
        <w:tc>
          <w:tcPr>
            <w:tcW w:w="1190" w:type="pct"/>
          </w:tcPr>
          <w:p w:rsidR="00736CDB" w:rsidRPr="0032387B" w:rsidRDefault="00736CDB" w:rsidP="00CE40C7">
            <w:pPr>
              <w:jc w:val="center"/>
            </w:pPr>
            <w:r w:rsidRPr="0032387B">
              <w:t>Хореографическая студия «Овация»</w:t>
            </w:r>
          </w:p>
        </w:tc>
        <w:tc>
          <w:tcPr>
            <w:tcW w:w="815" w:type="pct"/>
          </w:tcPr>
          <w:p w:rsidR="00736CDB" w:rsidRPr="0032387B" w:rsidRDefault="00736CDB" w:rsidP="00CE40C7">
            <w:pPr>
              <w:jc w:val="center"/>
            </w:pPr>
            <w:r w:rsidRPr="0032387B">
              <w:t>Иванова О.М.</w:t>
            </w:r>
          </w:p>
        </w:tc>
        <w:tc>
          <w:tcPr>
            <w:tcW w:w="426" w:type="pct"/>
          </w:tcPr>
          <w:p w:rsidR="00736CDB" w:rsidRPr="0032387B" w:rsidRDefault="00736CDB" w:rsidP="00CE40C7">
            <w:pPr>
              <w:jc w:val="center"/>
              <w:rPr>
                <w:lang w:val="ru-RU"/>
              </w:rPr>
            </w:pPr>
            <w:r w:rsidRPr="0032387B">
              <w:rPr>
                <w:lang w:val="ru-RU"/>
              </w:rPr>
              <w:t>56</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97%</w:t>
            </w:r>
          </w:p>
          <w:p w:rsidR="00736CDB" w:rsidRPr="0032387B" w:rsidRDefault="00736CDB" w:rsidP="00CE40C7">
            <w:pPr>
              <w:jc w:val="center"/>
            </w:pPr>
            <w:r w:rsidRPr="0032387B">
              <w:t>2 чел выбыли (</w:t>
            </w:r>
            <w:r w:rsidRPr="0032387B">
              <w:rPr>
                <w:lang w:val="ru-RU"/>
              </w:rPr>
              <w:t>по здоровью</w:t>
            </w:r>
            <w:r w:rsidRPr="0032387B">
              <w:t>)</w:t>
            </w:r>
          </w:p>
        </w:tc>
        <w:tc>
          <w:tcPr>
            <w:tcW w:w="735" w:type="pct"/>
          </w:tcPr>
          <w:p w:rsidR="00736CDB" w:rsidRPr="0032387B" w:rsidRDefault="00736CDB" w:rsidP="00CE40C7">
            <w:pPr>
              <w:jc w:val="center"/>
            </w:pPr>
            <w:r>
              <w:rPr>
                <w:lang w:val="ru-RU"/>
              </w:rPr>
              <w:t>3</w:t>
            </w:r>
            <w:r w:rsidRPr="0032387B">
              <w:t>0% -в.у.</w:t>
            </w:r>
          </w:p>
          <w:p w:rsidR="00736CDB" w:rsidRPr="0032387B" w:rsidRDefault="00736CDB" w:rsidP="00CE40C7">
            <w:pPr>
              <w:spacing w:before="100" w:after="100"/>
              <w:jc w:val="center"/>
            </w:pPr>
            <w:r>
              <w:rPr>
                <w:lang w:val="ru-RU"/>
              </w:rPr>
              <w:t>7</w:t>
            </w:r>
            <w:r w:rsidRPr="0032387B">
              <w:t>0% -с.у.</w:t>
            </w:r>
          </w:p>
        </w:tc>
      </w:tr>
      <w:tr w:rsidR="00736CDB" w:rsidRPr="0032387B" w:rsidTr="0058433E">
        <w:tc>
          <w:tcPr>
            <w:tcW w:w="246" w:type="pct"/>
          </w:tcPr>
          <w:p w:rsidR="00736CDB" w:rsidRPr="0032387B" w:rsidRDefault="00736CDB" w:rsidP="00CE40C7">
            <w:pPr>
              <w:jc w:val="center"/>
            </w:pPr>
            <w:r w:rsidRPr="0032387B">
              <w:t>3</w:t>
            </w:r>
          </w:p>
        </w:tc>
        <w:tc>
          <w:tcPr>
            <w:tcW w:w="1190" w:type="pct"/>
          </w:tcPr>
          <w:p w:rsidR="00736CDB" w:rsidRPr="0032387B" w:rsidRDefault="00736CDB" w:rsidP="00CE40C7">
            <w:pPr>
              <w:jc w:val="center"/>
            </w:pPr>
            <w:r w:rsidRPr="0032387B">
              <w:t>Театральная студия «Сказка»</w:t>
            </w:r>
          </w:p>
          <w:p w:rsidR="00736CDB" w:rsidRPr="0032387B" w:rsidRDefault="00736CDB" w:rsidP="00CE40C7">
            <w:pPr>
              <w:jc w:val="center"/>
            </w:pPr>
          </w:p>
        </w:tc>
        <w:tc>
          <w:tcPr>
            <w:tcW w:w="815" w:type="pct"/>
          </w:tcPr>
          <w:p w:rsidR="00736CDB" w:rsidRPr="0032387B" w:rsidRDefault="00736CDB" w:rsidP="00CE40C7">
            <w:pPr>
              <w:jc w:val="center"/>
            </w:pPr>
            <w:r w:rsidRPr="0032387B">
              <w:t>Федоренко А.А.</w:t>
            </w:r>
          </w:p>
          <w:p w:rsidR="00736CDB" w:rsidRPr="0032387B" w:rsidRDefault="00736CDB" w:rsidP="00CE40C7">
            <w:pPr>
              <w:jc w:val="center"/>
            </w:pPr>
          </w:p>
        </w:tc>
        <w:tc>
          <w:tcPr>
            <w:tcW w:w="426" w:type="pct"/>
          </w:tcPr>
          <w:p w:rsidR="00736CDB" w:rsidRPr="0032387B" w:rsidRDefault="00736CDB" w:rsidP="00CE40C7">
            <w:pPr>
              <w:jc w:val="center"/>
              <w:rPr>
                <w:lang w:val="ru-RU"/>
              </w:rPr>
            </w:pPr>
            <w:r w:rsidRPr="0032387B">
              <w:t>2</w:t>
            </w:r>
            <w:r w:rsidRPr="0032387B">
              <w:rPr>
                <w:lang w:val="ru-RU"/>
              </w:rPr>
              <w:t>4</w:t>
            </w:r>
          </w:p>
        </w:tc>
        <w:tc>
          <w:tcPr>
            <w:tcW w:w="780" w:type="pct"/>
          </w:tcPr>
          <w:p w:rsidR="00736CDB" w:rsidRPr="0032387B" w:rsidRDefault="00736CDB" w:rsidP="00CE40C7">
            <w:pPr>
              <w:spacing w:before="100" w:after="100"/>
              <w:jc w:val="center"/>
            </w:pPr>
            <w:r w:rsidRPr="0032387B">
              <w:t>100%</w:t>
            </w:r>
          </w:p>
          <w:p w:rsidR="00736CDB" w:rsidRPr="0032387B" w:rsidRDefault="00736CDB" w:rsidP="00CE40C7">
            <w:pPr>
              <w:jc w:val="center"/>
            </w:pP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spacing w:before="100" w:after="100"/>
              <w:jc w:val="center"/>
            </w:pPr>
            <w:r w:rsidRPr="0032387B">
              <w:t>87.5% - в.у.</w:t>
            </w:r>
          </w:p>
          <w:p w:rsidR="00736CDB" w:rsidRPr="0032387B" w:rsidRDefault="00736CDB" w:rsidP="00CE40C7">
            <w:pPr>
              <w:spacing w:before="100" w:after="100"/>
              <w:jc w:val="center"/>
            </w:pPr>
            <w:r w:rsidRPr="0032387B">
              <w:t>12.5% - с. У.</w:t>
            </w:r>
          </w:p>
        </w:tc>
      </w:tr>
      <w:tr w:rsidR="00736CDB" w:rsidRPr="0032387B" w:rsidTr="0058433E">
        <w:tc>
          <w:tcPr>
            <w:tcW w:w="246" w:type="pct"/>
          </w:tcPr>
          <w:p w:rsidR="00736CDB" w:rsidRPr="0032387B" w:rsidRDefault="00736CDB" w:rsidP="00CE40C7">
            <w:pPr>
              <w:jc w:val="center"/>
            </w:pPr>
            <w:r w:rsidRPr="0032387B">
              <w:t>4</w:t>
            </w:r>
          </w:p>
        </w:tc>
        <w:tc>
          <w:tcPr>
            <w:tcW w:w="1190" w:type="pct"/>
          </w:tcPr>
          <w:p w:rsidR="00736CDB" w:rsidRPr="0032387B" w:rsidRDefault="00736CDB" w:rsidP="00CE40C7">
            <w:pPr>
              <w:jc w:val="center"/>
            </w:pPr>
            <w:r w:rsidRPr="0032387B">
              <w:t>Театральная группа «Сверчок»</w:t>
            </w:r>
          </w:p>
        </w:tc>
        <w:tc>
          <w:tcPr>
            <w:tcW w:w="815" w:type="pct"/>
          </w:tcPr>
          <w:p w:rsidR="00736CDB" w:rsidRPr="0032387B" w:rsidRDefault="00736CDB" w:rsidP="00CE40C7">
            <w:pPr>
              <w:jc w:val="center"/>
            </w:pPr>
            <w:r w:rsidRPr="0032387B">
              <w:t>Король Е.Н.</w:t>
            </w:r>
          </w:p>
        </w:tc>
        <w:tc>
          <w:tcPr>
            <w:tcW w:w="426" w:type="pct"/>
          </w:tcPr>
          <w:p w:rsidR="00736CDB" w:rsidRPr="0032387B" w:rsidRDefault="00736CDB" w:rsidP="00CE40C7">
            <w:pPr>
              <w:jc w:val="center"/>
            </w:pPr>
            <w:r w:rsidRPr="0032387B">
              <w:t>27</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73% в.у.</w:t>
            </w:r>
          </w:p>
          <w:p w:rsidR="00736CDB" w:rsidRPr="0032387B" w:rsidRDefault="00736CDB" w:rsidP="00CE40C7">
            <w:pPr>
              <w:jc w:val="center"/>
            </w:pPr>
            <w:r w:rsidRPr="0032387B">
              <w:t>27.%</w:t>
            </w:r>
          </w:p>
        </w:tc>
      </w:tr>
      <w:tr w:rsidR="00736CDB" w:rsidRPr="0032387B" w:rsidTr="0058433E">
        <w:tc>
          <w:tcPr>
            <w:tcW w:w="246" w:type="pct"/>
          </w:tcPr>
          <w:p w:rsidR="00736CDB" w:rsidRPr="0032387B" w:rsidRDefault="00736CDB" w:rsidP="00CE40C7">
            <w:pPr>
              <w:jc w:val="center"/>
            </w:pPr>
            <w:r w:rsidRPr="0032387B">
              <w:t>5</w:t>
            </w:r>
          </w:p>
        </w:tc>
        <w:tc>
          <w:tcPr>
            <w:tcW w:w="1190" w:type="pct"/>
          </w:tcPr>
          <w:p w:rsidR="00736CDB" w:rsidRPr="0032387B" w:rsidRDefault="00736CDB" w:rsidP="00CE40C7">
            <w:pPr>
              <w:jc w:val="center"/>
            </w:pPr>
            <w:r w:rsidRPr="0032387B">
              <w:t>Группа развития детей младшего возраста «Ладушки»</w:t>
            </w:r>
          </w:p>
        </w:tc>
        <w:tc>
          <w:tcPr>
            <w:tcW w:w="815" w:type="pct"/>
          </w:tcPr>
          <w:p w:rsidR="00736CDB" w:rsidRPr="0032387B" w:rsidRDefault="00736CDB" w:rsidP="00CE40C7">
            <w:pPr>
              <w:jc w:val="center"/>
              <w:rPr>
                <w:lang w:val="ru-RU"/>
              </w:rPr>
            </w:pPr>
            <w:r w:rsidRPr="0032387B">
              <w:rPr>
                <w:lang w:val="ru-RU"/>
              </w:rPr>
              <w:t>Дик И.В.</w:t>
            </w:r>
          </w:p>
        </w:tc>
        <w:tc>
          <w:tcPr>
            <w:tcW w:w="426" w:type="pct"/>
          </w:tcPr>
          <w:p w:rsidR="00736CDB" w:rsidRPr="0032387B" w:rsidRDefault="00736CDB" w:rsidP="00CE40C7">
            <w:pPr>
              <w:jc w:val="center"/>
            </w:pPr>
            <w:r w:rsidRPr="0032387B">
              <w:t>14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40% в.у.</w:t>
            </w:r>
          </w:p>
          <w:p w:rsidR="00736CDB" w:rsidRPr="0032387B" w:rsidRDefault="00736CDB" w:rsidP="00CE40C7">
            <w:pPr>
              <w:jc w:val="center"/>
            </w:pPr>
            <w:r w:rsidRPr="0032387B">
              <w:t>60% ср.у.</w:t>
            </w:r>
          </w:p>
        </w:tc>
      </w:tr>
      <w:tr w:rsidR="00736CDB" w:rsidRPr="0032387B" w:rsidTr="0058433E">
        <w:tc>
          <w:tcPr>
            <w:tcW w:w="246" w:type="pct"/>
          </w:tcPr>
          <w:p w:rsidR="00736CDB" w:rsidRPr="0032387B" w:rsidRDefault="00736CDB" w:rsidP="00CE40C7">
            <w:pPr>
              <w:jc w:val="center"/>
            </w:pPr>
            <w:r w:rsidRPr="0032387B">
              <w:t>6</w:t>
            </w:r>
          </w:p>
        </w:tc>
        <w:tc>
          <w:tcPr>
            <w:tcW w:w="1190" w:type="pct"/>
          </w:tcPr>
          <w:p w:rsidR="00736CDB" w:rsidRPr="0032387B" w:rsidRDefault="00736CDB" w:rsidP="00CE40C7">
            <w:pPr>
              <w:jc w:val="center"/>
            </w:pPr>
            <w:r w:rsidRPr="0032387B">
              <w:t>Объединение «</w:t>
            </w:r>
            <w:r w:rsidRPr="0032387B">
              <w:rPr>
                <w:lang w:val="ru-RU"/>
              </w:rPr>
              <w:t>Юный журналист</w:t>
            </w:r>
            <w:r w:rsidRPr="0032387B">
              <w:t>»</w:t>
            </w:r>
          </w:p>
        </w:tc>
        <w:tc>
          <w:tcPr>
            <w:tcW w:w="815" w:type="pct"/>
          </w:tcPr>
          <w:p w:rsidR="00736CDB" w:rsidRPr="0032387B" w:rsidRDefault="00736CDB" w:rsidP="00CE40C7">
            <w:pPr>
              <w:jc w:val="center"/>
              <w:rPr>
                <w:lang w:val="ru-RU"/>
              </w:rPr>
            </w:pPr>
            <w:r w:rsidRPr="0032387B">
              <w:rPr>
                <w:lang w:val="ru-RU"/>
              </w:rPr>
              <w:t>Литвинова Д.В.</w:t>
            </w:r>
          </w:p>
        </w:tc>
        <w:tc>
          <w:tcPr>
            <w:tcW w:w="426" w:type="pct"/>
          </w:tcPr>
          <w:p w:rsidR="00736CDB" w:rsidRPr="0032387B" w:rsidRDefault="00736CDB" w:rsidP="00CE40C7">
            <w:pPr>
              <w:jc w:val="center"/>
              <w:rPr>
                <w:lang w:val="ru-RU"/>
              </w:rPr>
            </w:pPr>
            <w:r w:rsidRPr="0032387B">
              <w:rPr>
                <w:lang w:val="ru-RU"/>
              </w:rPr>
              <w:t>24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95% ( 2 чел. переехали)</w:t>
            </w:r>
          </w:p>
        </w:tc>
        <w:tc>
          <w:tcPr>
            <w:tcW w:w="735" w:type="pct"/>
          </w:tcPr>
          <w:p w:rsidR="00736CDB" w:rsidRPr="0032387B" w:rsidRDefault="00736CDB" w:rsidP="00CE40C7">
            <w:pPr>
              <w:jc w:val="center"/>
            </w:pPr>
            <w:r w:rsidRPr="0032387B">
              <w:rPr>
                <w:lang w:val="ru-RU"/>
              </w:rPr>
              <w:t>2</w:t>
            </w:r>
            <w:r w:rsidRPr="0032387B">
              <w:t>0% в.у.</w:t>
            </w:r>
          </w:p>
          <w:p w:rsidR="00736CDB" w:rsidRPr="0032387B" w:rsidRDefault="00736CDB" w:rsidP="00CE40C7">
            <w:pPr>
              <w:jc w:val="center"/>
            </w:pPr>
            <w:r w:rsidRPr="0032387B">
              <w:rPr>
                <w:lang w:val="ru-RU"/>
              </w:rPr>
              <w:t>8</w:t>
            </w:r>
            <w:r w:rsidRPr="0032387B">
              <w:t>0% с.у.</w:t>
            </w:r>
          </w:p>
        </w:tc>
      </w:tr>
      <w:tr w:rsidR="00736CDB" w:rsidRPr="0032387B" w:rsidTr="0058433E">
        <w:tc>
          <w:tcPr>
            <w:tcW w:w="246" w:type="pct"/>
          </w:tcPr>
          <w:p w:rsidR="00736CDB" w:rsidRPr="0032387B" w:rsidRDefault="00736CDB" w:rsidP="00CE40C7">
            <w:pPr>
              <w:jc w:val="center"/>
            </w:pPr>
            <w:r w:rsidRPr="0032387B">
              <w:t>7</w:t>
            </w:r>
          </w:p>
        </w:tc>
        <w:tc>
          <w:tcPr>
            <w:tcW w:w="1190" w:type="pct"/>
          </w:tcPr>
          <w:p w:rsidR="00736CDB" w:rsidRPr="0032387B" w:rsidRDefault="00736CDB" w:rsidP="00CE40C7">
            <w:pPr>
              <w:jc w:val="center"/>
            </w:pPr>
            <w:r w:rsidRPr="0032387B">
              <w:t>Объединение «Теремок» театральная деятельность</w:t>
            </w:r>
          </w:p>
        </w:tc>
        <w:tc>
          <w:tcPr>
            <w:tcW w:w="815" w:type="pct"/>
          </w:tcPr>
          <w:p w:rsidR="00736CDB" w:rsidRPr="0032387B" w:rsidRDefault="00736CDB" w:rsidP="00CE40C7">
            <w:pPr>
              <w:jc w:val="center"/>
            </w:pPr>
            <w:r w:rsidRPr="0032387B">
              <w:t>Клян И.Ю.</w:t>
            </w:r>
          </w:p>
        </w:tc>
        <w:tc>
          <w:tcPr>
            <w:tcW w:w="426" w:type="pct"/>
          </w:tcPr>
          <w:p w:rsidR="00736CDB" w:rsidRPr="0032387B" w:rsidRDefault="00736CDB" w:rsidP="00CE40C7">
            <w:pPr>
              <w:jc w:val="center"/>
              <w:rPr>
                <w:lang w:val="ru-RU"/>
              </w:rPr>
            </w:pPr>
            <w:r w:rsidRPr="0032387B">
              <w:rPr>
                <w:lang w:val="ru-RU"/>
              </w:rPr>
              <w:t>14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rPr>
                <w:lang w:val="ru-RU"/>
              </w:rP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jc w:val="center"/>
            </w:pPr>
          </w:p>
          <w:p w:rsidR="00736CDB" w:rsidRPr="0032387B" w:rsidRDefault="00736CDB" w:rsidP="00CE40C7">
            <w:pPr>
              <w:jc w:val="center"/>
              <w:rPr>
                <w:lang w:val="ru-RU"/>
              </w:rPr>
            </w:pPr>
            <w:r w:rsidRPr="0032387B">
              <w:rPr>
                <w:lang w:val="ru-RU"/>
              </w:rPr>
              <w:t>95</w:t>
            </w:r>
            <w:r w:rsidRPr="0032387B">
              <w:t xml:space="preserve">% </w:t>
            </w:r>
            <w:r w:rsidRPr="0032387B">
              <w:rPr>
                <w:lang w:val="ru-RU"/>
              </w:rPr>
              <w:t>в.у</w:t>
            </w:r>
            <w:r w:rsidRPr="0032387B">
              <w:t>.</w:t>
            </w:r>
          </w:p>
          <w:p w:rsidR="00736CDB" w:rsidRPr="0032387B" w:rsidRDefault="00736CDB" w:rsidP="00CE40C7">
            <w:pPr>
              <w:jc w:val="center"/>
              <w:rPr>
                <w:lang w:val="ru-RU"/>
              </w:rPr>
            </w:pPr>
            <w:r w:rsidRPr="0032387B">
              <w:rPr>
                <w:lang w:val="ru-RU"/>
              </w:rPr>
              <w:t>5% ср.у.</w:t>
            </w:r>
          </w:p>
        </w:tc>
      </w:tr>
      <w:tr w:rsidR="00736CDB" w:rsidRPr="0032387B" w:rsidTr="0058433E">
        <w:tc>
          <w:tcPr>
            <w:tcW w:w="246" w:type="pct"/>
          </w:tcPr>
          <w:p w:rsidR="00736CDB" w:rsidRPr="0032387B" w:rsidRDefault="00736CDB" w:rsidP="00CE40C7">
            <w:pPr>
              <w:jc w:val="center"/>
            </w:pPr>
            <w:r w:rsidRPr="0032387B">
              <w:t>8</w:t>
            </w:r>
          </w:p>
        </w:tc>
        <w:tc>
          <w:tcPr>
            <w:tcW w:w="1190" w:type="pct"/>
          </w:tcPr>
          <w:p w:rsidR="00736CDB" w:rsidRPr="0032387B" w:rsidRDefault="00736CDB" w:rsidP="00CE40C7">
            <w:pPr>
              <w:jc w:val="center"/>
            </w:pPr>
            <w:r w:rsidRPr="0032387B">
              <w:t>Объединение «Теремок» предмет ИЗО</w:t>
            </w:r>
          </w:p>
        </w:tc>
        <w:tc>
          <w:tcPr>
            <w:tcW w:w="815" w:type="pct"/>
          </w:tcPr>
          <w:p w:rsidR="00736CDB" w:rsidRPr="0032387B" w:rsidRDefault="00736CDB" w:rsidP="00CE40C7">
            <w:pPr>
              <w:jc w:val="center"/>
              <w:rPr>
                <w:lang w:val="ru-RU"/>
              </w:rPr>
            </w:pPr>
            <w:r w:rsidRPr="0032387B">
              <w:rPr>
                <w:lang w:val="ru-RU"/>
              </w:rPr>
              <w:t>Свинакова В.В.</w:t>
            </w:r>
          </w:p>
        </w:tc>
        <w:tc>
          <w:tcPr>
            <w:tcW w:w="426" w:type="pct"/>
          </w:tcPr>
          <w:p w:rsidR="00736CDB" w:rsidRPr="0032387B" w:rsidRDefault="00736CDB" w:rsidP="00CE40C7">
            <w:pPr>
              <w:jc w:val="center"/>
            </w:pPr>
            <w:r w:rsidRPr="0032387B">
              <w:t>14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spacing w:before="100" w:after="100"/>
              <w:jc w:val="center"/>
            </w:pPr>
            <w:r w:rsidRPr="0032387B">
              <w:t>80%- в. у.</w:t>
            </w:r>
          </w:p>
          <w:p w:rsidR="00736CDB" w:rsidRPr="0032387B" w:rsidRDefault="00736CDB" w:rsidP="00CE40C7">
            <w:pPr>
              <w:jc w:val="center"/>
            </w:pPr>
            <w:r w:rsidRPr="0032387B">
              <w:t>20% - с. у.</w:t>
            </w:r>
          </w:p>
        </w:tc>
      </w:tr>
      <w:tr w:rsidR="00736CDB" w:rsidRPr="0032387B" w:rsidTr="0058433E">
        <w:tc>
          <w:tcPr>
            <w:tcW w:w="246" w:type="pct"/>
          </w:tcPr>
          <w:p w:rsidR="00736CDB" w:rsidRPr="0032387B" w:rsidRDefault="00736CDB" w:rsidP="00CE40C7">
            <w:pPr>
              <w:jc w:val="center"/>
            </w:pPr>
            <w:r w:rsidRPr="0032387B">
              <w:t>9</w:t>
            </w:r>
          </w:p>
        </w:tc>
        <w:tc>
          <w:tcPr>
            <w:tcW w:w="1190" w:type="pct"/>
          </w:tcPr>
          <w:p w:rsidR="00736CDB" w:rsidRPr="0032387B" w:rsidRDefault="00736CDB" w:rsidP="00CE40C7">
            <w:pPr>
              <w:jc w:val="center"/>
            </w:pPr>
            <w:r w:rsidRPr="0032387B">
              <w:t>Объединение «Теремок», «Мир вокруг нас»</w:t>
            </w:r>
          </w:p>
        </w:tc>
        <w:tc>
          <w:tcPr>
            <w:tcW w:w="815" w:type="pct"/>
          </w:tcPr>
          <w:p w:rsidR="00736CDB" w:rsidRPr="0032387B" w:rsidRDefault="00736CDB" w:rsidP="00CE40C7">
            <w:pPr>
              <w:jc w:val="center"/>
            </w:pPr>
            <w:r w:rsidRPr="0032387B">
              <w:t>Король Е.Н.</w:t>
            </w:r>
          </w:p>
          <w:p w:rsidR="00736CDB" w:rsidRPr="0032387B" w:rsidRDefault="00736CDB" w:rsidP="00CE40C7">
            <w:pPr>
              <w:jc w:val="center"/>
            </w:pPr>
          </w:p>
        </w:tc>
        <w:tc>
          <w:tcPr>
            <w:tcW w:w="426" w:type="pct"/>
          </w:tcPr>
          <w:p w:rsidR="00736CDB" w:rsidRPr="0032387B" w:rsidRDefault="00736CDB" w:rsidP="00CE40C7">
            <w:pPr>
              <w:jc w:val="center"/>
            </w:pPr>
            <w:r w:rsidRPr="0032387B">
              <w:t>14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spacing w:before="100" w:after="100"/>
              <w:jc w:val="center"/>
            </w:pPr>
            <w:r w:rsidRPr="0032387B">
              <w:t>80%- в. у.</w:t>
            </w:r>
          </w:p>
          <w:p w:rsidR="00736CDB" w:rsidRPr="0032387B" w:rsidRDefault="00736CDB" w:rsidP="00CE40C7">
            <w:pPr>
              <w:spacing w:before="100" w:after="100"/>
              <w:jc w:val="center"/>
            </w:pPr>
            <w:r w:rsidRPr="0032387B">
              <w:t>20% - с. у.</w:t>
            </w:r>
          </w:p>
        </w:tc>
      </w:tr>
      <w:tr w:rsidR="00736CDB" w:rsidRPr="0032387B" w:rsidTr="0058433E">
        <w:tc>
          <w:tcPr>
            <w:tcW w:w="246" w:type="pct"/>
          </w:tcPr>
          <w:p w:rsidR="00736CDB" w:rsidRPr="0032387B" w:rsidRDefault="00736CDB" w:rsidP="00CE40C7">
            <w:pPr>
              <w:jc w:val="center"/>
            </w:pPr>
            <w:r w:rsidRPr="0032387B">
              <w:t>10</w:t>
            </w:r>
          </w:p>
        </w:tc>
        <w:tc>
          <w:tcPr>
            <w:tcW w:w="1190" w:type="pct"/>
          </w:tcPr>
          <w:p w:rsidR="00736CDB" w:rsidRPr="0032387B" w:rsidRDefault="00736CDB" w:rsidP="00CE40C7">
            <w:pPr>
              <w:jc w:val="center"/>
            </w:pPr>
            <w:r w:rsidRPr="0032387B">
              <w:t>Театральная группа Браво»</w:t>
            </w:r>
          </w:p>
        </w:tc>
        <w:tc>
          <w:tcPr>
            <w:tcW w:w="815" w:type="pct"/>
          </w:tcPr>
          <w:p w:rsidR="00736CDB" w:rsidRPr="0032387B" w:rsidRDefault="00736CDB" w:rsidP="00CE40C7">
            <w:pPr>
              <w:spacing w:before="100" w:after="100"/>
              <w:jc w:val="center"/>
            </w:pPr>
            <w:r w:rsidRPr="0032387B">
              <w:t>Андрюшина С.А.</w:t>
            </w:r>
          </w:p>
        </w:tc>
        <w:tc>
          <w:tcPr>
            <w:tcW w:w="426" w:type="pct"/>
          </w:tcPr>
          <w:p w:rsidR="00736CDB" w:rsidRPr="0032387B" w:rsidRDefault="00736CDB" w:rsidP="00CE40C7">
            <w:pPr>
              <w:jc w:val="center"/>
              <w:rPr>
                <w:lang w:val="ru-RU"/>
              </w:rPr>
            </w:pPr>
            <w:r w:rsidRPr="0032387B">
              <w:rPr>
                <w:lang w:val="ru-RU"/>
              </w:rPr>
              <w:t>36</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rPr>
                <w:lang w:val="ru-RU"/>
              </w:rPr>
              <w:t>8</w:t>
            </w:r>
            <w:r w:rsidRPr="0032387B">
              <w:t>0% - в.у.</w:t>
            </w:r>
          </w:p>
          <w:p w:rsidR="00736CDB" w:rsidRPr="0032387B" w:rsidRDefault="00736CDB" w:rsidP="00CE40C7">
            <w:pPr>
              <w:jc w:val="center"/>
            </w:pPr>
            <w:r w:rsidRPr="0032387B">
              <w:rPr>
                <w:lang w:val="ru-RU"/>
              </w:rPr>
              <w:t>2</w:t>
            </w:r>
            <w:r w:rsidRPr="0032387B">
              <w:t>0% - с.у.</w:t>
            </w:r>
          </w:p>
        </w:tc>
      </w:tr>
      <w:tr w:rsidR="00736CDB" w:rsidRPr="0032387B" w:rsidTr="0058433E">
        <w:tc>
          <w:tcPr>
            <w:tcW w:w="246" w:type="pct"/>
          </w:tcPr>
          <w:p w:rsidR="00736CDB" w:rsidRPr="0032387B" w:rsidRDefault="00736CDB" w:rsidP="00CE40C7">
            <w:pPr>
              <w:jc w:val="center"/>
            </w:pPr>
            <w:r w:rsidRPr="0032387B">
              <w:t>11</w:t>
            </w:r>
          </w:p>
        </w:tc>
        <w:tc>
          <w:tcPr>
            <w:tcW w:w="1190" w:type="pct"/>
          </w:tcPr>
          <w:p w:rsidR="00736CDB" w:rsidRPr="0032387B" w:rsidRDefault="00736CDB" w:rsidP="00CE40C7">
            <w:pPr>
              <w:jc w:val="center"/>
            </w:pPr>
            <w:r w:rsidRPr="0032387B">
              <w:t>Вокальная студия «Свирель»</w:t>
            </w:r>
          </w:p>
        </w:tc>
        <w:tc>
          <w:tcPr>
            <w:tcW w:w="815" w:type="pct"/>
          </w:tcPr>
          <w:p w:rsidR="00736CDB" w:rsidRPr="0032387B" w:rsidRDefault="00736CDB" w:rsidP="00CE40C7">
            <w:pPr>
              <w:jc w:val="center"/>
            </w:pPr>
            <w:r w:rsidRPr="0032387B">
              <w:t>Полякова О.В.</w:t>
            </w:r>
          </w:p>
        </w:tc>
        <w:tc>
          <w:tcPr>
            <w:tcW w:w="426" w:type="pct"/>
          </w:tcPr>
          <w:p w:rsidR="00736CDB" w:rsidRPr="0032387B" w:rsidRDefault="00736CDB" w:rsidP="00CE40C7">
            <w:pPr>
              <w:jc w:val="center"/>
            </w:pPr>
            <w:r w:rsidRPr="0032387B">
              <w:t>21</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p w:rsidR="00736CDB" w:rsidRPr="0032387B" w:rsidRDefault="00736CDB" w:rsidP="00CE40C7">
            <w:pPr>
              <w:jc w:val="center"/>
            </w:pPr>
          </w:p>
        </w:tc>
        <w:tc>
          <w:tcPr>
            <w:tcW w:w="735" w:type="pct"/>
          </w:tcPr>
          <w:p w:rsidR="00736CDB" w:rsidRPr="0032387B" w:rsidRDefault="00736CDB" w:rsidP="00CE40C7">
            <w:pPr>
              <w:spacing w:before="100" w:after="100"/>
              <w:jc w:val="center"/>
            </w:pPr>
            <w:r w:rsidRPr="0032387B">
              <w:rPr>
                <w:lang w:val="ru-RU"/>
              </w:rPr>
              <w:t>4</w:t>
            </w:r>
            <w:r w:rsidRPr="0032387B">
              <w:t>0% в.у.</w:t>
            </w:r>
          </w:p>
          <w:p w:rsidR="00736CDB" w:rsidRPr="0032387B" w:rsidRDefault="00736CDB" w:rsidP="00CE40C7">
            <w:pPr>
              <w:spacing w:before="100" w:after="100"/>
              <w:jc w:val="center"/>
            </w:pPr>
            <w:r w:rsidRPr="0032387B">
              <w:rPr>
                <w:lang w:val="ru-RU"/>
              </w:rPr>
              <w:t>6</w:t>
            </w:r>
            <w:r w:rsidRPr="0032387B">
              <w:t>0% ср.у.</w:t>
            </w:r>
          </w:p>
        </w:tc>
      </w:tr>
      <w:tr w:rsidR="00736CDB" w:rsidRPr="0032387B" w:rsidTr="0058433E">
        <w:tc>
          <w:tcPr>
            <w:tcW w:w="246" w:type="pct"/>
          </w:tcPr>
          <w:p w:rsidR="00736CDB" w:rsidRPr="0032387B" w:rsidRDefault="00736CDB" w:rsidP="00CE40C7">
            <w:pPr>
              <w:jc w:val="center"/>
            </w:pPr>
            <w:r w:rsidRPr="0032387B">
              <w:t>12</w:t>
            </w:r>
          </w:p>
        </w:tc>
        <w:tc>
          <w:tcPr>
            <w:tcW w:w="1190" w:type="pct"/>
          </w:tcPr>
          <w:p w:rsidR="00736CDB" w:rsidRPr="0032387B" w:rsidRDefault="00736CDB" w:rsidP="00CE40C7">
            <w:pPr>
              <w:jc w:val="center"/>
            </w:pPr>
            <w:r w:rsidRPr="0032387B">
              <w:t>Объединение ДПИ «Пчелка»</w:t>
            </w:r>
          </w:p>
        </w:tc>
        <w:tc>
          <w:tcPr>
            <w:tcW w:w="815" w:type="pct"/>
          </w:tcPr>
          <w:p w:rsidR="00736CDB" w:rsidRPr="0032387B" w:rsidRDefault="00736CDB" w:rsidP="00CE40C7">
            <w:pPr>
              <w:jc w:val="center"/>
            </w:pPr>
            <w:r w:rsidRPr="0032387B">
              <w:t>Дмитриева И.Г.</w:t>
            </w:r>
          </w:p>
        </w:tc>
        <w:tc>
          <w:tcPr>
            <w:tcW w:w="426" w:type="pct"/>
          </w:tcPr>
          <w:p w:rsidR="00736CDB" w:rsidRPr="0032387B" w:rsidRDefault="00736CDB" w:rsidP="00CE40C7">
            <w:pPr>
              <w:jc w:val="center"/>
              <w:rPr>
                <w:lang w:val="ru-RU"/>
              </w:rPr>
            </w:pPr>
            <w:r w:rsidRPr="0032387B">
              <w:rPr>
                <w:lang w:val="ru-RU"/>
              </w:rPr>
              <w:t>72</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rPr>
                <w:lang w:val="ru-RU"/>
              </w:rPr>
            </w:pPr>
            <w:r w:rsidRPr="0032387B">
              <w:rPr>
                <w:lang w:val="ru-RU"/>
              </w:rPr>
              <w:t>100%</w:t>
            </w:r>
          </w:p>
        </w:tc>
        <w:tc>
          <w:tcPr>
            <w:tcW w:w="735" w:type="pct"/>
          </w:tcPr>
          <w:p w:rsidR="00736CDB" w:rsidRPr="0032387B" w:rsidRDefault="00736CDB" w:rsidP="00CE40C7">
            <w:pPr>
              <w:spacing w:before="100" w:after="100"/>
              <w:jc w:val="center"/>
            </w:pPr>
            <w:r w:rsidRPr="0032387B">
              <w:rPr>
                <w:lang w:val="ru-RU"/>
              </w:rPr>
              <w:t>96</w:t>
            </w:r>
            <w:r w:rsidRPr="0032387B">
              <w:t>% - в.у.</w:t>
            </w:r>
          </w:p>
          <w:p w:rsidR="00736CDB" w:rsidRPr="0032387B" w:rsidRDefault="00736CDB" w:rsidP="00CE40C7">
            <w:pPr>
              <w:spacing w:before="100" w:after="100"/>
              <w:jc w:val="center"/>
            </w:pPr>
            <w:r w:rsidRPr="0032387B">
              <w:rPr>
                <w:lang w:val="ru-RU"/>
              </w:rPr>
              <w:t>4</w:t>
            </w:r>
            <w:r w:rsidRPr="0032387B">
              <w:t>% - с.у.</w:t>
            </w:r>
          </w:p>
          <w:p w:rsidR="00736CDB" w:rsidRPr="0032387B" w:rsidRDefault="00736CDB" w:rsidP="00CE40C7">
            <w:pPr>
              <w:spacing w:before="100" w:after="100"/>
              <w:jc w:val="center"/>
            </w:pPr>
          </w:p>
        </w:tc>
      </w:tr>
      <w:tr w:rsidR="00736CDB" w:rsidRPr="0032387B" w:rsidTr="0058433E">
        <w:tc>
          <w:tcPr>
            <w:tcW w:w="246" w:type="pct"/>
          </w:tcPr>
          <w:p w:rsidR="00736CDB" w:rsidRPr="0032387B" w:rsidRDefault="00736CDB" w:rsidP="00CE40C7">
            <w:pPr>
              <w:jc w:val="center"/>
            </w:pPr>
            <w:r w:rsidRPr="0032387B">
              <w:t>13</w:t>
            </w:r>
          </w:p>
        </w:tc>
        <w:tc>
          <w:tcPr>
            <w:tcW w:w="1190" w:type="pct"/>
          </w:tcPr>
          <w:p w:rsidR="00736CDB" w:rsidRPr="0032387B" w:rsidRDefault="00736CDB" w:rsidP="00CE40C7">
            <w:pPr>
              <w:jc w:val="center"/>
            </w:pPr>
            <w:r w:rsidRPr="0032387B">
              <w:t>Хореографическая студия «Фантазия»</w:t>
            </w:r>
          </w:p>
        </w:tc>
        <w:tc>
          <w:tcPr>
            <w:tcW w:w="815" w:type="pct"/>
          </w:tcPr>
          <w:p w:rsidR="00736CDB" w:rsidRPr="0032387B" w:rsidRDefault="00736CDB" w:rsidP="00CE40C7">
            <w:pPr>
              <w:jc w:val="center"/>
              <w:rPr>
                <w:lang w:val="ru-RU"/>
              </w:rPr>
            </w:pPr>
            <w:r w:rsidRPr="0032387B">
              <w:rPr>
                <w:lang w:val="ru-RU"/>
              </w:rPr>
              <w:t>Дрюк Н.Л.</w:t>
            </w:r>
          </w:p>
        </w:tc>
        <w:tc>
          <w:tcPr>
            <w:tcW w:w="426" w:type="pct"/>
          </w:tcPr>
          <w:p w:rsidR="00736CDB" w:rsidRPr="0032387B" w:rsidRDefault="00736CDB" w:rsidP="00CE40C7">
            <w:pPr>
              <w:jc w:val="center"/>
              <w:rPr>
                <w:lang w:val="ru-RU"/>
              </w:rPr>
            </w:pPr>
            <w:r w:rsidRPr="0032387B">
              <w:rPr>
                <w:lang w:val="ru-RU"/>
              </w:rPr>
              <w:t>24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rPr>
                <w:lang w:val="ru-RU"/>
              </w:rPr>
              <w:t>100</w:t>
            </w:r>
            <w:r w:rsidRPr="0032387B">
              <w:t>%</w:t>
            </w:r>
          </w:p>
          <w:p w:rsidR="00736CDB" w:rsidRPr="0032387B" w:rsidRDefault="00736CDB" w:rsidP="00CE40C7">
            <w:pPr>
              <w:jc w:val="center"/>
            </w:pPr>
          </w:p>
        </w:tc>
        <w:tc>
          <w:tcPr>
            <w:tcW w:w="735" w:type="pct"/>
          </w:tcPr>
          <w:p w:rsidR="00736CDB" w:rsidRPr="0032387B" w:rsidRDefault="00736CDB" w:rsidP="00CE40C7">
            <w:pPr>
              <w:spacing w:before="100" w:after="100"/>
              <w:jc w:val="center"/>
            </w:pPr>
            <w:r w:rsidRPr="0032387B">
              <w:rPr>
                <w:lang w:val="ru-RU"/>
              </w:rPr>
              <w:t>20</w:t>
            </w:r>
            <w:r w:rsidRPr="0032387B">
              <w:t>% с.у.</w:t>
            </w:r>
          </w:p>
          <w:p w:rsidR="00736CDB" w:rsidRPr="0032387B" w:rsidRDefault="00736CDB" w:rsidP="00CE40C7">
            <w:pPr>
              <w:spacing w:before="100" w:after="100"/>
              <w:jc w:val="center"/>
            </w:pPr>
            <w:r w:rsidRPr="0032387B">
              <w:rPr>
                <w:lang w:val="ru-RU"/>
              </w:rPr>
              <w:t>80</w:t>
            </w:r>
            <w:r w:rsidRPr="0032387B">
              <w:t>% в.у.</w:t>
            </w:r>
          </w:p>
        </w:tc>
      </w:tr>
      <w:tr w:rsidR="00736CDB" w:rsidRPr="0032387B" w:rsidTr="0058433E">
        <w:tc>
          <w:tcPr>
            <w:tcW w:w="246" w:type="pct"/>
          </w:tcPr>
          <w:p w:rsidR="00736CDB" w:rsidRPr="0032387B" w:rsidRDefault="00736CDB" w:rsidP="00CE40C7">
            <w:pPr>
              <w:jc w:val="center"/>
            </w:pPr>
            <w:r w:rsidRPr="0032387B">
              <w:t>14</w:t>
            </w:r>
          </w:p>
        </w:tc>
        <w:tc>
          <w:tcPr>
            <w:tcW w:w="1190" w:type="pct"/>
          </w:tcPr>
          <w:p w:rsidR="00736CDB" w:rsidRPr="0032387B" w:rsidRDefault="00736CDB" w:rsidP="00CE40C7">
            <w:pPr>
              <w:jc w:val="center"/>
            </w:pPr>
            <w:r w:rsidRPr="0032387B">
              <w:t>Объединение «</w:t>
            </w:r>
            <w:r w:rsidRPr="0032387B">
              <w:rPr>
                <w:lang w:val="ru-RU"/>
              </w:rPr>
              <w:t>Спортивная аэробика</w:t>
            </w:r>
            <w:r w:rsidRPr="0032387B">
              <w:t>»</w:t>
            </w:r>
          </w:p>
        </w:tc>
        <w:tc>
          <w:tcPr>
            <w:tcW w:w="815" w:type="pct"/>
          </w:tcPr>
          <w:p w:rsidR="00736CDB" w:rsidRPr="0032387B" w:rsidRDefault="00736CDB" w:rsidP="00CE40C7">
            <w:pPr>
              <w:jc w:val="center"/>
              <w:rPr>
                <w:lang w:val="ru-RU"/>
              </w:rPr>
            </w:pPr>
            <w:r w:rsidRPr="0032387B">
              <w:rPr>
                <w:lang w:val="ru-RU"/>
              </w:rPr>
              <w:t>Назарова Т.Н.</w:t>
            </w:r>
          </w:p>
          <w:p w:rsidR="00736CDB" w:rsidRPr="0032387B" w:rsidRDefault="00736CDB" w:rsidP="00CE40C7">
            <w:pPr>
              <w:jc w:val="center"/>
            </w:pPr>
          </w:p>
        </w:tc>
        <w:tc>
          <w:tcPr>
            <w:tcW w:w="426" w:type="pct"/>
          </w:tcPr>
          <w:p w:rsidR="00736CDB" w:rsidRPr="0032387B" w:rsidRDefault="00736CDB" w:rsidP="00CE40C7">
            <w:pPr>
              <w:jc w:val="center"/>
              <w:rPr>
                <w:lang w:val="ru-RU"/>
              </w:rPr>
            </w:pPr>
            <w:r w:rsidRPr="0032387B">
              <w:rPr>
                <w:lang w:val="ru-RU"/>
              </w:rPr>
              <w:t>56</w:t>
            </w:r>
          </w:p>
        </w:tc>
        <w:tc>
          <w:tcPr>
            <w:tcW w:w="780" w:type="pct"/>
          </w:tcPr>
          <w:p w:rsidR="00736CDB" w:rsidRPr="0032387B" w:rsidRDefault="00736CDB" w:rsidP="00CE40C7">
            <w:pPr>
              <w:jc w:val="center"/>
            </w:pPr>
            <w:r w:rsidRPr="0032387B">
              <w:t>100%</w:t>
            </w:r>
          </w:p>
          <w:p w:rsidR="00736CDB" w:rsidRPr="0032387B" w:rsidRDefault="00736CDB" w:rsidP="00CE40C7">
            <w:pPr>
              <w:jc w:val="center"/>
            </w:pPr>
          </w:p>
        </w:tc>
        <w:tc>
          <w:tcPr>
            <w:tcW w:w="808" w:type="pct"/>
          </w:tcPr>
          <w:p w:rsidR="00736CDB" w:rsidRPr="0032387B" w:rsidRDefault="00736CDB" w:rsidP="00CE40C7">
            <w:pPr>
              <w:jc w:val="center"/>
              <w:rPr>
                <w:lang w:val="ru-RU"/>
              </w:rPr>
            </w:pPr>
            <w:r w:rsidRPr="0032387B">
              <w:t>9</w:t>
            </w:r>
            <w:r w:rsidRPr="0032387B">
              <w:rPr>
                <w:lang w:val="ru-RU"/>
              </w:rPr>
              <w:t>5</w:t>
            </w:r>
            <w:r w:rsidRPr="0032387B">
              <w:t>%</w:t>
            </w:r>
            <w:r w:rsidRPr="0032387B">
              <w:rPr>
                <w:lang w:val="ru-RU"/>
              </w:rPr>
              <w:t xml:space="preserve"> (выезд за пределы района)</w:t>
            </w:r>
          </w:p>
          <w:p w:rsidR="00736CDB" w:rsidRPr="0032387B" w:rsidRDefault="00736CDB" w:rsidP="00CE40C7">
            <w:pPr>
              <w:jc w:val="center"/>
            </w:pPr>
          </w:p>
        </w:tc>
        <w:tc>
          <w:tcPr>
            <w:tcW w:w="735" w:type="pct"/>
          </w:tcPr>
          <w:p w:rsidR="00736CDB" w:rsidRPr="0032387B" w:rsidRDefault="00736CDB" w:rsidP="00CE40C7">
            <w:pPr>
              <w:jc w:val="center"/>
            </w:pPr>
            <w:r w:rsidRPr="0032387B">
              <w:rPr>
                <w:lang w:val="ru-RU"/>
              </w:rPr>
              <w:t>45</w:t>
            </w:r>
            <w:r w:rsidRPr="0032387B">
              <w:t>% в.у.</w:t>
            </w:r>
          </w:p>
          <w:p w:rsidR="00736CDB" w:rsidRPr="0032387B" w:rsidRDefault="00736CDB" w:rsidP="00CE40C7">
            <w:pPr>
              <w:jc w:val="center"/>
            </w:pPr>
            <w:r w:rsidRPr="0032387B">
              <w:rPr>
                <w:lang w:val="ru-RU"/>
              </w:rPr>
              <w:t>5</w:t>
            </w:r>
            <w:r w:rsidRPr="0032387B">
              <w:t>5% с.у.</w:t>
            </w:r>
          </w:p>
        </w:tc>
      </w:tr>
      <w:tr w:rsidR="00736CDB" w:rsidRPr="0032387B" w:rsidTr="0058433E">
        <w:tc>
          <w:tcPr>
            <w:tcW w:w="246" w:type="pct"/>
          </w:tcPr>
          <w:p w:rsidR="00736CDB" w:rsidRPr="0032387B" w:rsidRDefault="00736CDB" w:rsidP="00CE40C7">
            <w:pPr>
              <w:jc w:val="center"/>
            </w:pPr>
            <w:r w:rsidRPr="0032387B">
              <w:t>15</w:t>
            </w:r>
          </w:p>
        </w:tc>
        <w:tc>
          <w:tcPr>
            <w:tcW w:w="1190" w:type="pct"/>
          </w:tcPr>
          <w:p w:rsidR="00736CDB" w:rsidRPr="0032387B" w:rsidRDefault="00736CDB" w:rsidP="00CE40C7">
            <w:pPr>
              <w:jc w:val="center"/>
            </w:pPr>
            <w:r w:rsidRPr="0032387B">
              <w:t>Объединение «Баскетбол»</w:t>
            </w:r>
          </w:p>
        </w:tc>
        <w:tc>
          <w:tcPr>
            <w:tcW w:w="815" w:type="pct"/>
          </w:tcPr>
          <w:p w:rsidR="00736CDB" w:rsidRPr="0032387B" w:rsidRDefault="00736CDB" w:rsidP="00CE40C7">
            <w:pPr>
              <w:jc w:val="center"/>
            </w:pPr>
            <w:r w:rsidRPr="0032387B">
              <w:t>Еремеев Л.В.</w:t>
            </w:r>
          </w:p>
        </w:tc>
        <w:tc>
          <w:tcPr>
            <w:tcW w:w="426" w:type="pct"/>
          </w:tcPr>
          <w:p w:rsidR="00736CDB" w:rsidRPr="0032387B" w:rsidRDefault="00736CDB" w:rsidP="00CE40C7">
            <w:pPr>
              <w:jc w:val="center"/>
            </w:pPr>
            <w:r w:rsidRPr="0032387B">
              <w:t>28</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80% в.у.</w:t>
            </w:r>
          </w:p>
          <w:p w:rsidR="00736CDB" w:rsidRPr="0032387B" w:rsidRDefault="00736CDB" w:rsidP="00CE40C7">
            <w:pPr>
              <w:jc w:val="center"/>
            </w:pPr>
            <w:r w:rsidRPr="0032387B">
              <w:t>20% с.у.</w:t>
            </w:r>
          </w:p>
        </w:tc>
      </w:tr>
      <w:tr w:rsidR="00736CDB" w:rsidRPr="0032387B" w:rsidTr="0058433E">
        <w:tc>
          <w:tcPr>
            <w:tcW w:w="246" w:type="pct"/>
          </w:tcPr>
          <w:p w:rsidR="00736CDB" w:rsidRPr="0032387B" w:rsidRDefault="00736CDB" w:rsidP="00CE40C7">
            <w:pPr>
              <w:jc w:val="center"/>
            </w:pPr>
            <w:r w:rsidRPr="0032387B">
              <w:t>16</w:t>
            </w:r>
          </w:p>
        </w:tc>
        <w:tc>
          <w:tcPr>
            <w:tcW w:w="1190" w:type="pct"/>
          </w:tcPr>
          <w:p w:rsidR="00736CDB" w:rsidRPr="0032387B" w:rsidRDefault="00736CDB" w:rsidP="00CE40C7">
            <w:pPr>
              <w:jc w:val="center"/>
            </w:pPr>
            <w:r w:rsidRPr="0032387B">
              <w:t>Объединение «Футбол»</w:t>
            </w:r>
          </w:p>
        </w:tc>
        <w:tc>
          <w:tcPr>
            <w:tcW w:w="815" w:type="pct"/>
          </w:tcPr>
          <w:p w:rsidR="00736CDB" w:rsidRPr="0032387B" w:rsidRDefault="00736CDB" w:rsidP="00CE40C7">
            <w:pPr>
              <w:jc w:val="center"/>
            </w:pPr>
            <w:r w:rsidRPr="0032387B">
              <w:t>Сафронов И.В.</w:t>
            </w:r>
          </w:p>
          <w:p w:rsidR="00736CDB" w:rsidRPr="0032387B" w:rsidRDefault="00736CDB" w:rsidP="00CE40C7">
            <w:pPr>
              <w:jc w:val="center"/>
            </w:pPr>
            <w:r w:rsidRPr="0032387B">
              <w:t>Маркелов Ю.Л.</w:t>
            </w:r>
          </w:p>
          <w:p w:rsidR="00736CDB" w:rsidRPr="0032387B" w:rsidRDefault="00736CDB" w:rsidP="00CE40C7">
            <w:pPr>
              <w:jc w:val="center"/>
            </w:pPr>
            <w:r w:rsidRPr="0032387B">
              <w:t>Чащин А.С.</w:t>
            </w:r>
          </w:p>
        </w:tc>
        <w:tc>
          <w:tcPr>
            <w:tcW w:w="426" w:type="pct"/>
          </w:tcPr>
          <w:p w:rsidR="00736CDB" w:rsidRPr="0032387B" w:rsidRDefault="00736CDB" w:rsidP="00CE40C7">
            <w:pPr>
              <w:jc w:val="center"/>
            </w:pPr>
            <w:r w:rsidRPr="0032387B">
              <w:t>60</w:t>
            </w:r>
          </w:p>
          <w:p w:rsidR="00736CDB" w:rsidRPr="0032387B" w:rsidRDefault="00736CDB" w:rsidP="00CE40C7">
            <w:pPr>
              <w:jc w:val="center"/>
            </w:pPr>
          </w:p>
          <w:p w:rsidR="00736CDB" w:rsidRPr="0032387B" w:rsidRDefault="00736CDB" w:rsidP="00CE40C7">
            <w:pPr>
              <w:jc w:val="center"/>
            </w:pPr>
          </w:p>
        </w:tc>
        <w:tc>
          <w:tcPr>
            <w:tcW w:w="780" w:type="pct"/>
          </w:tcPr>
          <w:p w:rsidR="00736CDB" w:rsidRPr="0032387B" w:rsidRDefault="00736CDB" w:rsidP="00CE40C7">
            <w:pPr>
              <w:spacing w:before="100" w:after="100"/>
              <w:jc w:val="center"/>
            </w:pPr>
            <w:r w:rsidRPr="0032387B">
              <w:t>100%</w:t>
            </w:r>
          </w:p>
          <w:p w:rsidR="00736CDB" w:rsidRPr="0032387B" w:rsidRDefault="00736CDB" w:rsidP="00CE40C7">
            <w:pPr>
              <w:spacing w:before="100" w:after="100"/>
              <w:jc w:val="center"/>
            </w:pPr>
          </w:p>
        </w:tc>
        <w:tc>
          <w:tcPr>
            <w:tcW w:w="808" w:type="pct"/>
          </w:tcPr>
          <w:p w:rsidR="00736CDB" w:rsidRPr="0032387B" w:rsidRDefault="00736CDB" w:rsidP="00CE40C7">
            <w:pPr>
              <w:jc w:val="center"/>
            </w:pPr>
            <w:r w:rsidRPr="0032387B">
              <w:t>92%</w:t>
            </w:r>
          </w:p>
          <w:p w:rsidR="00736CDB" w:rsidRPr="0032387B" w:rsidRDefault="00736CDB" w:rsidP="00CE40C7">
            <w:pPr>
              <w:jc w:val="center"/>
            </w:pPr>
            <w:r w:rsidRPr="0032387B">
              <w:t>(2 чел.выбыли)</w:t>
            </w:r>
          </w:p>
          <w:p w:rsidR="00736CDB" w:rsidRPr="0032387B" w:rsidRDefault="00736CDB" w:rsidP="00CE40C7">
            <w:pPr>
              <w:jc w:val="center"/>
            </w:pPr>
          </w:p>
        </w:tc>
        <w:tc>
          <w:tcPr>
            <w:tcW w:w="735" w:type="pct"/>
          </w:tcPr>
          <w:p w:rsidR="00736CDB" w:rsidRPr="0032387B" w:rsidRDefault="00736CDB" w:rsidP="00CE40C7">
            <w:pPr>
              <w:jc w:val="center"/>
            </w:pPr>
            <w:r w:rsidRPr="0032387B">
              <w:t>70% – в.у.</w:t>
            </w:r>
          </w:p>
          <w:p w:rsidR="00736CDB" w:rsidRPr="0032387B" w:rsidRDefault="00736CDB" w:rsidP="00CE40C7">
            <w:pPr>
              <w:jc w:val="center"/>
            </w:pPr>
            <w:r w:rsidRPr="0032387B">
              <w:t>30%- с.у.</w:t>
            </w:r>
          </w:p>
          <w:p w:rsidR="00736CDB" w:rsidRPr="0032387B" w:rsidRDefault="00736CDB" w:rsidP="00CE40C7">
            <w:pPr>
              <w:jc w:val="center"/>
            </w:pPr>
          </w:p>
        </w:tc>
      </w:tr>
      <w:tr w:rsidR="00736CDB" w:rsidRPr="0032387B" w:rsidTr="0058433E">
        <w:trPr>
          <w:trHeight w:val="1130"/>
        </w:trPr>
        <w:tc>
          <w:tcPr>
            <w:tcW w:w="246" w:type="pct"/>
          </w:tcPr>
          <w:p w:rsidR="00736CDB" w:rsidRPr="0032387B" w:rsidRDefault="00736CDB" w:rsidP="00CE40C7">
            <w:pPr>
              <w:jc w:val="center"/>
            </w:pPr>
            <w:r w:rsidRPr="0032387B">
              <w:t>17</w:t>
            </w:r>
          </w:p>
        </w:tc>
        <w:tc>
          <w:tcPr>
            <w:tcW w:w="1190" w:type="pct"/>
          </w:tcPr>
          <w:p w:rsidR="00736CDB" w:rsidRPr="0032387B" w:rsidRDefault="00736CDB" w:rsidP="00CE40C7">
            <w:pPr>
              <w:jc w:val="center"/>
            </w:pPr>
            <w:r w:rsidRPr="0032387B">
              <w:t>Экологическое объединение «Почемучка»</w:t>
            </w:r>
          </w:p>
        </w:tc>
        <w:tc>
          <w:tcPr>
            <w:tcW w:w="815" w:type="pct"/>
          </w:tcPr>
          <w:p w:rsidR="00736CDB" w:rsidRPr="0032387B" w:rsidRDefault="00736CDB" w:rsidP="00CE40C7">
            <w:pPr>
              <w:spacing w:before="100" w:after="100"/>
              <w:jc w:val="center"/>
            </w:pPr>
            <w:r w:rsidRPr="0032387B">
              <w:t>Андросюк Е.В.</w:t>
            </w:r>
          </w:p>
        </w:tc>
        <w:tc>
          <w:tcPr>
            <w:tcW w:w="426" w:type="pct"/>
          </w:tcPr>
          <w:p w:rsidR="00736CDB" w:rsidRPr="0032387B" w:rsidRDefault="00736CDB" w:rsidP="00CE40C7">
            <w:pPr>
              <w:jc w:val="center"/>
              <w:rPr>
                <w:lang w:val="ru-RU"/>
              </w:rPr>
            </w:pPr>
            <w:r w:rsidRPr="0032387B">
              <w:rPr>
                <w:lang w:val="ru-RU"/>
              </w:rPr>
              <w:t>108</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spacing w:before="100" w:after="100"/>
              <w:jc w:val="center"/>
            </w:pPr>
            <w:r w:rsidRPr="0032387B">
              <w:t>98%</w:t>
            </w:r>
          </w:p>
          <w:p w:rsidR="00736CDB" w:rsidRPr="0032387B" w:rsidRDefault="00736CDB" w:rsidP="00CE40C7">
            <w:pPr>
              <w:spacing w:before="100" w:after="100"/>
              <w:jc w:val="center"/>
            </w:pPr>
            <w:r w:rsidRPr="0032387B">
              <w:t>(2 чел. смена места жит-ва)</w:t>
            </w:r>
          </w:p>
        </w:tc>
        <w:tc>
          <w:tcPr>
            <w:tcW w:w="735" w:type="pct"/>
          </w:tcPr>
          <w:p w:rsidR="00736CDB" w:rsidRPr="0032387B" w:rsidRDefault="00736CDB" w:rsidP="00CE40C7">
            <w:pPr>
              <w:jc w:val="center"/>
            </w:pPr>
            <w:r w:rsidRPr="0032387B">
              <w:t>27% - в.у.</w:t>
            </w:r>
          </w:p>
          <w:p w:rsidR="00736CDB" w:rsidRPr="0032387B" w:rsidRDefault="00736CDB" w:rsidP="00CE40C7">
            <w:pPr>
              <w:jc w:val="center"/>
            </w:pPr>
            <w:r w:rsidRPr="0032387B">
              <w:t>73% - с.у.</w:t>
            </w:r>
          </w:p>
          <w:p w:rsidR="00736CDB" w:rsidRPr="0032387B" w:rsidRDefault="00736CDB" w:rsidP="00CE40C7">
            <w:pPr>
              <w:jc w:val="center"/>
            </w:pPr>
          </w:p>
        </w:tc>
      </w:tr>
      <w:tr w:rsidR="00736CDB" w:rsidRPr="0032387B" w:rsidTr="0058433E">
        <w:tc>
          <w:tcPr>
            <w:tcW w:w="246" w:type="pct"/>
          </w:tcPr>
          <w:p w:rsidR="00736CDB" w:rsidRPr="0032387B" w:rsidRDefault="00736CDB" w:rsidP="00CE40C7">
            <w:pPr>
              <w:jc w:val="center"/>
            </w:pPr>
            <w:r w:rsidRPr="0032387B">
              <w:t>18</w:t>
            </w:r>
          </w:p>
        </w:tc>
        <w:tc>
          <w:tcPr>
            <w:tcW w:w="1190" w:type="pct"/>
          </w:tcPr>
          <w:p w:rsidR="00736CDB" w:rsidRPr="0032387B" w:rsidRDefault="00736CDB" w:rsidP="00CE40C7">
            <w:pPr>
              <w:jc w:val="center"/>
              <w:rPr>
                <w:lang w:val="ru-RU"/>
              </w:rPr>
            </w:pPr>
            <w:r w:rsidRPr="0032387B">
              <w:t>Экологическое объединение «Фитодизайн»</w:t>
            </w:r>
          </w:p>
        </w:tc>
        <w:tc>
          <w:tcPr>
            <w:tcW w:w="815" w:type="pct"/>
          </w:tcPr>
          <w:p w:rsidR="00736CDB" w:rsidRPr="0032387B" w:rsidRDefault="00736CDB" w:rsidP="00CE40C7">
            <w:pPr>
              <w:jc w:val="center"/>
            </w:pPr>
            <w:r w:rsidRPr="0032387B">
              <w:t>Андросюк Е.В.</w:t>
            </w:r>
          </w:p>
          <w:p w:rsidR="00736CDB" w:rsidRPr="0032387B" w:rsidRDefault="00736CDB" w:rsidP="00CE40C7">
            <w:pPr>
              <w:spacing w:before="100" w:after="100"/>
              <w:jc w:val="center"/>
            </w:pPr>
          </w:p>
        </w:tc>
        <w:tc>
          <w:tcPr>
            <w:tcW w:w="426" w:type="pct"/>
          </w:tcPr>
          <w:p w:rsidR="00736CDB" w:rsidRPr="0032387B" w:rsidRDefault="00736CDB" w:rsidP="00CE40C7">
            <w:pPr>
              <w:jc w:val="center"/>
              <w:rPr>
                <w:lang w:val="ru-RU"/>
              </w:rPr>
            </w:pPr>
            <w:r w:rsidRPr="0032387B">
              <w:rPr>
                <w:lang w:val="ru-RU"/>
              </w:rPr>
              <w:t>12</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98%</w:t>
            </w:r>
          </w:p>
        </w:tc>
        <w:tc>
          <w:tcPr>
            <w:tcW w:w="735" w:type="pct"/>
          </w:tcPr>
          <w:p w:rsidR="00736CDB" w:rsidRPr="0032387B" w:rsidRDefault="00736CDB" w:rsidP="00CE40C7">
            <w:pPr>
              <w:jc w:val="center"/>
            </w:pPr>
            <w:r w:rsidRPr="0032387B">
              <w:t>49% - в.у.</w:t>
            </w:r>
          </w:p>
          <w:p w:rsidR="00736CDB" w:rsidRPr="0032387B" w:rsidRDefault="00736CDB" w:rsidP="00CE40C7">
            <w:pPr>
              <w:jc w:val="center"/>
              <w:rPr>
                <w:lang w:val="ru-RU"/>
              </w:rPr>
            </w:pPr>
            <w:r w:rsidRPr="0032387B">
              <w:t>51% - с.у.</w:t>
            </w:r>
          </w:p>
        </w:tc>
      </w:tr>
      <w:tr w:rsidR="00736CDB" w:rsidRPr="0032387B" w:rsidTr="0058433E">
        <w:tc>
          <w:tcPr>
            <w:tcW w:w="246" w:type="pct"/>
          </w:tcPr>
          <w:p w:rsidR="00736CDB" w:rsidRPr="0032387B" w:rsidRDefault="00736CDB" w:rsidP="00CE40C7">
            <w:pPr>
              <w:jc w:val="center"/>
            </w:pPr>
            <w:r w:rsidRPr="0032387B">
              <w:t>19</w:t>
            </w:r>
          </w:p>
        </w:tc>
        <w:tc>
          <w:tcPr>
            <w:tcW w:w="1190" w:type="pct"/>
          </w:tcPr>
          <w:p w:rsidR="00736CDB" w:rsidRPr="0032387B" w:rsidRDefault="00736CDB" w:rsidP="00CE40C7">
            <w:pPr>
              <w:jc w:val="center"/>
            </w:pPr>
            <w:r w:rsidRPr="0032387B">
              <w:t>Экологическое объединение «Искатель»</w:t>
            </w:r>
          </w:p>
        </w:tc>
        <w:tc>
          <w:tcPr>
            <w:tcW w:w="815" w:type="pct"/>
          </w:tcPr>
          <w:p w:rsidR="00736CDB" w:rsidRPr="0032387B" w:rsidRDefault="00736CDB" w:rsidP="00CE40C7">
            <w:pPr>
              <w:jc w:val="center"/>
            </w:pPr>
            <w:r w:rsidRPr="0032387B">
              <w:t>Лозовик В.М.</w:t>
            </w:r>
          </w:p>
        </w:tc>
        <w:tc>
          <w:tcPr>
            <w:tcW w:w="426" w:type="pct"/>
          </w:tcPr>
          <w:p w:rsidR="00736CDB" w:rsidRPr="0032387B" w:rsidRDefault="00736CDB" w:rsidP="00CE40C7">
            <w:pPr>
              <w:jc w:val="center"/>
            </w:pPr>
            <w:r w:rsidRPr="0032387B">
              <w:t>22</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15 %-в.у.</w:t>
            </w:r>
          </w:p>
          <w:p w:rsidR="00736CDB" w:rsidRPr="0032387B" w:rsidRDefault="00736CDB" w:rsidP="00CE40C7">
            <w:pPr>
              <w:jc w:val="center"/>
            </w:pPr>
            <w:r w:rsidRPr="0032387B">
              <w:t>85% - с.у.</w:t>
            </w:r>
          </w:p>
          <w:p w:rsidR="00736CDB" w:rsidRPr="0032387B" w:rsidRDefault="00736CDB" w:rsidP="00CE40C7">
            <w:pPr>
              <w:jc w:val="center"/>
            </w:pPr>
          </w:p>
        </w:tc>
      </w:tr>
      <w:tr w:rsidR="00736CDB" w:rsidRPr="0032387B" w:rsidTr="0058433E">
        <w:tc>
          <w:tcPr>
            <w:tcW w:w="246" w:type="pct"/>
          </w:tcPr>
          <w:p w:rsidR="00736CDB" w:rsidRPr="0032387B" w:rsidRDefault="00736CDB" w:rsidP="00CE40C7">
            <w:pPr>
              <w:jc w:val="center"/>
            </w:pPr>
            <w:r w:rsidRPr="0032387B">
              <w:t>20</w:t>
            </w:r>
          </w:p>
        </w:tc>
        <w:tc>
          <w:tcPr>
            <w:tcW w:w="1190" w:type="pct"/>
          </w:tcPr>
          <w:p w:rsidR="00736CDB" w:rsidRPr="0032387B" w:rsidRDefault="00736CDB" w:rsidP="00CE40C7">
            <w:pPr>
              <w:spacing w:before="100" w:after="100"/>
              <w:jc w:val="center"/>
            </w:pPr>
            <w:r w:rsidRPr="0032387B">
              <w:t>Туристический клуб «Янкан»</w:t>
            </w:r>
          </w:p>
        </w:tc>
        <w:tc>
          <w:tcPr>
            <w:tcW w:w="815" w:type="pct"/>
          </w:tcPr>
          <w:p w:rsidR="00736CDB" w:rsidRPr="0032387B" w:rsidRDefault="00736CDB" w:rsidP="00CE40C7">
            <w:pPr>
              <w:jc w:val="center"/>
            </w:pPr>
            <w:r w:rsidRPr="0032387B">
              <w:t>Маршанин А.В.</w:t>
            </w:r>
          </w:p>
        </w:tc>
        <w:tc>
          <w:tcPr>
            <w:tcW w:w="426" w:type="pct"/>
          </w:tcPr>
          <w:p w:rsidR="00736CDB" w:rsidRPr="0032387B" w:rsidRDefault="00736CDB" w:rsidP="00CE40C7">
            <w:pPr>
              <w:jc w:val="center"/>
              <w:rPr>
                <w:lang w:val="ru-RU"/>
              </w:rPr>
            </w:pPr>
            <w:r w:rsidRPr="0032387B">
              <w:t>1</w:t>
            </w:r>
            <w:r w:rsidRPr="0032387B">
              <w:rPr>
                <w:lang w:val="ru-RU"/>
              </w:rPr>
              <w:t>2</w:t>
            </w:r>
          </w:p>
        </w:tc>
        <w:tc>
          <w:tcPr>
            <w:tcW w:w="780" w:type="pct"/>
          </w:tcPr>
          <w:p w:rsidR="00736CDB" w:rsidRPr="0032387B" w:rsidRDefault="00736CDB" w:rsidP="00CE40C7">
            <w:pPr>
              <w:spacing w:before="100" w:after="100"/>
              <w:jc w:val="center"/>
              <w:rPr>
                <w:lang w:val="ru-RU"/>
              </w:rPr>
            </w:pPr>
            <w:r w:rsidRPr="0032387B">
              <w:t>100%</w:t>
            </w:r>
          </w:p>
        </w:tc>
        <w:tc>
          <w:tcPr>
            <w:tcW w:w="808" w:type="pct"/>
          </w:tcPr>
          <w:p w:rsidR="00736CDB" w:rsidRPr="0032387B" w:rsidRDefault="00736CDB" w:rsidP="00CE40C7">
            <w:pPr>
              <w:spacing w:before="100" w:after="100"/>
              <w:jc w:val="center"/>
              <w:rPr>
                <w:lang w:val="ru-RU"/>
              </w:rPr>
            </w:pPr>
            <w:r w:rsidRPr="0032387B">
              <w:t>100%</w:t>
            </w:r>
          </w:p>
          <w:p w:rsidR="00736CDB" w:rsidRPr="0032387B" w:rsidRDefault="00736CDB" w:rsidP="00CE40C7">
            <w:pPr>
              <w:spacing w:before="100" w:after="100"/>
              <w:jc w:val="center"/>
            </w:pPr>
          </w:p>
          <w:p w:rsidR="00736CDB" w:rsidRPr="0032387B" w:rsidRDefault="00736CDB" w:rsidP="00CE40C7">
            <w:pPr>
              <w:spacing w:before="100" w:after="100"/>
              <w:jc w:val="center"/>
              <w:rPr>
                <w:lang w:val="ru-RU"/>
              </w:rPr>
            </w:pPr>
          </w:p>
        </w:tc>
        <w:tc>
          <w:tcPr>
            <w:tcW w:w="735" w:type="pct"/>
          </w:tcPr>
          <w:p w:rsidR="00736CDB" w:rsidRPr="0032387B" w:rsidRDefault="00736CDB" w:rsidP="00CE40C7">
            <w:pPr>
              <w:jc w:val="center"/>
            </w:pPr>
            <w:r w:rsidRPr="0032387B">
              <w:rPr>
                <w:lang w:val="ru-RU"/>
              </w:rPr>
              <w:t>6</w:t>
            </w:r>
            <w:r w:rsidRPr="0032387B">
              <w:t>0% - в. у.</w:t>
            </w:r>
          </w:p>
          <w:p w:rsidR="00736CDB" w:rsidRPr="0032387B" w:rsidRDefault="00736CDB" w:rsidP="00CE40C7">
            <w:pPr>
              <w:jc w:val="center"/>
            </w:pPr>
            <w:r w:rsidRPr="0032387B">
              <w:rPr>
                <w:lang w:val="ru-RU"/>
              </w:rPr>
              <w:t>4</w:t>
            </w:r>
            <w:r w:rsidRPr="0032387B">
              <w:t>0% - с.у.</w:t>
            </w:r>
          </w:p>
        </w:tc>
      </w:tr>
      <w:tr w:rsidR="00736CDB" w:rsidRPr="0032387B" w:rsidTr="0058433E">
        <w:tc>
          <w:tcPr>
            <w:tcW w:w="246" w:type="pct"/>
          </w:tcPr>
          <w:p w:rsidR="00736CDB" w:rsidRPr="0032387B" w:rsidRDefault="00736CDB" w:rsidP="00CE40C7">
            <w:pPr>
              <w:jc w:val="center"/>
            </w:pPr>
            <w:r w:rsidRPr="0032387B">
              <w:t>21</w:t>
            </w:r>
          </w:p>
        </w:tc>
        <w:tc>
          <w:tcPr>
            <w:tcW w:w="1190" w:type="pct"/>
          </w:tcPr>
          <w:p w:rsidR="00736CDB" w:rsidRPr="0032387B" w:rsidRDefault="00736CDB" w:rsidP="00CE40C7">
            <w:pPr>
              <w:pBdr>
                <w:bottom w:val="single" w:sz="6" w:space="1" w:color="auto"/>
              </w:pBdr>
              <w:jc w:val="center"/>
              <w:rPr>
                <w:lang w:val="ru-RU"/>
              </w:rPr>
            </w:pPr>
            <w:r w:rsidRPr="0032387B">
              <w:t>Объединение «Настольный теннис»</w:t>
            </w:r>
          </w:p>
        </w:tc>
        <w:tc>
          <w:tcPr>
            <w:tcW w:w="815" w:type="pct"/>
          </w:tcPr>
          <w:p w:rsidR="00736CDB" w:rsidRPr="0032387B" w:rsidRDefault="00736CDB" w:rsidP="00CE40C7">
            <w:pPr>
              <w:jc w:val="center"/>
            </w:pPr>
            <w:r w:rsidRPr="0032387B">
              <w:t>Переверзева Т.Г.</w:t>
            </w:r>
          </w:p>
        </w:tc>
        <w:tc>
          <w:tcPr>
            <w:tcW w:w="426" w:type="pct"/>
          </w:tcPr>
          <w:p w:rsidR="00736CDB" w:rsidRPr="0032387B" w:rsidRDefault="00736CDB" w:rsidP="00CE40C7">
            <w:pPr>
              <w:jc w:val="center"/>
            </w:pPr>
            <w:r w:rsidRPr="0032387B">
              <w:t>24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92%</w:t>
            </w:r>
          </w:p>
          <w:p w:rsidR="00736CDB" w:rsidRPr="0032387B" w:rsidRDefault="00736CDB" w:rsidP="00CE40C7">
            <w:pPr>
              <w:jc w:val="center"/>
            </w:pPr>
            <w:r w:rsidRPr="0032387B">
              <w:t>(2 выбыли в связи с выездом)</w:t>
            </w:r>
          </w:p>
        </w:tc>
        <w:tc>
          <w:tcPr>
            <w:tcW w:w="735" w:type="pct"/>
          </w:tcPr>
          <w:p w:rsidR="00736CDB" w:rsidRPr="0032387B" w:rsidRDefault="00736CDB" w:rsidP="00CE40C7">
            <w:pPr>
              <w:jc w:val="center"/>
            </w:pPr>
            <w:r w:rsidRPr="0032387B">
              <w:t>42% в.у.</w:t>
            </w:r>
          </w:p>
          <w:p w:rsidR="00736CDB" w:rsidRPr="0032387B" w:rsidRDefault="00736CDB" w:rsidP="00CE40C7">
            <w:pPr>
              <w:jc w:val="center"/>
            </w:pPr>
            <w:r w:rsidRPr="0032387B">
              <w:t>58% с.у.</w:t>
            </w:r>
          </w:p>
        </w:tc>
      </w:tr>
      <w:tr w:rsidR="00736CDB" w:rsidRPr="0032387B" w:rsidTr="0058433E">
        <w:tc>
          <w:tcPr>
            <w:tcW w:w="246" w:type="pct"/>
          </w:tcPr>
          <w:p w:rsidR="00736CDB" w:rsidRPr="0032387B" w:rsidRDefault="00736CDB" w:rsidP="00CE40C7">
            <w:pPr>
              <w:jc w:val="center"/>
            </w:pPr>
            <w:r w:rsidRPr="0032387B">
              <w:t>22</w:t>
            </w:r>
          </w:p>
        </w:tc>
        <w:tc>
          <w:tcPr>
            <w:tcW w:w="1190" w:type="pct"/>
          </w:tcPr>
          <w:p w:rsidR="00736CDB" w:rsidRPr="0032387B" w:rsidRDefault="00736CDB" w:rsidP="00CE40C7">
            <w:pPr>
              <w:pBdr>
                <w:bottom w:val="single" w:sz="6" w:space="1" w:color="auto"/>
              </w:pBdr>
              <w:jc w:val="center"/>
            </w:pPr>
            <w:r w:rsidRPr="0032387B">
              <w:t>Объединение «Волейбол»</w:t>
            </w:r>
          </w:p>
        </w:tc>
        <w:tc>
          <w:tcPr>
            <w:tcW w:w="815" w:type="pct"/>
          </w:tcPr>
          <w:p w:rsidR="00736CDB" w:rsidRPr="0032387B" w:rsidRDefault="00736CDB" w:rsidP="00CE40C7">
            <w:pPr>
              <w:jc w:val="center"/>
            </w:pPr>
            <w:r w:rsidRPr="0032387B">
              <w:t>Переверзева Т.Г.</w:t>
            </w:r>
          </w:p>
        </w:tc>
        <w:tc>
          <w:tcPr>
            <w:tcW w:w="426" w:type="pct"/>
          </w:tcPr>
          <w:p w:rsidR="00736CDB" w:rsidRPr="0032387B" w:rsidRDefault="00736CDB" w:rsidP="00CE40C7">
            <w:pPr>
              <w:jc w:val="center"/>
            </w:pPr>
            <w:r w:rsidRPr="0032387B">
              <w:t>12</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83%</w:t>
            </w:r>
          </w:p>
          <w:p w:rsidR="00736CDB" w:rsidRPr="0032387B" w:rsidRDefault="00736CDB" w:rsidP="00CE40C7">
            <w:pPr>
              <w:jc w:val="center"/>
            </w:pPr>
            <w:r w:rsidRPr="0032387B">
              <w:t>(2 выбыли по сост. здоровья)</w:t>
            </w:r>
          </w:p>
        </w:tc>
        <w:tc>
          <w:tcPr>
            <w:tcW w:w="735" w:type="pct"/>
          </w:tcPr>
          <w:p w:rsidR="00736CDB" w:rsidRPr="0032387B" w:rsidRDefault="00736CDB" w:rsidP="00CE40C7">
            <w:pPr>
              <w:jc w:val="center"/>
              <w:rPr>
                <w:lang w:val="ru-RU"/>
              </w:rPr>
            </w:pPr>
            <w:r w:rsidRPr="0032387B">
              <w:rPr>
                <w:lang w:val="ru-RU"/>
              </w:rPr>
              <w:t>39</w:t>
            </w:r>
            <w:r w:rsidRPr="0032387B">
              <w:t>%</w:t>
            </w:r>
            <w:r w:rsidRPr="0032387B">
              <w:rPr>
                <w:lang w:val="ru-RU"/>
              </w:rPr>
              <w:t>-в.у.</w:t>
            </w:r>
          </w:p>
          <w:p w:rsidR="00736CDB" w:rsidRPr="0032387B" w:rsidRDefault="00736CDB" w:rsidP="00CE40C7">
            <w:pPr>
              <w:jc w:val="center"/>
              <w:rPr>
                <w:lang w:val="ru-RU"/>
              </w:rPr>
            </w:pPr>
            <w:r w:rsidRPr="0032387B">
              <w:rPr>
                <w:lang w:val="ru-RU"/>
              </w:rPr>
              <w:t>61</w:t>
            </w:r>
            <w:r w:rsidRPr="0032387B">
              <w:t>%</w:t>
            </w:r>
            <w:r w:rsidRPr="0032387B">
              <w:rPr>
                <w:lang w:val="ru-RU"/>
              </w:rPr>
              <w:t>-с.у.</w:t>
            </w:r>
          </w:p>
        </w:tc>
      </w:tr>
      <w:tr w:rsidR="00736CDB" w:rsidRPr="0032387B" w:rsidTr="0058433E">
        <w:tc>
          <w:tcPr>
            <w:tcW w:w="246" w:type="pct"/>
          </w:tcPr>
          <w:p w:rsidR="00736CDB" w:rsidRPr="0032387B" w:rsidRDefault="00736CDB" w:rsidP="0058433E">
            <w:pPr>
              <w:jc w:val="center"/>
              <w:rPr>
                <w:lang w:val="ru-RU"/>
              </w:rPr>
            </w:pPr>
            <w:r w:rsidRPr="0032387B">
              <w:rPr>
                <w:lang w:val="ru-RU"/>
              </w:rPr>
              <w:t>2</w:t>
            </w:r>
            <w:r>
              <w:rPr>
                <w:lang w:val="ru-RU"/>
              </w:rPr>
              <w:t>3</w:t>
            </w:r>
          </w:p>
        </w:tc>
        <w:tc>
          <w:tcPr>
            <w:tcW w:w="1190" w:type="pct"/>
          </w:tcPr>
          <w:p w:rsidR="00736CDB" w:rsidRPr="0032387B" w:rsidRDefault="00736CDB" w:rsidP="00CE40C7">
            <w:pPr>
              <w:jc w:val="center"/>
              <w:rPr>
                <w:lang w:val="ru-RU"/>
              </w:rPr>
            </w:pPr>
            <w:r w:rsidRPr="0032387B">
              <w:t>Объединение «</w:t>
            </w:r>
            <w:r w:rsidRPr="0032387B">
              <w:rPr>
                <w:lang w:val="ru-RU"/>
              </w:rPr>
              <w:t>Экодом</w:t>
            </w:r>
            <w:r w:rsidRPr="0032387B">
              <w:t>»</w:t>
            </w:r>
          </w:p>
        </w:tc>
        <w:tc>
          <w:tcPr>
            <w:tcW w:w="815" w:type="pct"/>
          </w:tcPr>
          <w:p w:rsidR="00736CDB" w:rsidRPr="0032387B" w:rsidRDefault="00736CDB" w:rsidP="00CE40C7">
            <w:pPr>
              <w:jc w:val="center"/>
              <w:rPr>
                <w:lang w:val="ru-RU"/>
              </w:rPr>
            </w:pPr>
            <w:r w:rsidRPr="0032387B">
              <w:rPr>
                <w:lang w:val="ru-RU"/>
              </w:rPr>
              <w:t>Машаракина Е.В.</w:t>
            </w:r>
          </w:p>
        </w:tc>
        <w:tc>
          <w:tcPr>
            <w:tcW w:w="426" w:type="pct"/>
          </w:tcPr>
          <w:p w:rsidR="00736CDB" w:rsidRPr="0032387B" w:rsidRDefault="00736CDB" w:rsidP="00CE40C7">
            <w:pPr>
              <w:jc w:val="center"/>
              <w:rPr>
                <w:lang w:val="ru-RU"/>
              </w:rPr>
            </w:pPr>
            <w:r w:rsidRPr="0032387B">
              <w:rPr>
                <w:lang w:val="ru-RU"/>
              </w:rPr>
              <w:t>22</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rPr>
                <w:lang w:val="ru-RU"/>
              </w:rPr>
              <w:t>100</w:t>
            </w:r>
            <w:r w:rsidRPr="0032387B">
              <w:t>%</w:t>
            </w:r>
          </w:p>
        </w:tc>
        <w:tc>
          <w:tcPr>
            <w:tcW w:w="735" w:type="pct"/>
          </w:tcPr>
          <w:p w:rsidR="00736CDB" w:rsidRPr="0032387B" w:rsidRDefault="00736CDB" w:rsidP="00CE40C7">
            <w:pPr>
              <w:jc w:val="center"/>
              <w:rPr>
                <w:lang w:val="ru-RU"/>
              </w:rPr>
            </w:pPr>
            <w:r w:rsidRPr="0032387B">
              <w:rPr>
                <w:lang w:val="ru-RU"/>
              </w:rPr>
              <w:t>49</w:t>
            </w:r>
            <w:r w:rsidRPr="0032387B">
              <w:t>% ср.ур.</w:t>
            </w:r>
          </w:p>
          <w:p w:rsidR="00736CDB" w:rsidRPr="0032387B" w:rsidRDefault="00736CDB" w:rsidP="00CE40C7">
            <w:pPr>
              <w:jc w:val="center"/>
              <w:rPr>
                <w:lang w:val="ru-RU"/>
              </w:rPr>
            </w:pPr>
            <w:r w:rsidRPr="0032387B">
              <w:rPr>
                <w:lang w:val="ru-RU"/>
              </w:rPr>
              <w:t>51% в.у.</w:t>
            </w:r>
          </w:p>
        </w:tc>
      </w:tr>
      <w:tr w:rsidR="00736CDB" w:rsidRPr="0032387B" w:rsidTr="0058433E">
        <w:tc>
          <w:tcPr>
            <w:tcW w:w="246" w:type="pct"/>
          </w:tcPr>
          <w:p w:rsidR="00736CDB" w:rsidRPr="0032387B" w:rsidRDefault="00736CDB" w:rsidP="0058433E">
            <w:pPr>
              <w:jc w:val="center"/>
              <w:rPr>
                <w:lang w:val="ru-RU"/>
              </w:rPr>
            </w:pPr>
            <w:r w:rsidRPr="0032387B">
              <w:rPr>
                <w:lang w:val="ru-RU"/>
              </w:rPr>
              <w:t>2</w:t>
            </w:r>
            <w:r>
              <w:rPr>
                <w:lang w:val="ru-RU"/>
              </w:rPr>
              <w:t>4</w:t>
            </w:r>
          </w:p>
        </w:tc>
        <w:tc>
          <w:tcPr>
            <w:tcW w:w="1190" w:type="pct"/>
          </w:tcPr>
          <w:p w:rsidR="00736CDB" w:rsidRPr="0032387B" w:rsidRDefault="00736CDB" w:rsidP="00CE40C7">
            <w:pPr>
              <w:jc w:val="center"/>
              <w:rPr>
                <w:lang w:val="ru-RU"/>
              </w:rPr>
            </w:pPr>
            <w:r w:rsidRPr="0032387B">
              <w:rPr>
                <w:lang w:val="ru-RU"/>
              </w:rPr>
              <w:t>Объединение «</w:t>
            </w:r>
            <w:r>
              <w:rPr>
                <w:lang w:val="ru-RU"/>
              </w:rPr>
              <w:t>Живая планета</w:t>
            </w:r>
            <w:r w:rsidRPr="0032387B">
              <w:rPr>
                <w:lang w:val="ru-RU"/>
              </w:rPr>
              <w:t>»</w:t>
            </w:r>
          </w:p>
        </w:tc>
        <w:tc>
          <w:tcPr>
            <w:tcW w:w="815" w:type="pct"/>
          </w:tcPr>
          <w:p w:rsidR="00736CDB" w:rsidRPr="0032387B" w:rsidRDefault="00736CDB" w:rsidP="00CE40C7">
            <w:pPr>
              <w:jc w:val="center"/>
              <w:rPr>
                <w:lang w:val="ru-RU"/>
              </w:rPr>
            </w:pPr>
            <w:r w:rsidRPr="0032387B">
              <w:rPr>
                <w:lang w:val="ru-RU"/>
              </w:rPr>
              <w:t>Машаракина Е.В.</w:t>
            </w:r>
          </w:p>
        </w:tc>
        <w:tc>
          <w:tcPr>
            <w:tcW w:w="426" w:type="pct"/>
          </w:tcPr>
          <w:p w:rsidR="00736CDB" w:rsidRPr="0032387B" w:rsidRDefault="00736CDB" w:rsidP="00CE40C7">
            <w:pPr>
              <w:jc w:val="center"/>
              <w:rPr>
                <w:lang w:val="ru-RU"/>
              </w:rPr>
            </w:pPr>
            <w:r w:rsidRPr="0032387B">
              <w:rPr>
                <w:lang w:val="ru-RU"/>
              </w:rPr>
              <w:t>36</w:t>
            </w:r>
          </w:p>
        </w:tc>
        <w:tc>
          <w:tcPr>
            <w:tcW w:w="780" w:type="pct"/>
          </w:tcPr>
          <w:p w:rsidR="00736CDB" w:rsidRPr="0032387B" w:rsidRDefault="00736CDB" w:rsidP="00CE40C7">
            <w:pPr>
              <w:jc w:val="center"/>
              <w:rPr>
                <w:lang w:val="ru-RU"/>
              </w:rPr>
            </w:pPr>
            <w:r w:rsidRPr="0032387B">
              <w:rPr>
                <w:lang w:val="ru-RU"/>
              </w:rPr>
              <w:t>100%</w:t>
            </w:r>
          </w:p>
        </w:tc>
        <w:tc>
          <w:tcPr>
            <w:tcW w:w="808" w:type="pct"/>
          </w:tcPr>
          <w:p w:rsidR="00736CDB" w:rsidRPr="0032387B" w:rsidRDefault="00736CDB" w:rsidP="00CE40C7">
            <w:pPr>
              <w:jc w:val="center"/>
              <w:rPr>
                <w:lang w:val="ru-RU"/>
              </w:rPr>
            </w:pPr>
            <w:r w:rsidRPr="0032387B">
              <w:rPr>
                <w:lang w:val="ru-RU"/>
              </w:rPr>
              <w:t>100%</w:t>
            </w:r>
          </w:p>
        </w:tc>
        <w:tc>
          <w:tcPr>
            <w:tcW w:w="735" w:type="pct"/>
          </w:tcPr>
          <w:p w:rsidR="00736CDB" w:rsidRPr="0032387B" w:rsidRDefault="00736CDB" w:rsidP="00CE40C7">
            <w:pPr>
              <w:jc w:val="center"/>
              <w:rPr>
                <w:lang w:val="ru-RU"/>
              </w:rPr>
            </w:pPr>
            <w:r w:rsidRPr="0032387B">
              <w:rPr>
                <w:lang w:val="ru-RU"/>
              </w:rPr>
              <w:t>17% в.у.</w:t>
            </w:r>
          </w:p>
          <w:p w:rsidR="00736CDB" w:rsidRPr="0032387B" w:rsidRDefault="00736CDB" w:rsidP="00CE40C7">
            <w:pPr>
              <w:jc w:val="center"/>
              <w:rPr>
                <w:lang w:val="ru-RU"/>
              </w:rPr>
            </w:pPr>
            <w:r w:rsidRPr="0032387B">
              <w:rPr>
                <w:lang w:val="ru-RU"/>
              </w:rPr>
              <w:t>83% ср.у.</w:t>
            </w:r>
          </w:p>
          <w:p w:rsidR="00736CDB" w:rsidRPr="0032387B" w:rsidRDefault="00736CDB" w:rsidP="00CE40C7">
            <w:pPr>
              <w:jc w:val="center"/>
              <w:rPr>
                <w:lang w:val="ru-RU"/>
              </w:rPr>
            </w:pPr>
          </w:p>
        </w:tc>
      </w:tr>
      <w:tr w:rsidR="00736CDB" w:rsidRPr="0032387B" w:rsidTr="0058433E">
        <w:tc>
          <w:tcPr>
            <w:tcW w:w="246" w:type="pct"/>
          </w:tcPr>
          <w:p w:rsidR="00736CDB" w:rsidRPr="0032387B" w:rsidRDefault="00736CDB" w:rsidP="00CE40C7">
            <w:pPr>
              <w:jc w:val="center"/>
              <w:rPr>
                <w:lang w:val="ru-RU"/>
              </w:rPr>
            </w:pPr>
            <w:r w:rsidRPr="0032387B">
              <w:rPr>
                <w:lang w:val="ru-RU"/>
              </w:rPr>
              <w:t>2</w:t>
            </w:r>
            <w:r>
              <w:rPr>
                <w:lang w:val="ru-RU"/>
              </w:rPr>
              <w:t>5</w:t>
            </w:r>
          </w:p>
        </w:tc>
        <w:tc>
          <w:tcPr>
            <w:tcW w:w="1190" w:type="pct"/>
          </w:tcPr>
          <w:p w:rsidR="00736CDB" w:rsidRPr="0032387B" w:rsidRDefault="00736CDB" w:rsidP="00CE40C7">
            <w:pPr>
              <w:jc w:val="center"/>
              <w:rPr>
                <w:lang w:val="ru-RU"/>
              </w:rPr>
            </w:pPr>
            <w:r w:rsidRPr="0032387B">
              <w:rPr>
                <w:lang w:val="ru-RU"/>
              </w:rPr>
              <w:t>Объединение «Занимательная экология»</w:t>
            </w:r>
          </w:p>
        </w:tc>
        <w:tc>
          <w:tcPr>
            <w:tcW w:w="815" w:type="pct"/>
          </w:tcPr>
          <w:p w:rsidR="00736CDB" w:rsidRPr="0032387B" w:rsidRDefault="00736CDB" w:rsidP="00CE40C7">
            <w:pPr>
              <w:jc w:val="center"/>
              <w:rPr>
                <w:lang w:val="ru-RU"/>
              </w:rPr>
            </w:pPr>
            <w:r w:rsidRPr="0032387B">
              <w:rPr>
                <w:lang w:val="ru-RU"/>
              </w:rPr>
              <w:t>Машаракина Е.В.</w:t>
            </w:r>
          </w:p>
        </w:tc>
        <w:tc>
          <w:tcPr>
            <w:tcW w:w="426" w:type="pct"/>
          </w:tcPr>
          <w:p w:rsidR="00736CDB" w:rsidRPr="0032387B" w:rsidRDefault="00736CDB" w:rsidP="00CE40C7">
            <w:pPr>
              <w:jc w:val="center"/>
              <w:rPr>
                <w:lang w:val="ru-RU"/>
              </w:rPr>
            </w:pPr>
            <w:r w:rsidRPr="0032387B">
              <w:rPr>
                <w:lang w:val="ru-RU"/>
              </w:rPr>
              <w:t>36</w:t>
            </w:r>
          </w:p>
        </w:tc>
        <w:tc>
          <w:tcPr>
            <w:tcW w:w="780" w:type="pct"/>
          </w:tcPr>
          <w:p w:rsidR="00736CDB" w:rsidRPr="0032387B" w:rsidRDefault="00736CDB" w:rsidP="00CE40C7">
            <w:pPr>
              <w:jc w:val="center"/>
              <w:rPr>
                <w:lang w:val="ru-RU"/>
              </w:rPr>
            </w:pPr>
            <w:r w:rsidRPr="0032387B">
              <w:rPr>
                <w:lang w:val="ru-RU"/>
              </w:rPr>
              <w:t>100%</w:t>
            </w:r>
          </w:p>
        </w:tc>
        <w:tc>
          <w:tcPr>
            <w:tcW w:w="808" w:type="pct"/>
          </w:tcPr>
          <w:p w:rsidR="00736CDB" w:rsidRPr="0032387B" w:rsidRDefault="00736CDB" w:rsidP="00CE40C7">
            <w:pPr>
              <w:jc w:val="center"/>
              <w:rPr>
                <w:lang w:val="ru-RU"/>
              </w:rPr>
            </w:pPr>
            <w:r w:rsidRPr="0032387B">
              <w:rPr>
                <w:lang w:val="ru-RU"/>
              </w:rPr>
              <w:t>100%</w:t>
            </w:r>
          </w:p>
        </w:tc>
        <w:tc>
          <w:tcPr>
            <w:tcW w:w="735" w:type="pct"/>
          </w:tcPr>
          <w:p w:rsidR="00736CDB" w:rsidRPr="0032387B" w:rsidRDefault="00736CDB" w:rsidP="00CE40C7">
            <w:pPr>
              <w:jc w:val="center"/>
              <w:rPr>
                <w:lang w:val="ru-RU"/>
              </w:rPr>
            </w:pPr>
            <w:r w:rsidRPr="0032387B">
              <w:rPr>
                <w:lang w:val="ru-RU"/>
              </w:rPr>
              <w:t>65% в.у.</w:t>
            </w:r>
          </w:p>
          <w:p w:rsidR="00736CDB" w:rsidRPr="0032387B" w:rsidRDefault="00736CDB" w:rsidP="00CE40C7">
            <w:pPr>
              <w:jc w:val="center"/>
              <w:rPr>
                <w:lang w:val="ru-RU"/>
              </w:rPr>
            </w:pPr>
            <w:r w:rsidRPr="0032387B">
              <w:rPr>
                <w:lang w:val="ru-RU"/>
              </w:rPr>
              <w:t>35% ср.у.</w:t>
            </w:r>
          </w:p>
          <w:p w:rsidR="00736CDB" w:rsidRPr="0032387B" w:rsidRDefault="00736CDB" w:rsidP="00CE40C7">
            <w:pPr>
              <w:jc w:val="center"/>
              <w:rPr>
                <w:lang w:val="ru-RU"/>
              </w:rPr>
            </w:pPr>
          </w:p>
        </w:tc>
      </w:tr>
      <w:tr w:rsidR="00736CDB" w:rsidRPr="0032387B" w:rsidTr="0058433E">
        <w:tc>
          <w:tcPr>
            <w:tcW w:w="246" w:type="pct"/>
          </w:tcPr>
          <w:p w:rsidR="00736CDB" w:rsidRPr="0032387B" w:rsidRDefault="00736CDB" w:rsidP="00CE40C7">
            <w:pPr>
              <w:jc w:val="center"/>
              <w:rPr>
                <w:lang w:val="ru-RU"/>
              </w:rPr>
            </w:pPr>
            <w:r>
              <w:rPr>
                <w:lang w:val="ru-RU"/>
              </w:rPr>
              <w:t>26</w:t>
            </w:r>
          </w:p>
        </w:tc>
        <w:tc>
          <w:tcPr>
            <w:tcW w:w="1190" w:type="pct"/>
          </w:tcPr>
          <w:p w:rsidR="00736CDB" w:rsidRPr="0032387B" w:rsidRDefault="00736CDB" w:rsidP="00CE40C7">
            <w:pPr>
              <w:jc w:val="center"/>
            </w:pPr>
            <w:r w:rsidRPr="0032387B">
              <w:t>Объединение ЛФК</w:t>
            </w:r>
          </w:p>
        </w:tc>
        <w:tc>
          <w:tcPr>
            <w:tcW w:w="815" w:type="pct"/>
          </w:tcPr>
          <w:p w:rsidR="00736CDB" w:rsidRPr="0032387B" w:rsidRDefault="00736CDB" w:rsidP="00CE40C7">
            <w:pPr>
              <w:jc w:val="center"/>
            </w:pPr>
            <w:r w:rsidRPr="0032387B">
              <w:t>Зырянова М.В.</w:t>
            </w:r>
          </w:p>
        </w:tc>
        <w:tc>
          <w:tcPr>
            <w:tcW w:w="426" w:type="pct"/>
          </w:tcPr>
          <w:p w:rsidR="00736CDB" w:rsidRPr="0032387B" w:rsidRDefault="00736CDB" w:rsidP="00CE40C7">
            <w:pPr>
              <w:jc w:val="center"/>
            </w:pPr>
            <w:r w:rsidRPr="0032387B">
              <w:t>30</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rPr>
                <w:lang w:val="ru-RU"/>
              </w:rPr>
              <w:t>10</w:t>
            </w:r>
            <w:r w:rsidRPr="0032387B">
              <w:t>0%</w:t>
            </w:r>
          </w:p>
        </w:tc>
        <w:tc>
          <w:tcPr>
            <w:tcW w:w="735" w:type="pct"/>
          </w:tcPr>
          <w:p w:rsidR="00736CDB" w:rsidRPr="0032387B" w:rsidRDefault="00736CDB" w:rsidP="00CE40C7">
            <w:pPr>
              <w:jc w:val="center"/>
            </w:pPr>
            <w:r w:rsidRPr="0032387B">
              <w:rPr>
                <w:lang w:val="ru-RU"/>
              </w:rPr>
              <w:t>91</w:t>
            </w:r>
            <w:r w:rsidRPr="0032387B">
              <w:t>% в.у.</w:t>
            </w:r>
          </w:p>
          <w:p w:rsidR="00736CDB" w:rsidRPr="0032387B" w:rsidRDefault="00736CDB" w:rsidP="00CE40C7">
            <w:pPr>
              <w:jc w:val="center"/>
              <w:rPr>
                <w:lang w:val="ru-RU"/>
              </w:rPr>
            </w:pPr>
            <w:r w:rsidRPr="0032387B">
              <w:rPr>
                <w:lang w:val="ru-RU"/>
              </w:rPr>
              <w:t>9</w:t>
            </w:r>
            <w:r w:rsidRPr="0032387B">
              <w:t>%- с.у.</w:t>
            </w:r>
          </w:p>
        </w:tc>
      </w:tr>
      <w:tr w:rsidR="00736CDB" w:rsidRPr="0032387B" w:rsidTr="0058433E">
        <w:tc>
          <w:tcPr>
            <w:tcW w:w="246" w:type="pct"/>
          </w:tcPr>
          <w:p w:rsidR="00736CDB" w:rsidRPr="0032387B" w:rsidRDefault="00736CDB" w:rsidP="00CE40C7">
            <w:pPr>
              <w:jc w:val="center"/>
              <w:rPr>
                <w:lang w:val="ru-RU"/>
              </w:rPr>
            </w:pPr>
            <w:r>
              <w:rPr>
                <w:lang w:val="ru-RU"/>
              </w:rPr>
              <w:t>27</w:t>
            </w:r>
          </w:p>
        </w:tc>
        <w:tc>
          <w:tcPr>
            <w:tcW w:w="1190" w:type="pct"/>
          </w:tcPr>
          <w:p w:rsidR="00736CDB" w:rsidRPr="0032387B" w:rsidRDefault="00736CDB" w:rsidP="00CE40C7">
            <w:pPr>
              <w:jc w:val="center"/>
              <w:rPr>
                <w:lang w:val="ru-RU"/>
              </w:rPr>
            </w:pPr>
            <w:r w:rsidRPr="0032387B">
              <w:t xml:space="preserve">Объединение </w:t>
            </w:r>
            <w:r w:rsidRPr="0032387B">
              <w:rPr>
                <w:lang w:val="ru-RU"/>
              </w:rPr>
              <w:t>«Теремок» предмет</w:t>
            </w:r>
          </w:p>
          <w:p w:rsidR="00736CDB" w:rsidRPr="0032387B" w:rsidRDefault="00736CDB" w:rsidP="00CE40C7">
            <w:pPr>
              <w:jc w:val="center"/>
              <w:rPr>
                <w:lang w:val="ru-RU"/>
              </w:rPr>
            </w:pPr>
            <w:r w:rsidRPr="0032387B">
              <w:t>«</w:t>
            </w:r>
            <w:r w:rsidRPr="0032387B">
              <w:rPr>
                <w:lang w:val="ru-RU"/>
              </w:rPr>
              <w:t>физкультура</w:t>
            </w:r>
            <w:r w:rsidRPr="0032387B">
              <w:t>»</w:t>
            </w:r>
          </w:p>
        </w:tc>
        <w:tc>
          <w:tcPr>
            <w:tcW w:w="815" w:type="pct"/>
          </w:tcPr>
          <w:p w:rsidR="00736CDB" w:rsidRPr="0032387B" w:rsidRDefault="00736CDB" w:rsidP="00CE40C7">
            <w:pPr>
              <w:jc w:val="center"/>
              <w:rPr>
                <w:lang w:val="ru-RU"/>
              </w:rPr>
            </w:pPr>
            <w:r w:rsidRPr="0032387B">
              <w:rPr>
                <w:lang w:val="ru-RU"/>
              </w:rPr>
              <w:t>Зырянова М.В.</w:t>
            </w:r>
          </w:p>
          <w:p w:rsidR="00736CDB" w:rsidRPr="0032387B" w:rsidRDefault="00736CDB" w:rsidP="00CE40C7">
            <w:pPr>
              <w:jc w:val="center"/>
            </w:pPr>
          </w:p>
        </w:tc>
        <w:tc>
          <w:tcPr>
            <w:tcW w:w="426" w:type="pct"/>
          </w:tcPr>
          <w:p w:rsidR="00736CDB" w:rsidRPr="0032387B" w:rsidRDefault="00736CDB" w:rsidP="00CE40C7">
            <w:pPr>
              <w:jc w:val="center"/>
              <w:rPr>
                <w:lang w:val="ru-RU"/>
              </w:rPr>
            </w:pPr>
            <w:r w:rsidRPr="0032387B">
              <w:rPr>
                <w:lang w:val="ru-RU"/>
              </w:rPr>
              <w:t>14</w:t>
            </w:r>
          </w:p>
        </w:tc>
        <w:tc>
          <w:tcPr>
            <w:tcW w:w="780" w:type="pct"/>
          </w:tcPr>
          <w:p w:rsidR="00736CDB" w:rsidRPr="0032387B" w:rsidRDefault="00736CDB" w:rsidP="00CE40C7">
            <w:pPr>
              <w:jc w:val="center"/>
              <w:rPr>
                <w:lang w:val="ru-RU"/>
              </w:rP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rPr>
                <w:lang w:val="ru-RU"/>
              </w:rP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jc w:val="center"/>
            </w:pPr>
            <w:r w:rsidRPr="0032387B">
              <w:rPr>
                <w:lang w:val="ru-RU"/>
              </w:rPr>
              <w:t xml:space="preserve">60 </w:t>
            </w:r>
            <w:r w:rsidRPr="0032387B">
              <w:t>% в.у.</w:t>
            </w:r>
          </w:p>
          <w:p w:rsidR="00736CDB" w:rsidRPr="0032387B" w:rsidRDefault="00736CDB" w:rsidP="00CE40C7">
            <w:pPr>
              <w:jc w:val="center"/>
            </w:pPr>
            <w:r w:rsidRPr="0032387B">
              <w:rPr>
                <w:lang w:val="ru-RU"/>
              </w:rPr>
              <w:t xml:space="preserve">40 </w:t>
            </w:r>
            <w:r w:rsidRPr="0032387B">
              <w:t>% ср.у.</w:t>
            </w:r>
          </w:p>
        </w:tc>
      </w:tr>
      <w:tr w:rsidR="00736CDB" w:rsidRPr="0032387B" w:rsidTr="0058433E">
        <w:tc>
          <w:tcPr>
            <w:tcW w:w="246" w:type="pct"/>
          </w:tcPr>
          <w:p w:rsidR="00736CDB" w:rsidRPr="0032387B" w:rsidRDefault="00736CDB" w:rsidP="00CE40C7">
            <w:pPr>
              <w:jc w:val="center"/>
              <w:rPr>
                <w:lang w:val="ru-RU"/>
              </w:rPr>
            </w:pPr>
            <w:r>
              <w:rPr>
                <w:lang w:val="ru-RU"/>
              </w:rPr>
              <w:t>28</w:t>
            </w:r>
          </w:p>
        </w:tc>
        <w:tc>
          <w:tcPr>
            <w:tcW w:w="1190" w:type="pct"/>
          </w:tcPr>
          <w:p w:rsidR="00736CDB" w:rsidRPr="0032387B" w:rsidRDefault="00736CDB" w:rsidP="00CE40C7">
            <w:pPr>
              <w:jc w:val="center"/>
            </w:pPr>
            <w:r w:rsidRPr="0032387B">
              <w:t>Объединение</w:t>
            </w:r>
          </w:p>
          <w:p w:rsidR="00736CDB" w:rsidRPr="0032387B" w:rsidRDefault="00736CDB" w:rsidP="00CE40C7">
            <w:pPr>
              <w:jc w:val="center"/>
              <w:rPr>
                <w:lang w:val="ru-RU"/>
              </w:rPr>
            </w:pPr>
            <w:r w:rsidRPr="0032387B">
              <w:t>«Мир в объективе»</w:t>
            </w:r>
          </w:p>
        </w:tc>
        <w:tc>
          <w:tcPr>
            <w:tcW w:w="815" w:type="pct"/>
          </w:tcPr>
          <w:p w:rsidR="00736CDB" w:rsidRPr="0032387B" w:rsidRDefault="00736CDB" w:rsidP="00CE40C7">
            <w:pPr>
              <w:jc w:val="center"/>
              <w:rPr>
                <w:lang w:val="ru-RU"/>
              </w:rPr>
            </w:pPr>
            <w:r w:rsidRPr="0032387B">
              <w:t>Франчук С.Г.</w:t>
            </w:r>
          </w:p>
          <w:p w:rsidR="00736CDB" w:rsidRPr="0032387B" w:rsidRDefault="00736CDB" w:rsidP="00CE40C7">
            <w:pPr>
              <w:jc w:val="center"/>
            </w:pPr>
          </w:p>
        </w:tc>
        <w:tc>
          <w:tcPr>
            <w:tcW w:w="426" w:type="pct"/>
          </w:tcPr>
          <w:p w:rsidR="00736CDB" w:rsidRPr="0032387B" w:rsidRDefault="00736CDB" w:rsidP="00CE40C7">
            <w:pPr>
              <w:jc w:val="center"/>
              <w:rPr>
                <w:lang w:val="ru-RU"/>
              </w:rPr>
            </w:pPr>
            <w:r w:rsidRPr="0032387B">
              <w:t>46</w:t>
            </w:r>
          </w:p>
        </w:tc>
        <w:tc>
          <w:tcPr>
            <w:tcW w:w="780" w:type="pct"/>
          </w:tcPr>
          <w:p w:rsidR="00736CDB" w:rsidRPr="0032387B" w:rsidRDefault="00736CDB" w:rsidP="00CE40C7">
            <w:pPr>
              <w:jc w:val="center"/>
              <w:rPr>
                <w:lang w:val="ru-RU"/>
              </w:rPr>
            </w:pPr>
            <w:r w:rsidRPr="0032387B">
              <w:t>100%</w:t>
            </w:r>
          </w:p>
        </w:tc>
        <w:tc>
          <w:tcPr>
            <w:tcW w:w="808" w:type="pct"/>
          </w:tcPr>
          <w:p w:rsidR="00736CDB" w:rsidRPr="0032387B" w:rsidRDefault="00736CDB" w:rsidP="00CE40C7">
            <w:pPr>
              <w:jc w:val="center"/>
              <w:rPr>
                <w:lang w:val="ru-RU"/>
              </w:rPr>
            </w:pPr>
            <w:r w:rsidRPr="0032387B">
              <w:rPr>
                <w:lang w:val="ru-RU"/>
              </w:rPr>
              <w:t>98</w:t>
            </w:r>
            <w:r w:rsidRPr="0032387B">
              <w:t>%</w:t>
            </w:r>
          </w:p>
        </w:tc>
        <w:tc>
          <w:tcPr>
            <w:tcW w:w="735" w:type="pct"/>
          </w:tcPr>
          <w:p w:rsidR="00736CDB" w:rsidRPr="0032387B" w:rsidRDefault="00736CDB" w:rsidP="00CE40C7">
            <w:pPr>
              <w:jc w:val="center"/>
            </w:pPr>
            <w:r w:rsidRPr="0032387B">
              <w:rPr>
                <w:lang w:val="ru-RU"/>
              </w:rPr>
              <w:t>93.5</w:t>
            </w:r>
            <w:r w:rsidRPr="0032387B">
              <w:t>% в.у.</w:t>
            </w:r>
          </w:p>
          <w:p w:rsidR="00736CDB" w:rsidRPr="0032387B" w:rsidRDefault="00736CDB" w:rsidP="00CE40C7">
            <w:pPr>
              <w:jc w:val="center"/>
            </w:pPr>
            <w:r w:rsidRPr="0032387B">
              <w:rPr>
                <w:lang w:val="ru-RU"/>
              </w:rPr>
              <w:t>6.5</w:t>
            </w:r>
            <w:r w:rsidRPr="0032387B">
              <w:t>% ср.у.</w:t>
            </w:r>
          </w:p>
        </w:tc>
      </w:tr>
      <w:tr w:rsidR="00736CDB" w:rsidRPr="0032387B" w:rsidTr="0058433E">
        <w:tc>
          <w:tcPr>
            <w:tcW w:w="246" w:type="pct"/>
          </w:tcPr>
          <w:p w:rsidR="00736CDB" w:rsidRPr="0032387B" w:rsidRDefault="00736CDB" w:rsidP="00CE40C7">
            <w:pPr>
              <w:jc w:val="center"/>
              <w:rPr>
                <w:lang w:val="ru-RU"/>
              </w:rPr>
            </w:pPr>
            <w:r>
              <w:rPr>
                <w:lang w:val="ru-RU"/>
              </w:rPr>
              <w:t>29</w:t>
            </w:r>
          </w:p>
        </w:tc>
        <w:tc>
          <w:tcPr>
            <w:tcW w:w="1190" w:type="pct"/>
          </w:tcPr>
          <w:p w:rsidR="00736CDB" w:rsidRPr="0032387B" w:rsidRDefault="00736CDB" w:rsidP="00CE40C7">
            <w:pPr>
              <w:jc w:val="center"/>
              <w:rPr>
                <w:lang w:val="ru-RU"/>
              </w:rPr>
            </w:pPr>
            <w:r w:rsidRPr="0032387B">
              <w:t xml:space="preserve">Объединение </w:t>
            </w:r>
            <w:r w:rsidRPr="0032387B">
              <w:rPr>
                <w:lang w:val="ru-RU"/>
              </w:rPr>
              <w:t>«Теремок» предмет</w:t>
            </w:r>
          </w:p>
          <w:p w:rsidR="00736CDB" w:rsidRPr="0032387B" w:rsidRDefault="00736CDB" w:rsidP="00CE40C7">
            <w:pPr>
              <w:jc w:val="center"/>
              <w:rPr>
                <w:lang w:val="ru-RU"/>
              </w:rPr>
            </w:pPr>
            <w:r w:rsidRPr="0032387B">
              <w:t xml:space="preserve">«Мир </w:t>
            </w:r>
            <w:r w:rsidRPr="0032387B">
              <w:rPr>
                <w:lang w:val="ru-RU"/>
              </w:rPr>
              <w:t>анимации</w:t>
            </w:r>
            <w:r w:rsidRPr="0032387B">
              <w:t>»</w:t>
            </w:r>
          </w:p>
        </w:tc>
        <w:tc>
          <w:tcPr>
            <w:tcW w:w="815" w:type="pct"/>
          </w:tcPr>
          <w:p w:rsidR="00736CDB" w:rsidRPr="0032387B" w:rsidRDefault="00736CDB" w:rsidP="00CE40C7">
            <w:pPr>
              <w:jc w:val="center"/>
              <w:rPr>
                <w:lang w:val="ru-RU"/>
              </w:rPr>
            </w:pPr>
            <w:r w:rsidRPr="0032387B">
              <w:t>Франчук С.Г.</w:t>
            </w:r>
          </w:p>
          <w:p w:rsidR="00736CDB" w:rsidRPr="0032387B" w:rsidRDefault="00736CDB" w:rsidP="00CE40C7">
            <w:pPr>
              <w:jc w:val="center"/>
            </w:pPr>
          </w:p>
        </w:tc>
        <w:tc>
          <w:tcPr>
            <w:tcW w:w="426" w:type="pct"/>
          </w:tcPr>
          <w:p w:rsidR="00736CDB" w:rsidRPr="0032387B" w:rsidRDefault="00736CDB" w:rsidP="00CE40C7">
            <w:pPr>
              <w:jc w:val="center"/>
              <w:rPr>
                <w:lang w:val="ru-RU"/>
              </w:rPr>
            </w:pPr>
            <w:r w:rsidRPr="0032387B">
              <w:rPr>
                <w:lang w:val="ru-RU"/>
              </w:rPr>
              <w:t>14</w:t>
            </w:r>
          </w:p>
        </w:tc>
        <w:tc>
          <w:tcPr>
            <w:tcW w:w="780" w:type="pct"/>
          </w:tcPr>
          <w:p w:rsidR="00736CDB" w:rsidRPr="0032387B" w:rsidRDefault="00736CDB" w:rsidP="00CE40C7">
            <w:pPr>
              <w:jc w:val="center"/>
              <w:rPr>
                <w:lang w:val="ru-RU"/>
              </w:rP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rPr>
                <w:lang w:val="ru-RU"/>
              </w:rP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jc w:val="center"/>
            </w:pPr>
            <w:r w:rsidRPr="0032387B">
              <w:rPr>
                <w:lang w:val="ru-RU"/>
              </w:rPr>
              <w:t xml:space="preserve">90 </w:t>
            </w:r>
            <w:r w:rsidRPr="0032387B">
              <w:t>% в.у.</w:t>
            </w:r>
          </w:p>
          <w:p w:rsidR="00736CDB" w:rsidRPr="0032387B" w:rsidRDefault="00736CDB" w:rsidP="00CE40C7">
            <w:pPr>
              <w:jc w:val="center"/>
            </w:pPr>
            <w:r w:rsidRPr="0032387B">
              <w:rPr>
                <w:lang w:val="ru-RU"/>
              </w:rPr>
              <w:t xml:space="preserve">10 </w:t>
            </w:r>
            <w:r w:rsidRPr="0032387B">
              <w:t>% ср.у.</w:t>
            </w:r>
          </w:p>
        </w:tc>
      </w:tr>
      <w:tr w:rsidR="00736CDB" w:rsidRPr="0032387B" w:rsidTr="0058433E">
        <w:tc>
          <w:tcPr>
            <w:tcW w:w="246" w:type="pct"/>
          </w:tcPr>
          <w:p w:rsidR="00736CDB" w:rsidRPr="0032387B" w:rsidRDefault="00736CDB" w:rsidP="00CE40C7">
            <w:pPr>
              <w:jc w:val="center"/>
              <w:rPr>
                <w:lang w:val="ru-RU"/>
              </w:rPr>
            </w:pPr>
            <w:r w:rsidRPr="0032387B">
              <w:rPr>
                <w:lang w:val="ru-RU"/>
              </w:rPr>
              <w:t>3</w:t>
            </w:r>
            <w:r>
              <w:rPr>
                <w:lang w:val="ru-RU"/>
              </w:rPr>
              <w:t>0</w:t>
            </w:r>
          </w:p>
        </w:tc>
        <w:tc>
          <w:tcPr>
            <w:tcW w:w="1190" w:type="pct"/>
          </w:tcPr>
          <w:p w:rsidR="00736CDB" w:rsidRPr="0032387B" w:rsidRDefault="00736CDB" w:rsidP="00CE40C7">
            <w:pPr>
              <w:jc w:val="center"/>
            </w:pPr>
            <w:r w:rsidRPr="0032387B">
              <w:t>Объединение «Юный краевед»</w:t>
            </w:r>
          </w:p>
          <w:p w:rsidR="00736CDB" w:rsidRPr="0032387B" w:rsidRDefault="00736CDB" w:rsidP="00CE40C7">
            <w:pPr>
              <w:spacing w:before="100" w:after="100"/>
              <w:jc w:val="center"/>
            </w:pPr>
          </w:p>
        </w:tc>
        <w:tc>
          <w:tcPr>
            <w:tcW w:w="815" w:type="pct"/>
          </w:tcPr>
          <w:p w:rsidR="00736CDB" w:rsidRPr="0032387B" w:rsidRDefault="00736CDB" w:rsidP="00CE40C7">
            <w:pPr>
              <w:jc w:val="center"/>
            </w:pPr>
            <w:r w:rsidRPr="0032387B">
              <w:t>Патрина С.С.</w:t>
            </w:r>
          </w:p>
        </w:tc>
        <w:tc>
          <w:tcPr>
            <w:tcW w:w="426" w:type="pct"/>
          </w:tcPr>
          <w:p w:rsidR="00736CDB" w:rsidRPr="0032387B" w:rsidRDefault="00736CDB" w:rsidP="00CE40C7">
            <w:pPr>
              <w:jc w:val="center"/>
              <w:rPr>
                <w:lang w:val="ru-RU"/>
              </w:rPr>
            </w:pPr>
            <w:r w:rsidRPr="0032387B">
              <w:rPr>
                <w:lang w:val="ru-RU"/>
              </w:rPr>
              <w:t>36</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99.6%</w:t>
            </w:r>
          </w:p>
          <w:p w:rsidR="00736CDB" w:rsidRPr="0032387B" w:rsidRDefault="00736CDB" w:rsidP="00CE40C7">
            <w:pPr>
              <w:jc w:val="center"/>
            </w:pPr>
            <w:r w:rsidRPr="0032387B">
              <w:t>(1 выбыл за пределы района)</w:t>
            </w:r>
          </w:p>
        </w:tc>
        <w:tc>
          <w:tcPr>
            <w:tcW w:w="735" w:type="pct"/>
          </w:tcPr>
          <w:p w:rsidR="00736CDB" w:rsidRPr="0032387B" w:rsidRDefault="00736CDB" w:rsidP="00CE40C7">
            <w:pPr>
              <w:jc w:val="center"/>
            </w:pPr>
            <w:r w:rsidRPr="0032387B">
              <w:t>11% в.у.</w:t>
            </w:r>
          </w:p>
          <w:p w:rsidR="00736CDB" w:rsidRPr="0032387B" w:rsidRDefault="00736CDB" w:rsidP="00CE40C7">
            <w:pPr>
              <w:jc w:val="center"/>
            </w:pPr>
            <w:r w:rsidRPr="0032387B">
              <w:t>89% с.у.</w:t>
            </w:r>
          </w:p>
          <w:p w:rsidR="00736CDB" w:rsidRPr="0032387B" w:rsidRDefault="00736CDB" w:rsidP="00CE40C7">
            <w:pPr>
              <w:jc w:val="center"/>
            </w:pPr>
          </w:p>
        </w:tc>
      </w:tr>
      <w:tr w:rsidR="00736CDB" w:rsidRPr="0032387B" w:rsidTr="0058433E">
        <w:tc>
          <w:tcPr>
            <w:tcW w:w="246" w:type="pct"/>
          </w:tcPr>
          <w:p w:rsidR="00736CDB" w:rsidRPr="0032387B" w:rsidRDefault="00736CDB" w:rsidP="00CE40C7">
            <w:pPr>
              <w:jc w:val="center"/>
              <w:rPr>
                <w:lang w:val="ru-RU"/>
              </w:rPr>
            </w:pPr>
            <w:r w:rsidRPr="0032387B">
              <w:t>3</w:t>
            </w:r>
            <w:r>
              <w:rPr>
                <w:lang w:val="ru-RU"/>
              </w:rPr>
              <w:t>1</w:t>
            </w:r>
          </w:p>
        </w:tc>
        <w:tc>
          <w:tcPr>
            <w:tcW w:w="1190" w:type="pct"/>
          </w:tcPr>
          <w:p w:rsidR="00736CDB" w:rsidRPr="0032387B" w:rsidRDefault="00736CDB" w:rsidP="00CE40C7">
            <w:pPr>
              <w:jc w:val="center"/>
              <w:rPr>
                <w:lang w:val="ru-RU"/>
              </w:rPr>
            </w:pPr>
            <w:r w:rsidRPr="0032387B">
              <w:t>Объединение «Очень умелые ручки»</w:t>
            </w:r>
          </w:p>
        </w:tc>
        <w:tc>
          <w:tcPr>
            <w:tcW w:w="815" w:type="pct"/>
          </w:tcPr>
          <w:p w:rsidR="00736CDB" w:rsidRPr="0032387B" w:rsidRDefault="00736CDB" w:rsidP="00CE40C7">
            <w:pPr>
              <w:jc w:val="center"/>
            </w:pPr>
            <w:r w:rsidRPr="0032387B">
              <w:t>Фатеева А.В.</w:t>
            </w:r>
          </w:p>
        </w:tc>
        <w:tc>
          <w:tcPr>
            <w:tcW w:w="426" w:type="pct"/>
          </w:tcPr>
          <w:p w:rsidR="00736CDB" w:rsidRPr="0032387B" w:rsidRDefault="00736CDB" w:rsidP="00CE40C7">
            <w:pPr>
              <w:jc w:val="center"/>
              <w:rPr>
                <w:lang w:val="ru-RU"/>
              </w:rPr>
            </w:pPr>
            <w:r w:rsidRPr="0032387B">
              <w:rPr>
                <w:lang w:val="ru-RU"/>
              </w:rPr>
              <w:t>24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rPr>
                <w:lang w:val="ru-RU"/>
              </w:rPr>
              <w:t>83</w:t>
            </w:r>
            <w:r w:rsidRPr="0032387B">
              <w:t xml:space="preserve"> в.у.</w:t>
            </w:r>
          </w:p>
          <w:p w:rsidR="00736CDB" w:rsidRPr="0032387B" w:rsidRDefault="00736CDB" w:rsidP="00CE40C7">
            <w:pPr>
              <w:jc w:val="center"/>
            </w:pPr>
            <w:r w:rsidRPr="0032387B">
              <w:rPr>
                <w:lang w:val="ru-RU"/>
              </w:rPr>
              <w:t>17</w:t>
            </w:r>
            <w:r w:rsidRPr="0032387B">
              <w:t>% с.у.</w:t>
            </w:r>
          </w:p>
        </w:tc>
      </w:tr>
      <w:tr w:rsidR="00736CDB" w:rsidRPr="0032387B" w:rsidTr="0058433E">
        <w:tc>
          <w:tcPr>
            <w:tcW w:w="246" w:type="pct"/>
          </w:tcPr>
          <w:p w:rsidR="00736CDB" w:rsidRPr="0032387B" w:rsidRDefault="00736CDB" w:rsidP="0058433E">
            <w:pPr>
              <w:jc w:val="center"/>
              <w:rPr>
                <w:lang w:val="ru-RU"/>
              </w:rPr>
            </w:pPr>
            <w:r w:rsidRPr="0032387B">
              <w:t>3</w:t>
            </w:r>
            <w:r>
              <w:rPr>
                <w:lang w:val="ru-RU"/>
              </w:rPr>
              <w:t>2</w:t>
            </w:r>
          </w:p>
        </w:tc>
        <w:tc>
          <w:tcPr>
            <w:tcW w:w="1190" w:type="pct"/>
          </w:tcPr>
          <w:p w:rsidR="00736CDB" w:rsidRPr="0032387B" w:rsidRDefault="00736CDB" w:rsidP="00CE40C7">
            <w:pPr>
              <w:jc w:val="center"/>
              <w:rPr>
                <w:lang w:val="ru-RU"/>
              </w:rPr>
            </w:pPr>
            <w:r w:rsidRPr="0032387B">
              <w:t>Объединение «Юный волшебник»</w:t>
            </w:r>
          </w:p>
        </w:tc>
        <w:tc>
          <w:tcPr>
            <w:tcW w:w="815" w:type="pct"/>
          </w:tcPr>
          <w:p w:rsidR="00736CDB" w:rsidRPr="0032387B" w:rsidRDefault="00736CDB" w:rsidP="00CE40C7">
            <w:pPr>
              <w:jc w:val="center"/>
            </w:pPr>
            <w:r w:rsidRPr="0032387B">
              <w:t>Фатеева А.В.</w:t>
            </w:r>
          </w:p>
        </w:tc>
        <w:tc>
          <w:tcPr>
            <w:tcW w:w="426" w:type="pct"/>
          </w:tcPr>
          <w:p w:rsidR="00736CDB" w:rsidRPr="0032387B" w:rsidRDefault="00736CDB" w:rsidP="00CE40C7">
            <w:pPr>
              <w:jc w:val="center"/>
              <w:rPr>
                <w:lang w:val="ru-RU"/>
              </w:rPr>
            </w:pPr>
            <w:r w:rsidRPr="0032387B">
              <w:rPr>
                <w:lang w:val="ru-RU"/>
              </w:rPr>
              <w:t>116</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62%</w:t>
            </w:r>
            <w:r>
              <w:rPr>
                <w:lang w:val="ru-RU"/>
              </w:rPr>
              <w:t xml:space="preserve"> </w:t>
            </w:r>
            <w:r w:rsidRPr="0032387B">
              <w:t>выс.у.</w:t>
            </w:r>
          </w:p>
          <w:p w:rsidR="00736CDB" w:rsidRPr="0032387B" w:rsidRDefault="00736CDB" w:rsidP="00CE40C7">
            <w:pPr>
              <w:jc w:val="center"/>
            </w:pPr>
            <w:r w:rsidRPr="0032387B">
              <w:t>38%</w:t>
            </w:r>
            <w:r>
              <w:rPr>
                <w:lang w:val="ru-RU"/>
              </w:rPr>
              <w:t xml:space="preserve"> </w:t>
            </w:r>
            <w:r w:rsidRPr="0032387B">
              <w:t>ср.у.</w:t>
            </w:r>
          </w:p>
        </w:tc>
      </w:tr>
      <w:tr w:rsidR="00736CDB" w:rsidRPr="0032387B" w:rsidTr="0058433E">
        <w:tc>
          <w:tcPr>
            <w:tcW w:w="246" w:type="pct"/>
          </w:tcPr>
          <w:p w:rsidR="00736CDB" w:rsidRPr="0032387B" w:rsidRDefault="00736CDB" w:rsidP="0058433E">
            <w:pPr>
              <w:jc w:val="center"/>
              <w:rPr>
                <w:lang w:val="ru-RU"/>
              </w:rPr>
            </w:pPr>
            <w:r w:rsidRPr="0032387B">
              <w:t>3</w:t>
            </w:r>
            <w:r>
              <w:rPr>
                <w:lang w:val="ru-RU"/>
              </w:rPr>
              <w:t>3</w:t>
            </w:r>
          </w:p>
        </w:tc>
        <w:tc>
          <w:tcPr>
            <w:tcW w:w="1190" w:type="pct"/>
          </w:tcPr>
          <w:p w:rsidR="00736CDB" w:rsidRPr="0032387B" w:rsidRDefault="00736CDB" w:rsidP="00CE40C7">
            <w:pPr>
              <w:jc w:val="center"/>
              <w:rPr>
                <w:lang w:val="ru-RU"/>
              </w:rPr>
            </w:pPr>
            <w:r w:rsidRPr="0032387B">
              <w:t>Объединение «</w:t>
            </w:r>
            <w:r w:rsidRPr="0032387B">
              <w:rPr>
                <w:lang w:val="ru-RU"/>
              </w:rPr>
              <w:t>Теремок</w:t>
            </w:r>
            <w:r w:rsidRPr="0032387B">
              <w:t>»</w:t>
            </w:r>
            <w:r w:rsidRPr="0032387B">
              <w:rPr>
                <w:lang w:val="ru-RU"/>
              </w:rPr>
              <w:t xml:space="preserve"> предмет «Оригами»</w:t>
            </w:r>
          </w:p>
        </w:tc>
        <w:tc>
          <w:tcPr>
            <w:tcW w:w="815" w:type="pct"/>
          </w:tcPr>
          <w:p w:rsidR="00736CDB" w:rsidRPr="0032387B" w:rsidRDefault="00736CDB" w:rsidP="00CE40C7">
            <w:pPr>
              <w:jc w:val="center"/>
              <w:rPr>
                <w:lang w:val="ru-RU"/>
              </w:rPr>
            </w:pPr>
            <w:r w:rsidRPr="0032387B">
              <w:rPr>
                <w:lang w:val="ru-RU"/>
              </w:rPr>
              <w:t>Фатеева А.В.</w:t>
            </w:r>
          </w:p>
        </w:tc>
        <w:tc>
          <w:tcPr>
            <w:tcW w:w="426" w:type="pct"/>
          </w:tcPr>
          <w:p w:rsidR="00736CDB" w:rsidRPr="0032387B" w:rsidRDefault="00736CDB" w:rsidP="00CE40C7">
            <w:pPr>
              <w:jc w:val="center"/>
              <w:rPr>
                <w:lang w:val="ru-RU"/>
              </w:rPr>
            </w:pPr>
            <w:r w:rsidRPr="0032387B">
              <w:rPr>
                <w:lang w:val="ru-RU"/>
              </w:rPr>
              <w:t>14</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9</w:t>
            </w:r>
            <w:r w:rsidRPr="0032387B">
              <w:rPr>
                <w:lang w:val="ru-RU"/>
              </w:rPr>
              <w:t>1</w:t>
            </w:r>
            <w:r w:rsidRPr="0032387B">
              <w:t>%</w:t>
            </w:r>
          </w:p>
          <w:p w:rsidR="00736CDB" w:rsidRPr="0032387B" w:rsidRDefault="00736CDB" w:rsidP="00CE40C7">
            <w:pPr>
              <w:jc w:val="center"/>
            </w:pPr>
            <w:r w:rsidRPr="0032387B">
              <w:rPr>
                <w:lang w:val="ru-RU"/>
              </w:rPr>
              <w:t xml:space="preserve">2 </w:t>
            </w:r>
            <w:r w:rsidRPr="0032387B">
              <w:t>выбыл</w:t>
            </w:r>
            <w:r w:rsidRPr="0032387B">
              <w:rPr>
                <w:lang w:val="ru-RU"/>
              </w:rPr>
              <w:t>о</w:t>
            </w:r>
            <w:r w:rsidRPr="0032387B">
              <w:t xml:space="preserve"> (</w:t>
            </w:r>
            <w:r w:rsidRPr="0032387B">
              <w:rPr>
                <w:lang w:val="ru-RU"/>
              </w:rPr>
              <w:t xml:space="preserve">1 </w:t>
            </w:r>
            <w:r w:rsidRPr="0032387B">
              <w:t>выезд за пределы района</w:t>
            </w:r>
            <w:r w:rsidRPr="0032387B">
              <w:rPr>
                <w:lang w:val="ru-RU"/>
              </w:rPr>
              <w:t>, 1-по здоровью)</w:t>
            </w:r>
          </w:p>
        </w:tc>
        <w:tc>
          <w:tcPr>
            <w:tcW w:w="735" w:type="pct"/>
          </w:tcPr>
          <w:p w:rsidR="00736CDB" w:rsidRPr="0032387B" w:rsidRDefault="00736CDB" w:rsidP="00CE40C7">
            <w:pPr>
              <w:jc w:val="center"/>
              <w:rPr>
                <w:lang w:val="ru-RU"/>
              </w:rPr>
            </w:pPr>
            <w:r w:rsidRPr="0032387B">
              <w:rPr>
                <w:lang w:val="ru-RU"/>
              </w:rPr>
              <w:t>72</w:t>
            </w:r>
            <w:r w:rsidRPr="0032387B">
              <w:t>%</w:t>
            </w:r>
            <w:r w:rsidRPr="0032387B">
              <w:rPr>
                <w:lang w:val="ru-RU"/>
              </w:rPr>
              <w:t xml:space="preserve"> в.у.</w:t>
            </w:r>
          </w:p>
          <w:p w:rsidR="00736CDB" w:rsidRPr="0032387B" w:rsidRDefault="00736CDB" w:rsidP="00CE40C7">
            <w:pPr>
              <w:jc w:val="center"/>
              <w:rPr>
                <w:lang w:val="ru-RU"/>
              </w:rPr>
            </w:pPr>
            <w:r w:rsidRPr="0032387B">
              <w:rPr>
                <w:lang w:val="ru-RU"/>
              </w:rPr>
              <w:t>18% ср.у.</w:t>
            </w:r>
          </w:p>
        </w:tc>
      </w:tr>
      <w:tr w:rsidR="00736CDB" w:rsidRPr="0032387B" w:rsidTr="0058433E">
        <w:tc>
          <w:tcPr>
            <w:tcW w:w="246" w:type="pct"/>
          </w:tcPr>
          <w:p w:rsidR="00736CDB" w:rsidRPr="0032387B" w:rsidRDefault="00736CDB" w:rsidP="0058433E">
            <w:pPr>
              <w:jc w:val="center"/>
              <w:rPr>
                <w:lang w:val="ru-RU"/>
              </w:rPr>
            </w:pPr>
            <w:r w:rsidRPr="0032387B">
              <w:t>3</w:t>
            </w:r>
            <w:r>
              <w:rPr>
                <w:lang w:val="ru-RU"/>
              </w:rPr>
              <w:t>4</w:t>
            </w:r>
          </w:p>
        </w:tc>
        <w:tc>
          <w:tcPr>
            <w:tcW w:w="1190" w:type="pct"/>
          </w:tcPr>
          <w:p w:rsidR="00736CDB" w:rsidRPr="0032387B" w:rsidRDefault="00736CDB" w:rsidP="00CE40C7">
            <w:pPr>
              <w:jc w:val="center"/>
              <w:rPr>
                <w:lang w:val="ru-RU"/>
              </w:rPr>
            </w:pPr>
            <w:r w:rsidRPr="0032387B">
              <w:t>Туристический клуб «Янкан»</w:t>
            </w:r>
            <w:r w:rsidRPr="0032387B">
              <w:rPr>
                <w:lang w:val="ru-RU"/>
              </w:rPr>
              <w:t>. Спортивный туризм.</w:t>
            </w:r>
          </w:p>
        </w:tc>
        <w:tc>
          <w:tcPr>
            <w:tcW w:w="815" w:type="pct"/>
          </w:tcPr>
          <w:p w:rsidR="00736CDB" w:rsidRPr="0032387B" w:rsidRDefault="00736CDB" w:rsidP="00CE40C7">
            <w:pPr>
              <w:jc w:val="center"/>
            </w:pPr>
            <w:r w:rsidRPr="0032387B">
              <w:t>Ковальчук А.И.</w:t>
            </w:r>
          </w:p>
        </w:tc>
        <w:tc>
          <w:tcPr>
            <w:tcW w:w="426" w:type="pct"/>
          </w:tcPr>
          <w:p w:rsidR="00736CDB" w:rsidRPr="0032387B" w:rsidRDefault="00736CDB" w:rsidP="00CE40C7">
            <w:pPr>
              <w:jc w:val="center"/>
              <w:rPr>
                <w:lang w:val="ru-RU"/>
              </w:rPr>
            </w:pPr>
            <w:r w:rsidRPr="0032387B">
              <w:t>3</w:t>
            </w:r>
            <w:r w:rsidRPr="0032387B">
              <w:rPr>
                <w:lang w:val="ru-RU"/>
              </w:rPr>
              <w:t>6</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rPr>
                <w:lang w:val="ru-RU"/>
              </w:rPr>
              <w:t>8</w:t>
            </w:r>
            <w:r w:rsidRPr="0032387B">
              <w:t>0% в.у.</w:t>
            </w:r>
          </w:p>
          <w:p w:rsidR="00736CDB" w:rsidRPr="0032387B" w:rsidRDefault="00736CDB" w:rsidP="00CE40C7">
            <w:pPr>
              <w:jc w:val="center"/>
            </w:pPr>
            <w:r w:rsidRPr="0032387B">
              <w:rPr>
                <w:lang w:val="ru-RU"/>
              </w:rPr>
              <w:t>2</w:t>
            </w:r>
            <w:r w:rsidRPr="0032387B">
              <w:t>0%ср.у.</w:t>
            </w:r>
          </w:p>
        </w:tc>
      </w:tr>
      <w:tr w:rsidR="00736CDB" w:rsidRPr="0032387B" w:rsidTr="0058433E">
        <w:tc>
          <w:tcPr>
            <w:tcW w:w="246" w:type="pct"/>
          </w:tcPr>
          <w:p w:rsidR="00736CDB" w:rsidRPr="0032387B" w:rsidRDefault="00736CDB" w:rsidP="0058433E">
            <w:pPr>
              <w:jc w:val="center"/>
              <w:rPr>
                <w:lang w:val="ru-RU"/>
              </w:rPr>
            </w:pPr>
            <w:r w:rsidRPr="0032387B">
              <w:t>3</w:t>
            </w:r>
            <w:r>
              <w:rPr>
                <w:lang w:val="ru-RU"/>
              </w:rPr>
              <w:t>5</w:t>
            </w:r>
          </w:p>
        </w:tc>
        <w:tc>
          <w:tcPr>
            <w:tcW w:w="1190" w:type="pct"/>
          </w:tcPr>
          <w:p w:rsidR="00736CDB" w:rsidRPr="0032387B" w:rsidRDefault="00736CDB" w:rsidP="00CE40C7">
            <w:pPr>
              <w:jc w:val="center"/>
            </w:pPr>
            <w:r w:rsidRPr="0032387B">
              <w:t>Объединение ИЗО «Колибри»</w:t>
            </w:r>
          </w:p>
        </w:tc>
        <w:tc>
          <w:tcPr>
            <w:tcW w:w="815" w:type="pct"/>
          </w:tcPr>
          <w:p w:rsidR="00736CDB" w:rsidRPr="0032387B" w:rsidRDefault="00736CDB" w:rsidP="00CE40C7">
            <w:pPr>
              <w:jc w:val="center"/>
              <w:rPr>
                <w:lang w:val="ru-RU"/>
              </w:rPr>
            </w:pPr>
            <w:r w:rsidRPr="0032387B">
              <w:rPr>
                <w:lang w:val="ru-RU"/>
              </w:rPr>
              <w:t>Свинакова В.В.</w:t>
            </w:r>
          </w:p>
        </w:tc>
        <w:tc>
          <w:tcPr>
            <w:tcW w:w="426" w:type="pct"/>
          </w:tcPr>
          <w:p w:rsidR="00736CDB" w:rsidRPr="0032387B" w:rsidRDefault="00736CDB" w:rsidP="00CE40C7">
            <w:pPr>
              <w:jc w:val="center"/>
            </w:pPr>
            <w:r w:rsidRPr="0032387B">
              <w:t>58</w:t>
            </w:r>
          </w:p>
        </w:tc>
        <w:tc>
          <w:tcPr>
            <w:tcW w:w="780" w:type="pct"/>
          </w:tcPr>
          <w:p w:rsidR="00736CDB" w:rsidRPr="0032387B" w:rsidRDefault="00736CDB" w:rsidP="00CE40C7">
            <w:pPr>
              <w:jc w:val="center"/>
            </w:pPr>
            <w:r w:rsidRPr="0032387B">
              <w:t>100%</w:t>
            </w:r>
          </w:p>
        </w:tc>
        <w:tc>
          <w:tcPr>
            <w:tcW w:w="808" w:type="pct"/>
          </w:tcPr>
          <w:p w:rsidR="00736CDB" w:rsidRPr="0032387B" w:rsidRDefault="00736CDB" w:rsidP="00CE40C7">
            <w:pPr>
              <w:jc w:val="center"/>
            </w:pPr>
            <w:r w:rsidRPr="0032387B">
              <w:t>100%</w:t>
            </w:r>
          </w:p>
        </w:tc>
        <w:tc>
          <w:tcPr>
            <w:tcW w:w="735" w:type="pct"/>
          </w:tcPr>
          <w:p w:rsidR="00736CDB" w:rsidRPr="0032387B" w:rsidRDefault="00736CDB" w:rsidP="00CE40C7">
            <w:pPr>
              <w:jc w:val="center"/>
            </w:pPr>
            <w:r w:rsidRPr="0032387B">
              <w:t>78%-в.у.</w:t>
            </w:r>
          </w:p>
          <w:p w:rsidR="00736CDB" w:rsidRPr="0032387B" w:rsidRDefault="00736CDB" w:rsidP="00CE40C7">
            <w:pPr>
              <w:jc w:val="center"/>
            </w:pPr>
            <w:r w:rsidRPr="0032387B">
              <w:t>22%-ср.у.</w:t>
            </w:r>
          </w:p>
        </w:tc>
      </w:tr>
    </w:tbl>
    <w:p w:rsidR="00736CDB" w:rsidRPr="0032387B" w:rsidRDefault="00736CDB" w:rsidP="00BD44E2">
      <w:pPr>
        <w:pStyle w:val="Standard"/>
        <w:rPr>
          <w:b/>
          <w:bCs/>
          <w:lang w:val="ru-RU"/>
        </w:rPr>
        <w:sectPr w:rsidR="00736CDB" w:rsidRPr="0032387B" w:rsidSect="00CE40C7">
          <w:pgSz w:w="11905" w:h="16837"/>
          <w:pgMar w:top="567" w:right="567" w:bottom="567" w:left="567" w:header="720" w:footer="720" w:gutter="0"/>
          <w:cols w:space="720"/>
        </w:sectPr>
      </w:pPr>
    </w:p>
    <w:p w:rsidR="00736CDB" w:rsidRPr="005C57CF" w:rsidRDefault="00736CDB" w:rsidP="005C57CF">
      <w:pPr>
        <w:pStyle w:val="Standard"/>
        <w:jc w:val="both"/>
        <w:rPr>
          <w:b/>
          <w:bCs/>
          <w:lang w:val="ru-RU"/>
        </w:rPr>
      </w:pPr>
      <w:r w:rsidRPr="005C57CF">
        <w:rPr>
          <w:b/>
          <w:bCs/>
        </w:rPr>
        <w:t>1</w:t>
      </w:r>
      <w:r w:rsidRPr="005C57CF">
        <w:rPr>
          <w:b/>
          <w:bCs/>
          <w:lang w:val="ru-RU"/>
        </w:rPr>
        <w:t>4</w:t>
      </w:r>
      <w:r w:rsidRPr="005C57CF">
        <w:rPr>
          <w:b/>
          <w:bCs/>
        </w:rPr>
        <w:t>.2. Достижения учащихся и коллективов ЦРТДиЮ</w:t>
      </w:r>
    </w:p>
    <w:p w:rsidR="00736CDB" w:rsidRPr="005C57CF" w:rsidRDefault="00736CDB" w:rsidP="005C57CF">
      <w:pPr>
        <w:pStyle w:val="Standard"/>
        <w:jc w:val="both"/>
        <w:rPr>
          <w:b/>
          <w:bCs/>
          <w:lang w:val="ru-RU"/>
        </w:rPr>
      </w:pPr>
    </w:p>
    <w:p w:rsidR="00736CDB" w:rsidRPr="005C57CF" w:rsidRDefault="00736CDB" w:rsidP="005C57CF">
      <w:pPr>
        <w:jc w:val="both"/>
        <w:rPr>
          <w:lang w:val="ru-RU"/>
        </w:rPr>
      </w:pPr>
      <w:r>
        <w:rPr>
          <w:noProof/>
          <w:lang w:val="ru-RU" w:eastAsia="ru-RU"/>
        </w:rPr>
        <w:pict>
          <v:shape id="Рисунок 2" o:spid="_x0000_s1080" type="#_x0000_t75" style="position:absolute;left:0;text-align:left;margin-left:356.4pt;margin-top:6.05pt;width:177pt;height:117pt;z-index:-251648512;visibility:visible" wrapcoords="-92 0 -92 21462 21600 21462 21600 0 -92 0">
            <v:imagedata r:id="rId35" o:title=""/>
            <w10:wrap type="tight"/>
            <w10:anchorlock/>
          </v:shape>
        </w:pict>
      </w:r>
      <w:r w:rsidRPr="005C57CF">
        <w:t>В 201</w:t>
      </w:r>
      <w:r w:rsidRPr="005C57CF">
        <w:rPr>
          <w:lang w:val="ru-RU"/>
        </w:rPr>
        <w:t>7</w:t>
      </w:r>
      <w:r w:rsidRPr="005C57CF">
        <w:t xml:space="preserve">  году учащиеся Центра развития </w:t>
      </w:r>
    </w:p>
    <w:p w:rsidR="00736CDB" w:rsidRPr="005C57CF" w:rsidRDefault="00736CDB" w:rsidP="005C57CF">
      <w:pPr>
        <w:jc w:val="both"/>
        <w:rPr>
          <w:lang w:val="ru-RU"/>
        </w:rPr>
      </w:pPr>
      <w:r w:rsidRPr="005C57CF">
        <w:t xml:space="preserve">творчества детей и юношества приняли участие </w:t>
      </w:r>
    </w:p>
    <w:p w:rsidR="00736CDB" w:rsidRPr="005C57CF" w:rsidRDefault="00736CDB" w:rsidP="005C57CF">
      <w:pPr>
        <w:jc w:val="both"/>
        <w:rPr>
          <w:lang w:val="ru-RU"/>
        </w:rPr>
      </w:pPr>
      <w:r w:rsidRPr="005C57CF">
        <w:t xml:space="preserve">в </w:t>
      </w:r>
      <w:r w:rsidRPr="005C57CF">
        <w:rPr>
          <w:lang w:val="ru-RU"/>
        </w:rPr>
        <w:t>68</w:t>
      </w:r>
      <w:r w:rsidRPr="005C57CF">
        <w:t xml:space="preserve"> соревновательных мероприятиях разного уровня. </w:t>
      </w:r>
    </w:p>
    <w:p w:rsidR="00736CDB" w:rsidRPr="005C57CF" w:rsidRDefault="00736CDB" w:rsidP="005C57CF">
      <w:pPr>
        <w:jc w:val="both"/>
        <w:rPr>
          <w:lang w:val="ru-RU"/>
        </w:rPr>
      </w:pPr>
      <w:r w:rsidRPr="005C57CF">
        <w:t xml:space="preserve">Среди них - </w:t>
      </w:r>
      <w:r w:rsidRPr="005C57CF">
        <w:rPr>
          <w:lang w:val="ru-RU"/>
        </w:rPr>
        <w:t>35</w:t>
      </w:r>
      <w:r w:rsidRPr="005C57CF">
        <w:t xml:space="preserve"> районных: конкурс детского и </w:t>
      </w:r>
    </w:p>
    <w:p w:rsidR="00736CDB" w:rsidRPr="005C57CF" w:rsidRDefault="00736CDB" w:rsidP="005C57CF">
      <w:pPr>
        <w:jc w:val="both"/>
        <w:rPr>
          <w:lang w:val="ru-RU"/>
        </w:rPr>
      </w:pPr>
      <w:r w:rsidRPr="005C57CF">
        <w:t xml:space="preserve">юношеского хореографического искусства «В гостях </w:t>
      </w:r>
    </w:p>
    <w:p w:rsidR="00736CDB" w:rsidRPr="005C57CF" w:rsidRDefault="00736CDB" w:rsidP="005C57CF">
      <w:pPr>
        <w:jc w:val="both"/>
        <w:rPr>
          <w:lang w:val="ru-RU"/>
        </w:rPr>
      </w:pPr>
      <w:r w:rsidRPr="005C57CF">
        <w:t xml:space="preserve">у Терпсихоры»,конкурсы детского творчества «Елочка», </w:t>
      </w:r>
    </w:p>
    <w:p w:rsidR="00736CDB" w:rsidRPr="005C57CF" w:rsidRDefault="00736CDB" w:rsidP="005C57CF">
      <w:pPr>
        <w:jc w:val="both"/>
        <w:rPr>
          <w:lang w:val="ru-RU"/>
        </w:rPr>
      </w:pPr>
      <w:r w:rsidRPr="005C57CF">
        <w:t>«Берегите лес от пожаров»,</w:t>
      </w:r>
      <w:r w:rsidRPr="005C57CF">
        <w:rPr>
          <w:lang w:val="ru-RU"/>
        </w:rPr>
        <w:t xml:space="preserve"> викторина </w:t>
      </w:r>
      <w:r w:rsidRPr="005C57CF">
        <w:t>«</w:t>
      </w:r>
      <w:r w:rsidRPr="005C57CF">
        <w:rPr>
          <w:lang w:val="ru-RU"/>
        </w:rPr>
        <w:t>Мир птиц</w:t>
      </w:r>
      <w:r w:rsidRPr="005C57CF">
        <w:t xml:space="preserve">», </w:t>
      </w:r>
    </w:p>
    <w:p w:rsidR="00736CDB" w:rsidRPr="005C57CF" w:rsidRDefault="00736CDB" w:rsidP="005C57CF">
      <w:pPr>
        <w:jc w:val="both"/>
        <w:rPr>
          <w:lang w:val="ru-RU"/>
        </w:rPr>
      </w:pPr>
      <w:r w:rsidRPr="005C57CF">
        <w:rPr>
          <w:lang w:val="en-US"/>
        </w:rPr>
        <w:t>XII</w:t>
      </w:r>
      <w:r w:rsidRPr="005C57CF">
        <w:rPr>
          <w:lang w:val="ru-RU"/>
        </w:rPr>
        <w:t xml:space="preserve"> </w:t>
      </w:r>
      <w:r w:rsidRPr="005C57CF">
        <w:t xml:space="preserve">районнаянаучно-практическая конференция </w:t>
      </w:r>
    </w:p>
    <w:p w:rsidR="00736CDB" w:rsidRPr="005C57CF" w:rsidRDefault="00736CDB" w:rsidP="005C57CF">
      <w:pPr>
        <w:jc w:val="both"/>
        <w:rPr>
          <w:lang w:val="ru-RU"/>
        </w:rPr>
      </w:pPr>
      <w:r w:rsidRPr="005C57CF">
        <w:t>муниципального научного общества учащихся,</w:t>
      </w:r>
      <w:r w:rsidRPr="005C57CF">
        <w:rPr>
          <w:lang w:val="ru-RU"/>
        </w:rPr>
        <w:t xml:space="preserve"> </w:t>
      </w:r>
      <w:r w:rsidRPr="005C57CF">
        <w:t xml:space="preserve">туристические  </w:t>
      </w:r>
    </w:p>
    <w:p w:rsidR="00736CDB" w:rsidRPr="005C57CF" w:rsidRDefault="00736CDB" w:rsidP="005C57CF">
      <w:pPr>
        <w:jc w:val="both"/>
        <w:rPr>
          <w:lang w:val="ru-RU"/>
        </w:rPr>
      </w:pPr>
      <w:r w:rsidRPr="005C57CF">
        <w:t xml:space="preserve">и спортивные соревнования. Около </w:t>
      </w:r>
      <w:r w:rsidRPr="005C57CF">
        <w:rPr>
          <w:lang w:val="ru-RU"/>
        </w:rPr>
        <w:t>70</w:t>
      </w:r>
      <w:r w:rsidRPr="005C57CF">
        <w:t xml:space="preserve"> обучающихся </w:t>
      </w:r>
    </w:p>
    <w:p w:rsidR="00736CDB" w:rsidRPr="005C57CF" w:rsidRDefault="00736CDB" w:rsidP="005C57CF">
      <w:pPr>
        <w:jc w:val="both"/>
        <w:rPr>
          <w:lang w:val="ru-RU"/>
        </w:rPr>
      </w:pPr>
      <w:r>
        <w:rPr>
          <w:noProof/>
          <w:lang w:val="ru-RU" w:eastAsia="ru-RU"/>
        </w:rPr>
        <w:pict>
          <v:shape id="Рисунок 63" o:spid="_x0000_s1081" type="#_x0000_t75" style="position:absolute;left:0;text-align:left;margin-left:355.65pt;margin-top:4.55pt;width:177.9pt;height:117.75pt;z-index:-251647488;visibility:visible" wrapcoords="-91 0 -91 21462 21600 21462 21600 0 -91 0">
            <v:imagedata r:id="rId36" o:title=""/>
            <w10:wrap type="tight"/>
            <w10:anchorlock/>
          </v:shape>
        </w:pict>
      </w:r>
      <w:r w:rsidRPr="005C57CF">
        <w:t xml:space="preserve">Центра приняли участие в краевых конкурсах, </w:t>
      </w:r>
    </w:p>
    <w:p w:rsidR="00736CDB" w:rsidRPr="005C57CF" w:rsidRDefault="00736CDB" w:rsidP="00BC3546">
      <w:pPr>
        <w:jc w:val="both"/>
        <w:rPr>
          <w:lang w:val="ru-RU"/>
        </w:rPr>
      </w:pPr>
      <w:r w:rsidRPr="005C57CF">
        <w:t xml:space="preserve">турнирах, первенствах. </w:t>
      </w:r>
      <w:r>
        <w:rPr>
          <w:lang w:val="ru-RU"/>
        </w:rPr>
        <w:t xml:space="preserve"> </w:t>
      </w:r>
      <w:r w:rsidRPr="005C57CF">
        <w:rPr>
          <w:lang w:val="ru-RU"/>
        </w:rPr>
        <w:t xml:space="preserve"> 80</w:t>
      </w:r>
      <w:r w:rsidRPr="005C57CF">
        <w:t xml:space="preserve"> обучающихся разных объединений ЦРТДиЮ стали победителями и призерами Всероссийских </w:t>
      </w:r>
      <w:r w:rsidRPr="005C57CF">
        <w:rPr>
          <w:lang w:val="ru-RU"/>
        </w:rPr>
        <w:t xml:space="preserve"> конкурсов, среди них «Жемчужный дельфин», </w:t>
      </w:r>
      <w:r w:rsidRPr="005C57CF">
        <w:t>«</w:t>
      </w:r>
      <w:r w:rsidRPr="005C57CF">
        <w:rPr>
          <w:lang w:val="ru-RU"/>
        </w:rPr>
        <w:t>Мир цветов</w:t>
      </w:r>
      <w:r w:rsidRPr="005C57CF">
        <w:t>», «Эти забавные зверюшки», «</w:t>
      </w:r>
      <w:r w:rsidRPr="005C57CF">
        <w:rPr>
          <w:lang w:val="ru-RU"/>
        </w:rPr>
        <w:t>О спорт – ты мир!»</w:t>
      </w:r>
      <w:r w:rsidRPr="005C57CF">
        <w:t>»,  «</w:t>
      </w:r>
      <w:r w:rsidRPr="005C57CF">
        <w:rPr>
          <w:lang w:val="ru-RU"/>
        </w:rPr>
        <w:t>Волшебница весна</w:t>
      </w:r>
      <w:r w:rsidRPr="005C57CF">
        <w:t>», «</w:t>
      </w:r>
      <w:r w:rsidRPr="005C57CF">
        <w:rPr>
          <w:lang w:val="ru-RU"/>
        </w:rPr>
        <w:t>Радость творчества</w:t>
      </w:r>
      <w:r w:rsidRPr="005C57CF">
        <w:t>». В</w:t>
      </w:r>
      <w:r w:rsidRPr="005C57CF">
        <w:rPr>
          <w:lang w:val="ru-RU"/>
        </w:rPr>
        <w:t xml:space="preserve"> </w:t>
      </w:r>
      <w:r w:rsidRPr="005C57CF">
        <w:t>201</w:t>
      </w:r>
      <w:r w:rsidRPr="005C57CF">
        <w:rPr>
          <w:lang w:val="ru-RU"/>
        </w:rPr>
        <w:t xml:space="preserve">7 </w:t>
      </w:r>
      <w:r w:rsidRPr="005C57CF">
        <w:t xml:space="preserve">году </w:t>
      </w:r>
      <w:r w:rsidRPr="005C57CF">
        <w:rPr>
          <w:lang w:val="ru-RU"/>
        </w:rPr>
        <w:t xml:space="preserve">50 обучающихся ЦРТДиЮ стали победителями и призерами </w:t>
      </w:r>
      <w:r w:rsidRPr="005C57CF">
        <w:t xml:space="preserve"> Международн</w:t>
      </w:r>
      <w:r w:rsidRPr="005C57CF">
        <w:rPr>
          <w:lang w:val="ru-RU"/>
        </w:rPr>
        <w:t>ых</w:t>
      </w:r>
      <w:r w:rsidRPr="005C57CF">
        <w:t xml:space="preserve"> фестивал</w:t>
      </w:r>
      <w:r w:rsidRPr="005C57CF">
        <w:rPr>
          <w:lang w:val="ru-RU"/>
        </w:rPr>
        <w:t>ей и конкурсов.</w:t>
      </w:r>
    </w:p>
    <w:p w:rsidR="00736CDB" w:rsidRPr="005C57CF" w:rsidRDefault="00736CDB" w:rsidP="005C57CF">
      <w:pPr>
        <w:jc w:val="both"/>
        <w:rPr>
          <w:b/>
          <w:bCs/>
        </w:rPr>
      </w:pPr>
    </w:p>
    <w:p w:rsidR="00736CDB" w:rsidRPr="005C57CF" w:rsidRDefault="00736CDB" w:rsidP="005C57CF">
      <w:pPr>
        <w:pStyle w:val="Standard"/>
        <w:jc w:val="both"/>
        <w:rPr>
          <w:b/>
          <w:bCs/>
          <w:lang w:val="ru-RU"/>
        </w:rPr>
      </w:pPr>
    </w:p>
    <w:p w:rsidR="00736CDB" w:rsidRPr="0032387B" w:rsidRDefault="00736CDB" w:rsidP="005C57CF">
      <w:pPr>
        <w:pStyle w:val="Standard"/>
        <w:jc w:val="both"/>
        <w:rPr>
          <w:b/>
          <w:bCs/>
          <w:lang w:val="ru-RU"/>
        </w:rPr>
      </w:pPr>
    </w:p>
    <w:p w:rsidR="00736CDB" w:rsidRPr="0032387B" w:rsidRDefault="00736CDB" w:rsidP="005C57CF">
      <w:pPr>
        <w:pStyle w:val="Standard"/>
        <w:jc w:val="both"/>
        <w:rPr>
          <w:b/>
          <w:bCs/>
          <w:lang w:val="ru-RU"/>
        </w:rPr>
      </w:pPr>
    </w:p>
    <w:p w:rsidR="00736CDB" w:rsidRPr="0032387B" w:rsidRDefault="00736CDB" w:rsidP="00BD44E2">
      <w:pPr>
        <w:pStyle w:val="Standard"/>
        <w:jc w:val="center"/>
        <w:rPr>
          <w:b/>
          <w:bCs/>
          <w:lang w:val="ru-RU"/>
        </w:rPr>
      </w:pPr>
    </w:p>
    <w:p w:rsidR="00736CDB" w:rsidRPr="0032387B" w:rsidRDefault="00736CDB" w:rsidP="00BD44E2">
      <w:pPr>
        <w:pStyle w:val="Standard"/>
        <w:jc w:val="center"/>
        <w:rPr>
          <w:b/>
          <w:bCs/>
          <w:lang w:val="ru-RU"/>
        </w:rPr>
      </w:pPr>
    </w:p>
    <w:p w:rsidR="00736CDB" w:rsidRPr="0032387B" w:rsidRDefault="00736CDB" w:rsidP="00BD44E2">
      <w:pPr>
        <w:pStyle w:val="Standard"/>
        <w:jc w:val="center"/>
        <w:rPr>
          <w:b/>
          <w:bCs/>
          <w:lang w:val="ru-RU"/>
        </w:rPr>
      </w:pPr>
    </w:p>
    <w:p w:rsidR="00736CDB" w:rsidRPr="0032387B" w:rsidRDefault="00736CDB" w:rsidP="00BD44E2">
      <w:pPr>
        <w:pStyle w:val="Standard"/>
        <w:jc w:val="center"/>
        <w:rPr>
          <w:b/>
          <w:bCs/>
          <w:lang w:val="ru-RU"/>
        </w:rPr>
      </w:pPr>
    </w:p>
    <w:p w:rsidR="00736CDB" w:rsidRPr="0032387B" w:rsidRDefault="00736CDB" w:rsidP="00BD44E2">
      <w:pPr>
        <w:pStyle w:val="Standard"/>
        <w:rPr>
          <w:b/>
          <w:bCs/>
          <w:lang w:val="ru-RU"/>
        </w:rPr>
        <w:sectPr w:rsidR="00736CDB" w:rsidRPr="0032387B" w:rsidSect="00CE40C7">
          <w:pgSz w:w="11905" w:h="16837"/>
          <w:pgMar w:top="567" w:right="567" w:bottom="567" w:left="567" w:header="720" w:footer="720" w:gutter="0"/>
          <w:cols w:space="720"/>
        </w:sectPr>
      </w:pPr>
    </w:p>
    <w:p w:rsidR="00736CDB" w:rsidRPr="000F309C" w:rsidRDefault="00736CDB" w:rsidP="00BD44E2">
      <w:pPr>
        <w:pStyle w:val="Standard"/>
        <w:rPr>
          <w:b/>
          <w:bCs/>
          <w:lang w:val="ru-RU"/>
        </w:rPr>
      </w:pPr>
      <w:r w:rsidRPr="000F309C">
        <w:rPr>
          <w:b/>
          <w:bCs/>
        </w:rPr>
        <w:t>Результативность  участия учащихся ЦРТДиЮ в мероприятиях.</w:t>
      </w:r>
    </w:p>
    <w:p w:rsidR="00736CDB" w:rsidRPr="000F309C" w:rsidRDefault="00736CDB" w:rsidP="00BD44E2">
      <w:pPr>
        <w:pStyle w:val="Standard"/>
        <w:jc w:val="center"/>
      </w:pPr>
    </w:p>
    <w:p w:rsidR="00736CDB" w:rsidRDefault="00736CDB" w:rsidP="00BD44E2">
      <w:pPr>
        <w:jc w:val="center"/>
        <w:rPr>
          <w:b/>
          <w:bCs/>
          <w:lang w:val="ru-RU"/>
        </w:rPr>
      </w:pPr>
      <w:r w:rsidRPr="000F309C">
        <w:rPr>
          <w:b/>
          <w:bCs/>
        </w:rPr>
        <w:t>Результативность  участия учащихся ЦРТДиЮ в мероприятиях.</w:t>
      </w:r>
    </w:p>
    <w:p w:rsidR="00736CDB" w:rsidRPr="000F309C" w:rsidRDefault="00736CDB" w:rsidP="00BD44E2">
      <w:pPr>
        <w:jc w:val="center"/>
        <w:rPr>
          <w:b/>
          <w:bCs/>
          <w:lang w:val="ru-RU"/>
        </w:rPr>
      </w:pPr>
    </w:p>
    <w:tbl>
      <w:tblPr>
        <w:tblW w:w="1451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275"/>
        <w:gridCol w:w="825"/>
        <w:gridCol w:w="855"/>
        <w:gridCol w:w="873"/>
        <w:gridCol w:w="780"/>
        <w:gridCol w:w="900"/>
        <w:gridCol w:w="1080"/>
        <w:gridCol w:w="900"/>
        <w:gridCol w:w="1020"/>
        <w:gridCol w:w="930"/>
        <w:gridCol w:w="870"/>
        <w:gridCol w:w="840"/>
      </w:tblGrid>
      <w:tr w:rsidR="00736CDB" w:rsidRPr="000F309C" w:rsidTr="00DB3636">
        <w:trPr>
          <w:trHeight w:val="480"/>
        </w:trPr>
        <w:tc>
          <w:tcPr>
            <w:tcW w:w="3369" w:type="dxa"/>
          </w:tcPr>
          <w:p w:rsidR="00736CDB" w:rsidRPr="000F309C" w:rsidRDefault="00736CDB" w:rsidP="00CE40C7">
            <w:pPr>
              <w:jc w:val="both"/>
            </w:pPr>
            <w:r w:rsidRPr="000F309C">
              <w:t>Уровень мероприятия</w:t>
            </w:r>
          </w:p>
          <w:p w:rsidR="00736CDB" w:rsidRPr="000F309C" w:rsidRDefault="00736CDB" w:rsidP="00CE40C7">
            <w:pPr>
              <w:jc w:val="both"/>
            </w:pPr>
          </w:p>
        </w:tc>
        <w:tc>
          <w:tcPr>
            <w:tcW w:w="3828" w:type="dxa"/>
            <w:gridSpan w:val="4"/>
          </w:tcPr>
          <w:p w:rsidR="00736CDB" w:rsidRPr="000F309C" w:rsidRDefault="00736CDB" w:rsidP="00CE40C7">
            <w:pPr>
              <w:jc w:val="center"/>
            </w:pPr>
            <w:r w:rsidRPr="000F309C">
              <w:t>2015г.</w:t>
            </w:r>
          </w:p>
        </w:tc>
        <w:tc>
          <w:tcPr>
            <w:tcW w:w="3660" w:type="dxa"/>
            <w:gridSpan w:val="4"/>
          </w:tcPr>
          <w:p w:rsidR="00736CDB" w:rsidRPr="000F309C" w:rsidRDefault="00736CDB" w:rsidP="00CE40C7">
            <w:pPr>
              <w:widowControl/>
              <w:suppressAutoHyphens w:val="0"/>
              <w:autoSpaceDN/>
              <w:jc w:val="center"/>
              <w:textAlignment w:val="auto"/>
              <w:rPr>
                <w:lang w:val="ru-RU"/>
              </w:rPr>
            </w:pPr>
            <w:r w:rsidRPr="000F309C">
              <w:rPr>
                <w:lang w:val="ru-RU"/>
              </w:rPr>
              <w:t>2016 г.</w:t>
            </w:r>
          </w:p>
        </w:tc>
        <w:tc>
          <w:tcPr>
            <w:tcW w:w="3660" w:type="dxa"/>
            <w:gridSpan w:val="4"/>
          </w:tcPr>
          <w:p w:rsidR="00736CDB" w:rsidRPr="000F309C" w:rsidRDefault="00736CDB" w:rsidP="00CE40C7">
            <w:pPr>
              <w:widowControl/>
              <w:suppressAutoHyphens w:val="0"/>
              <w:autoSpaceDN/>
              <w:jc w:val="center"/>
              <w:textAlignment w:val="auto"/>
              <w:rPr>
                <w:lang w:val="ru-RU"/>
              </w:rPr>
            </w:pPr>
            <w:r w:rsidRPr="000F309C">
              <w:rPr>
                <w:lang w:val="ru-RU"/>
              </w:rPr>
              <w:t>2017 г</w:t>
            </w:r>
          </w:p>
        </w:tc>
      </w:tr>
      <w:tr w:rsidR="00736CDB" w:rsidRPr="000F309C" w:rsidTr="00026804">
        <w:trPr>
          <w:cantSplit/>
          <w:trHeight w:val="1456"/>
        </w:trPr>
        <w:tc>
          <w:tcPr>
            <w:tcW w:w="3369" w:type="dxa"/>
          </w:tcPr>
          <w:p w:rsidR="00736CDB" w:rsidRPr="000F309C" w:rsidRDefault="00736CDB" w:rsidP="00CE40C7">
            <w:pPr>
              <w:jc w:val="both"/>
            </w:pPr>
          </w:p>
          <w:p w:rsidR="00736CDB" w:rsidRPr="000F309C" w:rsidRDefault="00736CDB" w:rsidP="00CE40C7">
            <w:pPr>
              <w:jc w:val="both"/>
            </w:pPr>
          </w:p>
          <w:p w:rsidR="00736CDB" w:rsidRPr="000F309C" w:rsidRDefault="00736CDB" w:rsidP="00CE40C7">
            <w:pPr>
              <w:jc w:val="both"/>
            </w:pPr>
          </w:p>
        </w:tc>
        <w:tc>
          <w:tcPr>
            <w:tcW w:w="1275" w:type="dxa"/>
            <w:textDirection w:val="btLr"/>
          </w:tcPr>
          <w:p w:rsidR="00736CDB" w:rsidRPr="000F309C" w:rsidRDefault="00736CDB" w:rsidP="00CE40C7">
            <w:pPr>
              <w:ind w:left="113" w:right="113"/>
              <w:jc w:val="center"/>
            </w:pPr>
            <w:r w:rsidRPr="000F309C">
              <w:t>Диплом участника</w:t>
            </w:r>
          </w:p>
        </w:tc>
        <w:tc>
          <w:tcPr>
            <w:tcW w:w="825" w:type="dxa"/>
            <w:textDirection w:val="btLr"/>
            <w:vAlign w:val="bottom"/>
          </w:tcPr>
          <w:p w:rsidR="00736CDB" w:rsidRPr="000F309C" w:rsidRDefault="00736CDB" w:rsidP="00CE40C7">
            <w:pPr>
              <w:ind w:left="113" w:right="113"/>
              <w:jc w:val="center"/>
            </w:pPr>
            <w:r w:rsidRPr="000F309C">
              <w:t>1 место</w:t>
            </w:r>
          </w:p>
        </w:tc>
        <w:tc>
          <w:tcPr>
            <w:tcW w:w="855" w:type="dxa"/>
            <w:textDirection w:val="btLr"/>
            <w:vAlign w:val="bottom"/>
          </w:tcPr>
          <w:p w:rsidR="00736CDB" w:rsidRPr="000F309C" w:rsidRDefault="00736CDB" w:rsidP="00CE40C7">
            <w:pPr>
              <w:ind w:left="113" w:right="113"/>
              <w:jc w:val="center"/>
            </w:pPr>
            <w:r w:rsidRPr="000F309C">
              <w:t>2 место</w:t>
            </w:r>
          </w:p>
        </w:tc>
        <w:tc>
          <w:tcPr>
            <w:tcW w:w="873" w:type="dxa"/>
            <w:textDirection w:val="btLr"/>
            <w:vAlign w:val="bottom"/>
          </w:tcPr>
          <w:p w:rsidR="00736CDB" w:rsidRPr="000F309C" w:rsidRDefault="00736CDB" w:rsidP="00CE40C7">
            <w:pPr>
              <w:ind w:left="113" w:right="113"/>
              <w:jc w:val="center"/>
            </w:pPr>
            <w:r w:rsidRPr="000F309C">
              <w:t>3 место</w:t>
            </w:r>
          </w:p>
        </w:tc>
        <w:tc>
          <w:tcPr>
            <w:tcW w:w="780" w:type="dxa"/>
            <w:textDirection w:val="btLr"/>
          </w:tcPr>
          <w:p w:rsidR="00736CDB" w:rsidRPr="000F309C" w:rsidRDefault="00736CDB" w:rsidP="00CE40C7">
            <w:pPr>
              <w:ind w:left="113" w:right="113"/>
              <w:jc w:val="center"/>
            </w:pPr>
            <w:r w:rsidRPr="000F309C">
              <w:t>Диплом участника</w:t>
            </w:r>
          </w:p>
        </w:tc>
        <w:tc>
          <w:tcPr>
            <w:tcW w:w="900" w:type="dxa"/>
            <w:textDirection w:val="btLr"/>
            <w:vAlign w:val="bottom"/>
          </w:tcPr>
          <w:p w:rsidR="00736CDB" w:rsidRPr="000F309C" w:rsidRDefault="00736CDB" w:rsidP="00CE40C7">
            <w:pPr>
              <w:ind w:left="113" w:right="113"/>
              <w:jc w:val="center"/>
            </w:pPr>
            <w:r w:rsidRPr="000F309C">
              <w:t>1 место</w:t>
            </w:r>
          </w:p>
        </w:tc>
        <w:tc>
          <w:tcPr>
            <w:tcW w:w="1080" w:type="dxa"/>
            <w:textDirection w:val="btLr"/>
            <w:vAlign w:val="bottom"/>
          </w:tcPr>
          <w:p w:rsidR="00736CDB" w:rsidRPr="000F309C" w:rsidRDefault="00736CDB" w:rsidP="00CE40C7">
            <w:pPr>
              <w:ind w:left="113" w:right="113"/>
              <w:jc w:val="center"/>
            </w:pPr>
            <w:r w:rsidRPr="000F309C">
              <w:t>2 место</w:t>
            </w:r>
          </w:p>
        </w:tc>
        <w:tc>
          <w:tcPr>
            <w:tcW w:w="900" w:type="dxa"/>
            <w:textDirection w:val="btLr"/>
            <w:vAlign w:val="bottom"/>
          </w:tcPr>
          <w:p w:rsidR="00736CDB" w:rsidRPr="000F309C" w:rsidRDefault="00736CDB" w:rsidP="00CE40C7">
            <w:pPr>
              <w:ind w:left="113" w:right="113"/>
              <w:jc w:val="center"/>
            </w:pPr>
            <w:r w:rsidRPr="000F309C">
              <w:t>3 место</w:t>
            </w:r>
          </w:p>
        </w:tc>
        <w:tc>
          <w:tcPr>
            <w:tcW w:w="1020" w:type="dxa"/>
            <w:textDirection w:val="btLr"/>
          </w:tcPr>
          <w:p w:rsidR="00736CDB" w:rsidRPr="000F309C" w:rsidRDefault="00736CDB" w:rsidP="00026804">
            <w:pPr>
              <w:ind w:left="113" w:right="113"/>
              <w:jc w:val="center"/>
            </w:pPr>
            <w:r w:rsidRPr="000F309C">
              <w:t>Диплом участника</w:t>
            </w:r>
          </w:p>
        </w:tc>
        <w:tc>
          <w:tcPr>
            <w:tcW w:w="930" w:type="dxa"/>
            <w:textDirection w:val="btLr"/>
            <w:vAlign w:val="bottom"/>
          </w:tcPr>
          <w:p w:rsidR="00736CDB" w:rsidRPr="000F309C" w:rsidRDefault="00736CDB" w:rsidP="00026804">
            <w:pPr>
              <w:ind w:left="113" w:right="113"/>
              <w:jc w:val="center"/>
            </w:pPr>
            <w:r w:rsidRPr="000F309C">
              <w:t>1 место</w:t>
            </w:r>
          </w:p>
        </w:tc>
        <w:tc>
          <w:tcPr>
            <w:tcW w:w="870" w:type="dxa"/>
            <w:textDirection w:val="btLr"/>
            <w:vAlign w:val="bottom"/>
          </w:tcPr>
          <w:p w:rsidR="00736CDB" w:rsidRPr="000F309C" w:rsidRDefault="00736CDB" w:rsidP="00026804">
            <w:pPr>
              <w:ind w:left="113" w:right="113"/>
              <w:jc w:val="center"/>
            </w:pPr>
            <w:r w:rsidRPr="000F309C">
              <w:t>2 место</w:t>
            </w:r>
          </w:p>
        </w:tc>
        <w:tc>
          <w:tcPr>
            <w:tcW w:w="840" w:type="dxa"/>
            <w:textDirection w:val="btLr"/>
            <w:vAlign w:val="bottom"/>
          </w:tcPr>
          <w:p w:rsidR="00736CDB" w:rsidRPr="000F309C" w:rsidRDefault="00736CDB" w:rsidP="00026804">
            <w:pPr>
              <w:ind w:left="113" w:right="113"/>
              <w:jc w:val="center"/>
            </w:pPr>
            <w:r w:rsidRPr="000F309C">
              <w:t>3 место</w:t>
            </w:r>
          </w:p>
        </w:tc>
      </w:tr>
      <w:tr w:rsidR="00736CDB" w:rsidRPr="000F309C" w:rsidTr="00DB3636">
        <w:tc>
          <w:tcPr>
            <w:tcW w:w="3369" w:type="dxa"/>
          </w:tcPr>
          <w:p w:rsidR="00736CDB" w:rsidRPr="000F309C" w:rsidRDefault="00736CDB" w:rsidP="00CE40C7">
            <w:r w:rsidRPr="000F309C">
              <w:t>Районные</w:t>
            </w:r>
          </w:p>
        </w:tc>
        <w:tc>
          <w:tcPr>
            <w:tcW w:w="1275" w:type="dxa"/>
          </w:tcPr>
          <w:p w:rsidR="00736CDB" w:rsidRPr="000F309C" w:rsidRDefault="00736CDB" w:rsidP="00CE40C7">
            <w:pPr>
              <w:jc w:val="center"/>
            </w:pPr>
            <w:r w:rsidRPr="000F309C">
              <w:t>54</w:t>
            </w:r>
          </w:p>
        </w:tc>
        <w:tc>
          <w:tcPr>
            <w:tcW w:w="825" w:type="dxa"/>
          </w:tcPr>
          <w:p w:rsidR="00736CDB" w:rsidRPr="000F309C" w:rsidRDefault="00736CDB" w:rsidP="00CE40C7">
            <w:pPr>
              <w:jc w:val="center"/>
            </w:pPr>
            <w:r w:rsidRPr="000F309C">
              <w:t>79</w:t>
            </w:r>
          </w:p>
        </w:tc>
        <w:tc>
          <w:tcPr>
            <w:tcW w:w="855" w:type="dxa"/>
          </w:tcPr>
          <w:p w:rsidR="00736CDB" w:rsidRPr="000F309C" w:rsidRDefault="00736CDB" w:rsidP="00CE40C7">
            <w:pPr>
              <w:jc w:val="center"/>
            </w:pPr>
            <w:r w:rsidRPr="000F309C">
              <w:t>55</w:t>
            </w:r>
          </w:p>
        </w:tc>
        <w:tc>
          <w:tcPr>
            <w:tcW w:w="873" w:type="dxa"/>
          </w:tcPr>
          <w:p w:rsidR="00736CDB" w:rsidRPr="000F309C" w:rsidRDefault="00736CDB" w:rsidP="00CE40C7">
            <w:pPr>
              <w:jc w:val="center"/>
            </w:pPr>
            <w:r w:rsidRPr="000F309C">
              <w:t>28</w:t>
            </w:r>
          </w:p>
        </w:tc>
        <w:tc>
          <w:tcPr>
            <w:tcW w:w="780" w:type="dxa"/>
          </w:tcPr>
          <w:p w:rsidR="00736CDB" w:rsidRPr="000F309C" w:rsidRDefault="00736CDB" w:rsidP="00CE40C7">
            <w:pPr>
              <w:widowControl/>
              <w:suppressAutoHyphens w:val="0"/>
              <w:autoSpaceDN/>
              <w:textAlignment w:val="auto"/>
              <w:rPr>
                <w:lang w:val="ru-RU"/>
              </w:rPr>
            </w:pPr>
            <w:r w:rsidRPr="000F309C">
              <w:rPr>
                <w:lang w:val="ru-RU"/>
              </w:rPr>
              <w:t>55</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65</w:t>
            </w:r>
          </w:p>
        </w:tc>
        <w:tc>
          <w:tcPr>
            <w:tcW w:w="1080" w:type="dxa"/>
          </w:tcPr>
          <w:p w:rsidR="00736CDB" w:rsidRPr="000F309C" w:rsidRDefault="00736CDB" w:rsidP="00CE40C7">
            <w:pPr>
              <w:widowControl/>
              <w:suppressAutoHyphens w:val="0"/>
              <w:autoSpaceDN/>
              <w:textAlignment w:val="auto"/>
              <w:rPr>
                <w:lang w:val="ru-RU"/>
              </w:rPr>
            </w:pPr>
            <w:r w:rsidRPr="000F309C">
              <w:rPr>
                <w:lang w:val="ru-RU"/>
              </w:rPr>
              <w:t>63</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12</w:t>
            </w:r>
          </w:p>
        </w:tc>
        <w:tc>
          <w:tcPr>
            <w:tcW w:w="1020" w:type="dxa"/>
          </w:tcPr>
          <w:p w:rsidR="00736CDB" w:rsidRPr="000F309C" w:rsidRDefault="00736CDB" w:rsidP="00CE40C7">
            <w:pPr>
              <w:widowControl/>
              <w:suppressAutoHyphens w:val="0"/>
              <w:autoSpaceDN/>
              <w:textAlignment w:val="auto"/>
              <w:rPr>
                <w:lang w:val="ru-RU"/>
              </w:rPr>
            </w:pPr>
            <w:r w:rsidRPr="000F309C">
              <w:rPr>
                <w:lang w:val="ru-RU"/>
              </w:rPr>
              <w:t>84</w:t>
            </w:r>
          </w:p>
        </w:tc>
        <w:tc>
          <w:tcPr>
            <w:tcW w:w="930" w:type="dxa"/>
          </w:tcPr>
          <w:p w:rsidR="00736CDB" w:rsidRPr="000F309C" w:rsidRDefault="00736CDB" w:rsidP="00CE40C7">
            <w:pPr>
              <w:widowControl/>
              <w:suppressAutoHyphens w:val="0"/>
              <w:autoSpaceDN/>
              <w:textAlignment w:val="auto"/>
              <w:rPr>
                <w:lang w:val="ru-RU"/>
              </w:rPr>
            </w:pPr>
            <w:r w:rsidRPr="000F309C">
              <w:rPr>
                <w:lang w:val="ru-RU"/>
              </w:rPr>
              <w:t>116</w:t>
            </w:r>
          </w:p>
        </w:tc>
        <w:tc>
          <w:tcPr>
            <w:tcW w:w="870" w:type="dxa"/>
          </w:tcPr>
          <w:p w:rsidR="00736CDB" w:rsidRPr="000F309C" w:rsidRDefault="00736CDB" w:rsidP="00CE40C7">
            <w:pPr>
              <w:widowControl/>
              <w:suppressAutoHyphens w:val="0"/>
              <w:autoSpaceDN/>
              <w:textAlignment w:val="auto"/>
              <w:rPr>
                <w:lang w:val="ru-RU"/>
              </w:rPr>
            </w:pPr>
            <w:r w:rsidRPr="000F309C">
              <w:rPr>
                <w:lang w:val="ru-RU"/>
              </w:rPr>
              <w:t>87</w:t>
            </w:r>
          </w:p>
        </w:tc>
        <w:tc>
          <w:tcPr>
            <w:tcW w:w="840" w:type="dxa"/>
          </w:tcPr>
          <w:p w:rsidR="00736CDB" w:rsidRPr="000F309C" w:rsidRDefault="00736CDB" w:rsidP="00CE40C7">
            <w:pPr>
              <w:widowControl/>
              <w:suppressAutoHyphens w:val="0"/>
              <w:autoSpaceDN/>
              <w:textAlignment w:val="auto"/>
              <w:rPr>
                <w:lang w:val="ru-RU"/>
              </w:rPr>
            </w:pPr>
            <w:r w:rsidRPr="000F309C">
              <w:rPr>
                <w:lang w:val="ru-RU"/>
              </w:rPr>
              <w:t>47</w:t>
            </w:r>
          </w:p>
        </w:tc>
      </w:tr>
      <w:tr w:rsidR="00736CDB" w:rsidRPr="000F309C" w:rsidTr="00DB3636">
        <w:tc>
          <w:tcPr>
            <w:tcW w:w="3369" w:type="dxa"/>
          </w:tcPr>
          <w:p w:rsidR="00736CDB" w:rsidRPr="000F309C" w:rsidRDefault="00736CDB" w:rsidP="00CE40C7">
            <w:r w:rsidRPr="000F309C">
              <w:t>Краевые</w:t>
            </w:r>
          </w:p>
        </w:tc>
        <w:tc>
          <w:tcPr>
            <w:tcW w:w="1275" w:type="dxa"/>
          </w:tcPr>
          <w:p w:rsidR="00736CDB" w:rsidRPr="000F309C" w:rsidRDefault="00736CDB" w:rsidP="00CE40C7">
            <w:pPr>
              <w:jc w:val="center"/>
            </w:pPr>
            <w:r w:rsidRPr="000F309C">
              <w:t>17</w:t>
            </w:r>
          </w:p>
        </w:tc>
        <w:tc>
          <w:tcPr>
            <w:tcW w:w="825" w:type="dxa"/>
          </w:tcPr>
          <w:p w:rsidR="00736CDB" w:rsidRPr="000F309C" w:rsidRDefault="00736CDB" w:rsidP="00CE40C7">
            <w:pPr>
              <w:jc w:val="center"/>
            </w:pPr>
            <w:r w:rsidRPr="000F309C">
              <w:t>7</w:t>
            </w:r>
          </w:p>
        </w:tc>
        <w:tc>
          <w:tcPr>
            <w:tcW w:w="855" w:type="dxa"/>
          </w:tcPr>
          <w:p w:rsidR="00736CDB" w:rsidRPr="000F309C" w:rsidRDefault="00736CDB" w:rsidP="00CE40C7">
            <w:pPr>
              <w:jc w:val="center"/>
            </w:pPr>
            <w:r w:rsidRPr="000F309C">
              <w:t>4</w:t>
            </w:r>
          </w:p>
        </w:tc>
        <w:tc>
          <w:tcPr>
            <w:tcW w:w="873" w:type="dxa"/>
          </w:tcPr>
          <w:p w:rsidR="00736CDB" w:rsidRPr="000F309C" w:rsidRDefault="00736CDB" w:rsidP="00CE40C7">
            <w:pPr>
              <w:jc w:val="center"/>
            </w:pPr>
            <w:r w:rsidRPr="000F309C">
              <w:t>3</w:t>
            </w:r>
          </w:p>
        </w:tc>
        <w:tc>
          <w:tcPr>
            <w:tcW w:w="780" w:type="dxa"/>
          </w:tcPr>
          <w:p w:rsidR="00736CDB" w:rsidRPr="000F309C" w:rsidRDefault="00736CDB" w:rsidP="00CE40C7">
            <w:pPr>
              <w:widowControl/>
              <w:suppressAutoHyphens w:val="0"/>
              <w:autoSpaceDN/>
              <w:textAlignment w:val="auto"/>
              <w:rPr>
                <w:lang w:val="ru-RU"/>
              </w:rPr>
            </w:pPr>
            <w:r w:rsidRPr="000F309C">
              <w:rPr>
                <w:lang w:val="ru-RU"/>
              </w:rPr>
              <w:t>76</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31</w:t>
            </w:r>
          </w:p>
        </w:tc>
        <w:tc>
          <w:tcPr>
            <w:tcW w:w="1080" w:type="dxa"/>
          </w:tcPr>
          <w:p w:rsidR="00736CDB" w:rsidRPr="000F309C" w:rsidRDefault="00736CDB" w:rsidP="00CE40C7">
            <w:pPr>
              <w:widowControl/>
              <w:suppressAutoHyphens w:val="0"/>
              <w:autoSpaceDN/>
              <w:textAlignment w:val="auto"/>
              <w:rPr>
                <w:lang w:val="ru-RU"/>
              </w:rPr>
            </w:pPr>
            <w:r w:rsidRPr="000F309C">
              <w:rPr>
                <w:lang w:val="ru-RU"/>
              </w:rPr>
              <w:t>19</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28</w:t>
            </w:r>
          </w:p>
        </w:tc>
        <w:tc>
          <w:tcPr>
            <w:tcW w:w="1020" w:type="dxa"/>
          </w:tcPr>
          <w:p w:rsidR="00736CDB" w:rsidRPr="000F309C" w:rsidRDefault="00736CDB" w:rsidP="00CE40C7">
            <w:pPr>
              <w:widowControl/>
              <w:suppressAutoHyphens w:val="0"/>
              <w:autoSpaceDN/>
              <w:textAlignment w:val="auto"/>
              <w:rPr>
                <w:lang w:val="ru-RU"/>
              </w:rPr>
            </w:pPr>
            <w:r w:rsidRPr="000F309C">
              <w:rPr>
                <w:lang w:val="ru-RU"/>
              </w:rPr>
              <w:t>33</w:t>
            </w:r>
          </w:p>
        </w:tc>
        <w:tc>
          <w:tcPr>
            <w:tcW w:w="930" w:type="dxa"/>
          </w:tcPr>
          <w:p w:rsidR="00736CDB" w:rsidRPr="000F309C" w:rsidRDefault="00736CDB" w:rsidP="00CE40C7">
            <w:pPr>
              <w:widowControl/>
              <w:suppressAutoHyphens w:val="0"/>
              <w:autoSpaceDN/>
              <w:textAlignment w:val="auto"/>
              <w:rPr>
                <w:lang w:val="ru-RU"/>
              </w:rPr>
            </w:pPr>
            <w:r w:rsidRPr="000F309C">
              <w:rPr>
                <w:lang w:val="ru-RU"/>
              </w:rPr>
              <w:t>19</w:t>
            </w:r>
          </w:p>
        </w:tc>
        <w:tc>
          <w:tcPr>
            <w:tcW w:w="870" w:type="dxa"/>
          </w:tcPr>
          <w:p w:rsidR="00736CDB" w:rsidRPr="000F309C" w:rsidRDefault="00736CDB" w:rsidP="00CE40C7">
            <w:pPr>
              <w:widowControl/>
              <w:suppressAutoHyphens w:val="0"/>
              <w:autoSpaceDN/>
              <w:textAlignment w:val="auto"/>
              <w:rPr>
                <w:lang w:val="ru-RU"/>
              </w:rPr>
            </w:pPr>
            <w:r w:rsidRPr="000F309C">
              <w:rPr>
                <w:lang w:val="ru-RU"/>
              </w:rPr>
              <w:t>10</w:t>
            </w:r>
          </w:p>
        </w:tc>
        <w:tc>
          <w:tcPr>
            <w:tcW w:w="840" w:type="dxa"/>
          </w:tcPr>
          <w:p w:rsidR="00736CDB" w:rsidRPr="000F309C" w:rsidRDefault="00736CDB" w:rsidP="00CE40C7">
            <w:pPr>
              <w:widowControl/>
              <w:suppressAutoHyphens w:val="0"/>
              <w:autoSpaceDN/>
              <w:textAlignment w:val="auto"/>
              <w:rPr>
                <w:lang w:val="ru-RU"/>
              </w:rPr>
            </w:pPr>
            <w:r w:rsidRPr="000F309C">
              <w:rPr>
                <w:lang w:val="ru-RU"/>
              </w:rPr>
              <w:t>8</w:t>
            </w:r>
          </w:p>
        </w:tc>
      </w:tr>
      <w:tr w:rsidR="00736CDB" w:rsidRPr="000F309C" w:rsidTr="00DB3636">
        <w:tc>
          <w:tcPr>
            <w:tcW w:w="3369" w:type="dxa"/>
          </w:tcPr>
          <w:p w:rsidR="00736CDB" w:rsidRPr="000F309C" w:rsidRDefault="00736CDB" w:rsidP="00CE40C7">
            <w:pPr>
              <w:rPr>
                <w:lang w:val="ru-RU"/>
              </w:rPr>
            </w:pPr>
            <w:r w:rsidRPr="000F309C">
              <w:rPr>
                <w:lang w:val="ru-RU"/>
              </w:rPr>
              <w:t>Региональные</w:t>
            </w:r>
          </w:p>
        </w:tc>
        <w:tc>
          <w:tcPr>
            <w:tcW w:w="1275" w:type="dxa"/>
          </w:tcPr>
          <w:p w:rsidR="00736CDB" w:rsidRPr="000F309C" w:rsidRDefault="00736CDB" w:rsidP="00CE40C7">
            <w:pPr>
              <w:jc w:val="center"/>
            </w:pPr>
            <w:r w:rsidRPr="000F309C">
              <w:t>-</w:t>
            </w:r>
          </w:p>
        </w:tc>
        <w:tc>
          <w:tcPr>
            <w:tcW w:w="825" w:type="dxa"/>
          </w:tcPr>
          <w:p w:rsidR="00736CDB" w:rsidRPr="000F309C" w:rsidRDefault="00736CDB" w:rsidP="00CE40C7">
            <w:pPr>
              <w:jc w:val="center"/>
            </w:pPr>
            <w:r w:rsidRPr="000F309C">
              <w:t>-</w:t>
            </w:r>
          </w:p>
        </w:tc>
        <w:tc>
          <w:tcPr>
            <w:tcW w:w="855" w:type="dxa"/>
          </w:tcPr>
          <w:p w:rsidR="00736CDB" w:rsidRPr="000F309C" w:rsidRDefault="00736CDB" w:rsidP="00CE40C7">
            <w:pPr>
              <w:jc w:val="center"/>
            </w:pPr>
            <w:r w:rsidRPr="000F309C">
              <w:t>-</w:t>
            </w:r>
          </w:p>
        </w:tc>
        <w:tc>
          <w:tcPr>
            <w:tcW w:w="873" w:type="dxa"/>
          </w:tcPr>
          <w:p w:rsidR="00736CDB" w:rsidRPr="000F309C" w:rsidRDefault="00736CDB" w:rsidP="00CE40C7">
            <w:pPr>
              <w:jc w:val="center"/>
            </w:pPr>
            <w:r w:rsidRPr="000F309C">
              <w:t>-</w:t>
            </w:r>
          </w:p>
        </w:tc>
        <w:tc>
          <w:tcPr>
            <w:tcW w:w="780" w:type="dxa"/>
          </w:tcPr>
          <w:p w:rsidR="00736CDB" w:rsidRPr="000F309C" w:rsidRDefault="00736CDB" w:rsidP="00CE40C7">
            <w:pPr>
              <w:widowControl/>
              <w:suppressAutoHyphens w:val="0"/>
              <w:autoSpaceDN/>
              <w:textAlignment w:val="auto"/>
              <w:rPr>
                <w:lang w:val="ru-RU"/>
              </w:rPr>
            </w:pPr>
            <w:r w:rsidRPr="000F309C">
              <w:rPr>
                <w:lang w:val="ru-RU"/>
              </w:rPr>
              <w:t>6</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9</w:t>
            </w:r>
          </w:p>
        </w:tc>
        <w:tc>
          <w:tcPr>
            <w:tcW w:w="1080" w:type="dxa"/>
          </w:tcPr>
          <w:p w:rsidR="00736CDB" w:rsidRPr="000F309C" w:rsidRDefault="00736CDB" w:rsidP="00CE40C7">
            <w:pPr>
              <w:widowControl/>
              <w:suppressAutoHyphens w:val="0"/>
              <w:autoSpaceDN/>
              <w:textAlignment w:val="auto"/>
              <w:rPr>
                <w:lang w:val="ru-RU"/>
              </w:rPr>
            </w:pPr>
            <w:r w:rsidRPr="000F309C">
              <w:rPr>
                <w:lang w:val="ru-RU"/>
              </w:rPr>
              <w:t>25</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13</w:t>
            </w:r>
          </w:p>
        </w:tc>
        <w:tc>
          <w:tcPr>
            <w:tcW w:w="1020" w:type="dxa"/>
          </w:tcPr>
          <w:p w:rsidR="00736CDB" w:rsidRPr="000F309C" w:rsidRDefault="00736CDB" w:rsidP="00CE40C7">
            <w:pPr>
              <w:widowControl/>
              <w:suppressAutoHyphens w:val="0"/>
              <w:autoSpaceDN/>
              <w:textAlignment w:val="auto"/>
              <w:rPr>
                <w:lang w:val="ru-RU"/>
              </w:rPr>
            </w:pPr>
            <w:r w:rsidRPr="000F309C">
              <w:rPr>
                <w:lang w:val="ru-RU"/>
              </w:rPr>
              <w:t>17</w:t>
            </w:r>
          </w:p>
        </w:tc>
        <w:tc>
          <w:tcPr>
            <w:tcW w:w="930" w:type="dxa"/>
          </w:tcPr>
          <w:p w:rsidR="00736CDB" w:rsidRPr="000F309C" w:rsidRDefault="00736CDB" w:rsidP="00CE40C7">
            <w:pPr>
              <w:widowControl/>
              <w:suppressAutoHyphens w:val="0"/>
              <w:autoSpaceDN/>
              <w:textAlignment w:val="auto"/>
              <w:rPr>
                <w:lang w:val="ru-RU"/>
              </w:rPr>
            </w:pPr>
            <w:r w:rsidRPr="000F309C">
              <w:rPr>
                <w:lang w:val="ru-RU"/>
              </w:rPr>
              <w:t>3</w:t>
            </w:r>
          </w:p>
        </w:tc>
        <w:tc>
          <w:tcPr>
            <w:tcW w:w="870" w:type="dxa"/>
          </w:tcPr>
          <w:p w:rsidR="00736CDB" w:rsidRPr="000F309C" w:rsidRDefault="00736CDB" w:rsidP="00CE40C7">
            <w:pPr>
              <w:widowControl/>
              <w:suppressAutoHyphens w:val="0"/>
              <w:autoSpaceDN/>
              <w:textAlignment w:val="auto"/>
              <w:rPr>
                <w:lang w:val="ru-RU"/>
              </w:rPr>
            </w:pPr>
            <w:r w:rsidRPr="000F309C">
              <w:rPr>
                <w:lang w:val="ru-RU"/>
              </w:rPr>
              <w:t>5</w:t>
            </w:r>
          </w:p>
        </w:tc>
        <w:tc>
          <w:tcPr>
            <w:tcW w:w="840" w:type="dxa"/>
          </w:tcPr>
          <w:p w:rsidR="00736CDB" w:rsidRPr="000F309C" w:rsidRDefault="00736CDB" w:rsidP="00CE40C7">
            <w:pPr>
              <w:widowControl/>
              <w:suppressAutoHyphens w:val="0"/>
              <w:autoSpaceDN/>
              <w:textAlignment w:val="auto"/>
              <w:rPr>
                <w:lang w:val="ru-RU"/>
              </w:rPr>
            </w:pPr>
            <w:r w:rsidRPr="000F309C">
              <w:rPr>
                <w:lang w:val="ru-RU"/>
              </w:rPr>
              <w:t>3</w:t>
            </w:r>
          </w:p>
        </w:tc>
      </w:tr>
      <w:tr w:rsidR="00736CDB" w:rsidRPr="000F309C" w:rsidTr="00DB3636">
        <w:tc>
          <w:tcPr>
            <w:tcW w:w="3369" w:type="dxa"/>
          </w:tcPr>
          <w:p w:rsidR="00736CDB" w:rsidRPr="000F309C" w:rsidRDefault="00736CDB" w:rsidP="00CE40C7">
            <w:r w:rsidRPr="000F309C">
              <w:t>Всероссийские</w:t>
            </w:r>
          </w:p>
        </w:tc>
        <w:tc>
          <w:tcPr>
            <w:tcW w:w="1275" w:type="dxa"/>
          </w:tcPr>
          <w:p w:rsidR="00736CDB" w:rsidRPr="000F309C" w:rsidRDefault="00736CDB" w:rsidP="00CE40C7">
            <w:pPr>
              <w:jc w:val="center"/>
            </w:pPr>
            <w:r w:rsidRPr="000F309C">
              <w:t>19</w:t>
            </w:r>
          </w:p>
        </w:tc>
        <w:tc>
          <w:tcPr>
            <w:tcW w:w="825" w:type="dxa"/>
          </w:tcPr>
          <w:p w:rsidR="00736CDB" w:rsidRPr="000F309C" w:rsidRDefault="00736CDB" w:rsidP="00CE40C7">
            <w:pPr>
              <w:jc w:val="center"/>
            </w:pPr>
            <w:r w:rsidRPr="000F309C">
              <w:t>44</w:t>
            </w:r>
          </w:p>
        </w:tc>
        <w:tc>
          <w:tcPr>
            <w:tcW w:w="855" w:type="dxa"/>
          </w:tcPr>
          <w:p w:rsidR="00736CDB" w:rsidRPr="000F309C" w:rsidRDefault="00736CDB" w:rsidP="00CE40C7">
            <w:pPr>
              <w:jc w:val="center"/>
            </w:pPr>
            <w:r w:rsidRPr="000F309C">
              <w:t>31</w:t>
            </w:r>
          </w:p>
        </w:tc>
        <w:tc>
          <w:tcPr>
            <w:tcW w:w="873" w:type="dxa"/>
          </w:tcPr>
          <w:p w:rsidR="00736CDB" w:rsidRPr="000F309C" w:rsidRDefault="00736CDB" w:rsidP="00CE40C7">
            <w:pPr>
              <w:jc w:val="center"/>
              <w:rPr>
                <w:lang w:val="ru-RU"/>
              </w:rPr>
            </w:pPr>
            <w:r w:rsidRPr="000F309C">
              <w:t>20</w:t>
            </w:r>
          </w:p>
          <w:p w:rsidR="00736CDB" w:rsidRPr="000F309C" w:rsidRDefault="00736CDB" w:rsidP="00CE40C7">
            <w:pPr>
              <w:jc w:val="center"/>
              <w:rPr>
                <w:lang w:val="ru-RU"/>
              </w:rPr>
            </w:pPr>
          </w:p>
        </w:tc>
        <w:tc>
          <w:tcPr>
            <w:tcW w:w="780" w:type="dxa"/>
          </w:tcPr>
          <w:p w:rsidR="00736CDB" w:rsidRPr="000F309C" w:rsidRDefault="00736CDB" w:rsidP="00CE40C7">
            <w:pPr>
              <w:widowControl/>
              <w:suppressAutoHyphens w:val="0"/>
              <w:autoSpaceDN/>
              <w:textAlignment w:val="auto"/>
              <w:rPr>
                <w:lang w:val="ru-RU"/>
              </w:rPr>
            </w:pPr>
            <w:r w:rsidRPr="000F309C">
              <w:rPr>
                <w:lang w:val="ru-RU"/>
              </w:rPr>
              <w:t>5</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69</w:t>
            </w:r>
          </w:p>
        </w:tc>
        <w:tc>
          <w:tcPr>
            <w:tcW w:w="1080" w:type="dxa"/>
          </w:tcPr>
          <w:p w:rsidR="00736CDB" w:rsidRPr="000F309C" w:rsidRDefault="00736CDB" w:rsidP="00CE40C7">
            <w:pPr>
              <w:widowControl/>
              <w:suppressAutoHyphens w:val="0"/>
              <w:autoSpaceDN/>
              <w:textAlignment w:val="auto"/>
              <w:rPr>
                <w:lang w:val="ru-RU"/>
              </w:rPr>
            </w:pPr>
            <w:r w:rsidRPr="000F309C">
              <w:rPr>
                <w:lang w:val="ru-RU"/>
              </w:rPr>
              <w:t>19</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4</w:t>
            </w:r>
          </w:p>
        </w:tc>
        <w:tc>
          <w:tcPr>
            <w:tcW w:w="1020" w:type="dxa"/>
          </w:tcPr>
          <w:p w:rsidR="00736CDB" w:rsidRPr="000F309C" w:rsidRDefault="00736CDB" w:rsidP="00CE40C7">
            <w:pPr>
              <w:widowControl/>
              <w:suppressAutoHyphens w:val="0"/>
              <w:autoSpaceDN/>
              <w:textAlignment w:val="auto"/>
              <w:rPr>
                <w:lang w:val="ru-RU"/>
              </w:rPr>
            </w:pPr>
            <w:r w:rsidRPr="000F309C">
              <w:rPr>
                <w:lang w:val="ru-RU"/>
              </w:rPr>
              <w:t>10</w:t>
            </w:r>
          </w:p>
        </w:tc>
        <w:tc>
          <w:tcPr>
            <w:tcW w:w="930" w:type="dxa"/>
          </w:tcPr>
          <w:p w:rsidR="00736CDB" w:rsidRPr="000F309C" w:rsidRDefault="00736CDB" w:rsidP="00CE40C7">
            <w:pPr>
              <w:widowControl/>
              <w:suppressAutoHyphens w:val="0"/>
              <w:autoSpaceDN/>
              <w:textAlignment w:val="auto"/>
              <w:rPr>
                <w:lang w:val="ru-RU"/>
              </w:rPr>
            </w:pPr>
            <w:r w:rsidRPr="000F309C">
              <w:rPr>
                <w:lang w:val="ru-RU"/>
              </w:rPr>
              <w:t>37</w:t>
            </w:r>
          </w:p>
        </w:tc>
        <w:tc>
          <w:tcPr>
            <w:tcW w:w="870" w:type="dxa"/>
          </w:tcPr>
          <w:p w:rsidR="00736CDB" w:rsidRPr="000F309C" w:rsidRDefault="00736CDB" w:rsidP="00CE40C7">
            <w:pPr>
              <w:widowControl/>
              <w:suppressAutoHyphens w:val="0"/>
              <w:autoSpaceDN/>
              <w:textAlignment w:val="auto"/>
              <w:rPr>
                <w:lang w:val="ru-RU"/>
              </w:rPr>
            </w:pPr>
            <w:r w:rsidRPr="000F309C">
              <w:rPr>
                <w:lang w:val="ru-RU"/>
              </w:rPr>
              <w:t>27</w:t>
            </w:r>
          </w:p>
        </w:tc>
        <w:tc>
          <w:tcPr>
            <w:tcW w:w="840" w:type="dxa"/>
          </w:tcPr>
          <w:p w:rsidR="00736CDB" w:rsidRPr="000F309C" w:rsidRDefault="00736CDB" w:rsidP="00CE40C7">
            <w:pPr>
              <w:widowControl/>
              <w:suppressAutoHyphens w:val="0"/>
              <w:autoSpaceDN/>
              <w:textAlignment w:val="auto"/>
              <w:rPr>
                <w:lang w:val="ru-RU"/>
              </w:rPr>
            </w:pPr>
            <w:r w:rsidRPr="000F309C">
              <w:rPr>
                <w:lang w:val="ru-RU"/>
              </w:rPr>
              <w:t>6</w:t>
            </w:r>
          </w:p>
        </w:tc>
      </w:tr>
      <w:tr w:rsidR="00736CDB" w:rsidRPr="000F309C" w:rsidTr="00DB3636">
        <w:trPr>
          <w:trHeight w:val="562"/>
        </w:trPr>
        <w:tc>
          <w:tcPr>
            <w:tcW w:w="3369" w:type="dxa"/>
          </w:tcPr>
          <w:p w:rsidR="00736CDB" w:rsidRPr="000F309C" w:rsidRDefault="00736CDB" w:rsidP="00CE40C7">
            <w:r w:rsidRPr="000F309C">
              <w:t>Международные</w:t>
            </w:r>
          </w:p>
        </w:tc>
        <w:tc>
          <w:tcPr>
            <w:tcW w:w="1275" w:type="dxa"/>
          </w:tcPr>
          <w:p w:rsidR="00736CDB" w:rsidRPr="000F309C" w:rsidRDefault="00736CDB" w:rsidP="00CE40C7">
            <w:pPr>
              <w:jc w:val="center"/>
            </w:pPr>
            <w:r w:rsidRPr="000F309C">
              <w:t>-</w:t>
            </w:r>
          </w:p>
        </w:tc>
        <w:tc>
          <w:tcPr>
            <w:tcW w:w="825" w:type="dxa"/>
          </w:tcPr>
          <w:p w:rsidR="00736CDB" w:rsidRPr="000F309C" w:rsidRDefault="00736CDB" w:rsidP="00CE40C7">
            <w:pPr>
              <w:jc w:val="center"/>
            </w:pPr>
            <w:r w:rsidRPr="000F309C">
              <w:t>1</w:t>
            </w:r>
          </w:p>
        </w:tc>
        <w:tc>
          <w:tcPr>
            <w:tcW w:w="855" w:type="dxa"/>
          </w:tcPr>
          <w:p w:rsidR="00736CDB" w:rsidRPr="000F309C" w:rsidRDefault="00736CDB" w:rsidP="00CE40C7">
            <w:pPr>
              <w:jc w:val="center"/>
            </w:pPr>
            <w:r w:rsidRPr="000F309C">
              <w:t>2</w:t>
            </w:r>
          </w:p>
        </w:tc>
        <w:tc>
          <w:tcPr>
            <w:tcW w:w="873" w:type="dxa"/>
          </w:tcPr>
          <w:p w:rsidR="00736CDB" w:rsidRPr="000F309C" w:rsidRDefault="00736CDB" w:rsidP="00CE40C7">
            <w:pPr>
              <w:jc w:val="center"/>
            </w:pPr>
            <w:r w:rsidRPr="000F309C">
              <w:t>-</w:t>
            </w:r>
          </w:p>
        </w:tc>
        <w:tc>
          <w:tcPr>
            <w:tcW w:w="780" w:type="dxa"/>
          </w:tcPr>
          <w:p w:rsidR="00736CDB" w:rsidRPr="000F309C" w:rsidRDefault="00736CDB" w:rsidP="00CE40C7">
            <w:r w:rsidRPr="000F309C">
              <w:rPr>
                <w:lang w:val="ru-RU"/>
              </w:rPr>
              <w:t>4</w:t>
            </w:r>
          </w:p>
        </w:tc>
        <w:tc>
          <w:tcPr>
            <w:tcW w:w="900" w:type="dxa"/>
          </w:tcPr>
          <w:p w:rsidR="00736CDB" w:rsidRPr="000F309C" w:rsidRDefault="00736CDB" w:rsidP="00CE40C7">
            <w:r w:rsidRPr="000F309C">
              <w:rPr>
                <w:lang w:val="ru-RU"/>
              </w:rPr>
              <w:t>8</w:t>
            </w:r>
          </w:p>
        </w:tc>
        <w:tc>
          <w:tcPr>
            <w:tcW w:w="1080" w:type="dxa"/>
          </w:tcPr>
          <w:p w:rsidR="00736CDB" w:rsidRPr="000F309C" w:rsidRDefault="00736CDB" w:rsidP="00CE40C7">
            <w:r w:rsidRPr="000F309C">
              <w:rPr>
                <w:lang w:val="ru-RU"/>
              </w:rPr>
              <w:t>2</w:t>
            </w:r>
          </w:p>
        </w:tc>
        <w:tc>
          <w:tcPr>
            <w:tcW w:w="900" w:type="dxa"/>
          </w:tcPr>
          <w:p w:rsidR="00736CDB" w:rsidRPr="000F309C" w:rsidRDefault="00736CDB" w:rsidP="00CE40C7">
            <w:r w:rsidRPr="000F309C">
              <w:rPr>
                <w:lang w:val="ru-RU"/>
              </w:rPr>
              <w:t>7</w:t>
            </w:r>
          </w:p>
        </w:tc>
        <w:tc>
          <w:tcPr>
            <w:tcW w:w="1020" w:type="dxa"/>
          </w:tcPr>
          <w:p w:rsidR="00736CDB" w:rsidRPr="000F309C" w:rsidRDefault="00736CDB" w:rsidP="00CE40C7">
            <w:pPr>
              <w:rPr>
                <w:lang w:val="ru-RU"/>
              </w:rPr>
            </w:pPr>
            <w:r w:rsidRPr="000F309C">
              <w:rPr>
                <w:lang w:val="ru-RU"/>
              </w:rPr>
              <w:t>10</w:t>
            </w:r>
          </w:p>
        </w:tc>
        <w:tc>
          <w:tcPr>
            <w:tcW w:w="930" w:type="dxa"/>
          </w:tcPr>
          <w:p w:rsidR="00736CDB" w:rsidRPr="000F309C" w:rsidRDefault="00736CDB" w:rsidP="00CE40C7">
            <w:pPr>
              <w:rPr>
                <w:lang w:val="ru-RU"/>
              </w:rPr>
            </w:pPr>
            <w:r w:rsidRPr="000F309C">
              <w:rPr>
                <w:lang w:val="ru-RU"/>
              </w:rPr>
              <w:t>11</w:t>
            </w:r>
          </w:p>
        </w:tc>
        <w:tc>
          <w:tcPr>
            <w:tcW w:w="870" w:type="dxa"/>
          </w:tcPr>
          <w:p w:rsidR="00736CDB" w:rsidRPr="000F309C" w:rsidRDefault="00736CDB" w:rsidP="00CE40C7">
            <w:pPr>
              <w:rPr>
                <w:lang w:val="ru-RU"/>
              </w:rPr>
            </w:pPr>
            <w:r w:rsidRPr="000F309C">
              <w:rPr>
                <w:lang w:val="ru-RU"/>
              </w:rPr>
              <w:t>18</w:t>
            </w:r>
          </w:p>
        </w:tc>
        <w:tc>
          <w:tcPr>
            <w:tcW w:w="840" w:type="dxa"/>
          </w:tcPr>
          <w:p w:rsidR="00736CDB" w:rsidRPr="000F309C" w:rsidRDefault="00736CDB" w:rsidP="00CE40C7">
            <w:pPr>
              <w:rPr>
                <w:lang w:val="ru-RU"/>
              </w:rPr>
            </w:pPr>
            <w:r w:rsidRPr="000F309C">
              <w:rPr>
                <w:lang w:val="ru-RU"/>
              </w:rPr>
              <w:t>11</w:t>
            </w:r>
          </w:p>
        </w:tc>
      </w:tr>
      <w:tr w:rsidR="00736CDB" w:rsidRPr="000F309C" w:rsidTr="00DB3636">
        <w:trPr>
          <w:trHeight w:val="322"/>
        </w:trPr>
        <w:tc>
          <w:tcPr>
            <w:tcW w:w="3369" w:type="dxa"/>
          </w:tcPr>
          <w:p w:rsidR="00736CDB" w:rsidRPr="000F309C" w:rsidRDefault="00736CDB" w:rsidP="00CE40C7">
            <w:pPr>
              <w:jc w:val="center"/>
            </w:pPr>
            <w:r w:rsidRPr="000F309C">
              <w:t xml:space="preserve">Всего </w:t>
            </w:r>
          </w:p>
        </w:tc>
        <w:tc>
          <w:tcPr>
            <w:tcW w:w="1275" w:type="dxa"/>
          </w:tcPr>
          <w:p w:rsidR="00736CDB" w:rsidRPr="000F309C" w:rsidRDefault="00736CDB" w:rsidP="00CE40C7">
            <w:pPr>
              <w:jc w:val="center"/>
            </w:pPr>
            <w:r w:rsidRPr="000F309C">
              <w:t>90</w:t>
            </w:r>
          </w:p>
        </w:tc>
        <w:tc>
          <w:tcPr>
            <w:tcW w:w="825" w:type="dxa"/>
          </w:tcPr>
          <w:p w:rsidR="00736CDB" w:rsidRPr="000F309C" w:rsidRDefault="00736CDB" w:rsidP="00CE40C7">
            <w:pPr>
              <w:jc w:val="center"/>
            </w:pPr>
            <w:r w:rsidRPr="000F309C">
              <w:t>87</w:t>
            </w:r>
          </w:p>
        </w:tc>
        <w:tc>
          <w:tcPr>
            <w:tcW w:w="855" w:type="dxa"/>
          </w:tcPr>
          <w:p w:rsidR="00736CDB" w:rsidRPr="000F309C" w:rsidRDefault="00736CDB" w:rsidP="00CE40C7">
            <w:pPr>
              <w:jc w:val="center"/>
            </w:pPr>
            <w:r w:rsidRPr="000F309C">
              <w:t>61</w:t>
            </w:r>
          </w:p>
        </w:tc>
        <w:tc>
          <w:tcPr>
            <w:tcW w:w="873" w:type="dxa"/>
          </w:tcPr>
          <w:p w:rsidR="00736CDB" w:rsidRPr="000F309C" w:rsidRDefault="00736CDB" w:rsidP="00CE40C7">
            <w:pPr>
              <w:jc w:val="center"/>
            </w:pPr>
            <w:r w:rsidRPr="000F309C">
              <w:t>51</w:t>
            </w:r>
          </w:p>
        </w:tc>
        <w:tc>
          <w:tcPr>
            <w:tcW w:w="780" w:type="dxa"/>
          </w:tcPr>
          <w:p w:rsidR="00736CDB" w:rsidRPr="000F309C" w:rsidRDefault="00736CDB" w:rsidP="00CE40C7">
            <w:pPr>
              <w:widowControl/>
              <w:suppressAutoHyphens w:val="0"/>
              <w:autoSpaceDN/>
              <w:textAlignment w:val="auto"/>
              <w:rPr>
                <w:lang w:val="ru-RU"/>
              </w:rPr>
            </w:pPr>
            <w:r w:rsidRPr="000F309C">
              <w:rPr>
                <w:lang w:val="ru-RU"/>
              </w:rPr>
              <w:t>146</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182</w:t>
            </w:r>
          </w:p>
        </w:tc>
        <w:tc>
          <w:tcPr>
            <w:tcW w:w="1080" w:type="dxa"/>
          </w:tcPr>
          <w:p w:rsidR="00736CDB" w:rsidRPr="000F309C" w:rsidRDefault="00736CDB" w:rsidP="00CE40C7">
            <w:pPr>
              <w:widowControl/>
              <w:suppressAutoHyphens w:val="0"/>
              <w:autoSpaceDN/>
              <w:textAlignment w:val="auto"/>
              <w:rPr>
                <w:lang w:val="ru-RU"/>
              </w:rPr>
            </w:pPr>
            <w:r w:rsidRPr="000F309C">
              <w:rPr>
                <w:lang w:val="ru-RU"/>
              </w:rPr>
              <w:t>128</w:t>
            </w:r>
          </w:p>
        </w:tc>
        <w:tc>
          <w:tcPr>
            <w:tcW w:w="900" w:type="dxa"/>
          </w:tcPr>
          <w:p w:rsidR="00736CDB" w:rsidRPr="000F309C" w:rsidRDefault="00736CDB" w:rsidP="00CE40C7">
            <w:pPr>
              <w:widowControl/>
              <w:suppressAutoHyphens w:val="0"/>
              <w:autoSpaceDN/>
              <w:textAlignment w:val="auto"/>
              <w:rPr>
                <w:lang w:val="ru-RU"/>
              </w:rPr>
            </w:pPr>
            <w:r w:rsidRPr="000F309C">
              <w:rPr>
                <w:lang w:val="ru-RU"/>
              </w:rPr>
              <w:t>64</w:t>
            </w:r>
          </w:p>
        </w:tc>
        <w:tc>
          <w:tcPr>
            <w:tcW w:w="1020" w:type="dxa"/>
          </w:tcPr>
          <w:p w:rsidR="00736CDB" w:rsidRPr="000F309C" w:rsidRDefault="00736CDB" w:rsidP="00CE40C7">
            <w:pPr>
              <w:widowControl/>
              <w:suppressAutoHyphens w:val="0"/>
              <w:autoSpaceDN/>
              <w:textAlignment w:val="auto"/>
              <w:rPr>
                <w:lang w:val="ru-RU"/>
              </w:rPr>
            </w:pPr>
            <w:r w:rsidRPr="000F309C">
              <w:rPr>
                <w:lang w:val="ru-RU"/>
              </w:rPr>
              <w:t>154</w:t>
            </w:r>
          </w:p>
        </w:tc>
        <w:tc>
          <w:tcPr>
            <w:tcW w:w="930" w:type="dxa"/>
          </w:tcPr>
          <w:p w:rsidR="00736CDB" w:rsidRPr="000F309C" w:rsidRDefault="00736CDB" w:rsidP="00CE40C7">
            <w:pPr>
              <w:widowControl/>
              <w:suppressAutoHyphens w:val="0"/>
              <w:autoSpaceDN/>
              <w:textAlignment w:val="auto"/>
              <w:rPr>
                <w:lang w:val="ru-RU"/>
              </w:rPr>
            </w:pPr>
            <w:r w:rsidRPr="000F309C">
              <w:rPr>
                <w:lang w:val="ru-RU"/>
              </w:rPr>
              <w:t>186</w:t>
            </w:r>
          </w:p>
        </w:tc>
        <w:tc>
          <w:tcPr>
            <w:tcW w:w="870" w:type="dxa"/>
          </w:tcPr>
          <w:p w:rsidR="00736CDB" w:rsidRPr="000F309C" w:rsidRDefault="00736CDB" w:rsidP="00CE40C7">
            <w:pPr>
              <w:widowControl/>
              <w:suppressAutoHyphens w:val="0"/>
              <w:autoSpaceDN/>
              <w:textAlignment w:val="auto"/>
              <w:rPr>
                <w:lang w:val="ru-RU"/>
              </w:rPr>
            </w:pPr>
            <w:r w:rsidRPr="000F309C">
              <w:rPr>
                <w:lang w:val="ru-RU"/>
              </w:rPr>
              <w:t>147</w:t>
            </w:r>
          </w:p>
        </w:tc>
        <w:tc>
          <w:tcPr>
            <w:tcW w:w="840" w:type="dxa"/>
          </w:tcPr>
          <w:p w:rsidR="00736CDB" w:rsidRPr="000F309C" w:rsidRDefault="00736CDB" w:rsidP="00CE40C7">
            <w:pPr>
              <w:widowControl/>
              <w:suppressAutoHyphens w:val="0"/>
              <w:autoSpaceDN/>
              <w:textAlignment w:val="auto"/>
              <w:rPr>
                <w:lang w:val="ru-RU"/>
              </w:rPr>
            </w:pPr>
            <w:r w:rsidRPr="000F309C">
              <w:rPr>
                <w:lang w:val="ru-RU"/>
              </w:rPr>
              <w:t>75</w:t>
            </w:r>
          </w:p>
        </w:tc>
      </w:tr>
    </w:tbl>
    <w:p w:rsidR="00736CDB" w:rsidRPr="000F309C" w:rsidRDefault="00736CDB" w:rsidP="00BD44E2">
      <w:pPr>
        <w:pStyle w:val="Standard"/>
        <w:jc w:val="center"/>
      </w:pPr>
    </w:p>
    <w:p w:rsidR="00736CDB" w:rsidRPr="000F309C" w:rsidRDefault="00736CDB" w:rsidP="00BD44E2">
      <w:pPr>
        <w:pStyle w:val="Standard"/>
      </w:pPr>
      <w:r w:rsidRPr="000F309C">
        <w:t xml:space="preserve">  Традиционно Центр организует и проводит:</w:t>
      </w:r>
    </w:p>
    <w:p w:rsidR="00736CDB" w:rsidRPr="000F309C" w:rsidRDefault="00736CDB" w:rsidP="00BD44E2">
      <w:pPr>
        <w:pStyle w:val="ListParagraph"/>
        <w:numPr>
          <w:ilvl w:val="0"/>
          <w:numId w:val="64"/>
        </w:numPr>
        <w:tabs>
          <w:tab w:val="left" w:pos="426"/>
        </w:tabs>
        <w:spacing w:after="200" w:line="276" w:lineRule="atLeast"/>
      </w:pPr>
      <w:r w:rsidRPr="000F309C">
        <w:t xml:space="preserve">конкурсы - «Ученик года», «Мы ждем вас, птицы!», </w:t>
      </w:r>
      <w:r w:rsidRPr="000F309C">
        <w:rPr>
          <w:lang w:val="ru-RU"/>
        </w:rPr>
        <w:t xml:space="preserve">фестиваль </w:t>
      </w:r>
      <w:r w:rsidRPr="000F309C">
        <w:t>песен</w:t>
      </w:r>
      <w:r w:rsidRPr="000F309C">
        <w:rPr>
          <w:lang w:val="ru-RU"/>
        </w:rPr>
        <w:t xml:space="preserve"> о Великой Отечественной войне</w:t>
      </w:r>
      <w:r w:rsidRPr="000F309C">
        <w:t>;</w:t>
      </w:r>
    </w:p>
    <w:p w:rsidR="00736CDB" w:rsidRPr="000F309C" w:rsidRDefault="00736CDB" w:rsidP="00BD44E2">
      <w:pPr>
        <w:pStyle w:val="ListParagraph"/>
        <w:numPr>
          <w:ilvl w:val="0"/>
          <w:numId w:val="42"/>
        </w:numPr>
        <w:tabs>
          <w:tab w:val="left" w:pos="426"/>
        </w:tabs>
        <w:spacing w:after="200" w:line="276" w:lineRule="atLeast"/>
      </w:pPr>
      <w:r w:rsidRPr="000F309C">
        <w:t>Дни - здоровья, открытых дверей, птиц;</w:t>
      </w:r>
    </w:p>
    <w:p w:rsidR="00736CDB" w:rsidRPr="000F309C" w:rsidRDefault="00736CDB" w:rsidP="00BD44E2">
      <w:pPr>
        <w:pStyle w:val="ListParagraph"/>
        <w:numPr>
          <w:ilvl w:val="0"/>
          <w:numId w:val="42"/>
        </w:numPr>
        <w:tabs>
          <w:tab w:val="left" w:pos="426"/>
        </w:tabs>
        <w:spacing w:after="200" w:line="276" w:lineRule="atLeast"/>
      </w:pPr>
      <w:r w:rsidRPr="000F309C">
        <w:t>концерты,  посвященные Дню матери, Международному женскому дню;</w:t>
      </w:r>
    </w:p>
    <w:p w:rsidR="00736CDB" w:rsidRPr="000F309C" w:rsidRDefault="00736CDB" w:rsidP="00BD44E2">
      <w:pPr>
        <w:pStyle w:val="ListParagraph"/>
        <w:numPr>
          <w:ilvl w:val="0"/>
          <w:numId w:val="42"/>
        </w:numPr>
        <w:tabs>
          <w:tab w:val="left" w:pos="426"/>
        </w:tabs>
        <w:spacing w:after="200" w:line="276" w:lineRule="atLeast"/>
      </w:pPr>
      <w:r w:rsidRPr="000F309C">
        <w:t>Новогодние развлекательные программы;</w:t>
      </w:r>
    </w:p>
    <w:p w:rsidR="00736CDB" w:rsidRPr="000F309C" w:rsidRDefault="00736CDB" w:rsidP="00BD44E2">
      <w:pPr>
        <w:pStyle w:val="ListParagraph"/>
        <w:numPr>
          <w:ilvl w:val="0"/>
          <w:numId w:val="42"/>
        </w:numPr>
        <w:tabs>
          <w:tab w:val="left" w:pos="426"/>
        </w:tabs>
        <w:spacing w:after="200" w:line="276" w:lineRule="atLeast"/>
      </w:pPr>
      <w:r w:rsidRPr="000F309C">
        <w:t>праздники -  «Юный пожарный»,  «Мы любим тебя, лес!»;</w:t>
      </w:r>
    </w:p>
    <w:p w:rsidR="00736CDB" w:rsidRPr="000F309C" w:rsidRDefault="00736CDB" w:rsidP="00BD44E2">
      <w:pPr>
        <w:pStyle w:val="ListParagraph"/>
        <w:numPr>
          <w:ilvl w:val="0"/>
          <w:numId w:val="42"/>
        </w:numPr>
        <w:tabs>
          <w:tab w:val="left" w:pos="426"/>
        </w:tabs>
        <w:spacing w:after="200" w:line="276" w:lineRule="atLeast"/>
      </w:pPr>
      <w:r w:rsidRPr="000F309C">
        <w:t xml:space="preserve">соревнования по мини-футболу, </w:t>
      </w:r>
      <w:r w:rsidRPr="000F309C">
        <w:rPr>
          <w:lang w:val="ru-RU"/>
        </w:rPr>
        <w:t>волейболу</w:t>
      </w:r>
      <w:r w:rsidRPr="000F309C">
        <w:t>,</w:t>
      </w:r>
      <w:r w:rsidRPr="000F309C">
        <w:rPr>
          <w:lang w:val="ru-RU"/>
        </w:rPr>
        <w:t>, настольному теннису,</w:t>
      </w:r>
      <w:r w:rsidRPr="000F309C">
        <w:t xml:space="preserve"> по технике пешеходного и спортивного туризма;</w:t>
      </w:r>
    </w:p>
    <w:p w:rsidR="00736CDB" w:rsidRPr="000F309C" w:rsidRDefault="00736CDB" w:rsidP="00BD44E2">
      <w:pPr>
        <w:pStyle w:val="ListParagraph"/>
        <w:numPr>
          <w:ilvl w:val="0"/>
          <w:numId w:val="42"/>
        </w:numPr>
        <w:tabs>
          <w:tab w:val="left" w:pos="426"/>
        </w:tabs>
        <w:spacing w:after="200" w:line="276" w:lineRule="atLeast"/>
      </w:pPr>
      <w:r w:rsidRPr="000F309C">
        <w:t>выпускные праздники и концерты.</w:t>
      </w:r>
    </w:p>
    <w:p w:rsidR="00736CDB" w:rsidRPr="000F309C" w:rsidRDefault="00736CDB" w:rsidP="00BD44E2">
      <w:pPr>
        <w:pStyle w:val="ListParagraph"/>
        <w:rPr>
          <w:b/>
          <w:bCs/>
        </w:rPr>
      </w:pPr>
      <w:r w:rsidRPr="000F309C">
        <w:t>Творческие коллективы ЦРТДиЮ в текущем году участвовали в праздничных концертах посвященных Дню учителя, Дню защитников Отечества, Женскому дню</w:t>
      </w:r>
      <w:r w:rsidRPr="000F309C">
        <w:rPr>
          <w:lang w:val="ru-RU"/>
        </w:rPr>
        <w:t xml:space="preserve"> 8 марта</w:t>
      </w:r>
      <w:r w:rsidRPr="000F309C">
        <w:t xml:space="preserve">, Дню </w:t>
      </w:r>
      <w:r w:rsidRPr="000F309C">
        <w:rPr>
          <w:lang w:val="ru-RU"/>
        </w:rPr>
        <w:t>работников ЖКХ</w:t>
      </w:r>
      <w:r w:rsidRPr="000F309C">
        <w:t xml:space="preserve">.  </w:t>
      </w:r>
      <w:r w:rsidRPr="000F309C">
        <w:rPr>
          <w:b/>
          <w:bCs/>
        </w:rPr>
        <w:tab/>
      </w:r>
    </w:p>
    <w:p w:rsidR="00736CDB" w:rsidRPr="000F309C" w:rsidRDefault="00736CDB" w:rsidP="00BD44E2">
      <w:pPr>
        <w:pStyle w:val="Standard"/>
        <w:spacing w:after="120"/>
        <w:ind w:left="709" w:hanging="709"/>
        <w:jc w:val="both"/>
        <w:rPr>
          <w:b/>
          <w:bCs/>
        </w:rPr>
        <w:sectPr w:rsidR="00736CDB" w:rsidRPr="000F309C" w:rsidSect="00CE40C7">
          <w:pgSz w:w="16837" w:h="11905" w:orient="landscape"/>
          <w:pgMar w:top="567" w:right="567" w:bottom="567" w:left="567" w:header="720" w:footer="720" w:gutter="0"/>
          <w:cols w:space="720"/>
        </w:sectPr>
      </w:pPr>
    </w:p>
    <w:p w:rsidR="00736CDB" w:rsidRPr="000F309C" w:rsidRDefault="00736CDB" w:rsidP="00BD44E2">
      <w:pPr>
        <w:pStyle w:val="Standard"/>
        <w:spacing w:after="120"/>
        <w:ind w:left="709" w:hanging="709"/>
        <w:jc w:val="both"/>
      </w:pPr>
      <w:r w:rsidRPr="000F309C">
        <w:rPr>
          <w:b/>
          <w:bCs/>
          <w:lang w:val="en-US"/>
        </w:rPr>
        <w:t>XV</w:t>
      </w:r>
      <w:r w:rsidRPr="000F309C">
        <w:rPr>
          <w:b/>
          <w:bCs/>
        </w:rPr>
        <w:t>. Перспективы развития Центра и планируемые результаты реализации     программы развития</w:t>
      </w:r>
    </w:p>
    <w:p w:rsidR="00736CDB" w:rsidRPr="000F309C" w:rsidRDefault="00736CDB" w:rsidP="00BD44E2">
      <w:pPr>
        <w:pStyle w:val="Standard"/>
        <w:jc w:val="both"/>
      </w:pPr>
      <w:r w:rsidRPr="000F309C">
        <w:t>1</w:t>
      </w:r>
      <w:r w:rsidRPr="000F309C">
        <w:rPr>
          <w:lang w:val="ru-RU"/>
        </w:rPr>
        <w:t>5</w:t>
      </w:r>
      <w:r w:rsidRPr="000F309C">
        <w:t>.1. Повышение квалификации руководящих и педагогических кадров Центра (стимулирование педагогов, прошедших аттестацию на высшую категорию);</w:t>
      </w:r>
    </w:p>
    <w:p w:rsidR="00736CDB" w:rsidRPr="000F309C" w:rsidRDefault="00736CDB" w:rsidP="00BD44E2">
      <w:pPr>
        <w:pStyle w:val="Standard"/>
        <w:jc w:val="both"/>
        <w:rPr>
          <w:lang w:val="ru-RU"/>
        </w:rPr>
      </w:pPr>
      <w:r w:rsidRPr="000F309C">
        <w:t>1</w:t>
      </w:r>
      <w:r w:rsidRPr="000F309C">
        <w:rPr>
          <w:lang w:val="ru-RU"/>
        </w:rPr>
        <w:t>5</w:t>
      </w:r>
      <w:r w:rsidRPr="000F309C">
        <w:t xml:space="preserve">.2. </w:t>
      </w:r>
      <w:r w:rsidRPr="000F309C">
        <w:rPr>
          <w:lang w:val="ru-RU"/>
        </w:rPr>
        <w:t xml:space="preserve">Развитие РДШ и Юнармии  в Верхнебуреинском районе; </w:t>
      </w:r>
    </w:p>
    <w:p w:rsidR="00736CDB" w:rsidRPr="000F309C" w:rsidRDefault="00736CDB" w:rsidP="00BD44E2">
      <w:pPr>
        <w:pStyle w:val="Standard"/>
        <w:jc w:val="both"/>
        <w:rPr>
          <w:lang w:val="ru-RU"/>
        </w:rPr>
      </w:pPr>
      <w:r w:rsidRPr="000F309C">
        <w:t>1</w:t>
      </w:r>
      <w:r w:rsidRPr="000F309C">
        <w:rPr>
          <w:lang w:val="ru-RU"/>
        </w:rPr>
        <w:t>5</w:t>
      </w:r>
      <w:r w:rsidRPr="000F309C">
        <w:t>.3. Развитие информационных ресурсов ЦРТДиЮ;</w:t>
      </w:r>
    </w:p>
    <w:p w:rsidR="00736CDB" w:rsidRPr="000F309C" w:rsidRDefault="00736CDB" w:rsidP="00BD44E2">
      <w:pPr>
        <w:pStyle w:val="Standard"/>
        <w:jc w:val="both"/>
      </w:pPr>
      <w:r w:rsidRPr="000F309C">
        <w:t>1</w:t>
      </w:r>
      <w:r w:rsidRPr="000F309C">
        <w:rPr>
          <w:lang w:val="ru-RU"/>
        </w:rPr>
        <w:t>5</w:t>
      </w:r>
      <w:r w:rsidRPr="000F309C">
        <w:t>.4. Повышение качества дополнительного образования;</w:t>
      </w:r>
    </w:p>
    <w:p w:rsidR="00736CDB" w:rsidRPr="000F309C" w:rsidRDefault="00736CDB" w:rsidP="00BD44E2">
      <w:pPr>
        <w:pStyle w:val="Standard"/>
        <w:jc w:val="both"/>
      </w:pPr>
      <w:r w:rsidRPr="000F309C">
        <w:t>1</w:t>
      </w:r>
      <w:r w:rsidRPr="000F309C">
        <w:rPr>
          <w:lang w:val="ru-RU"/>
        </w:rPr>
        <w:t>5</w:t>
      </w:r>
      <w:r w:rsidRPr="000F309C">
        <w:t xml:space="preserve">.5. Создание </w:t>
      </w:r>
      <w:r w:rsidRPr="000F309C">
        <w:rPr>
          <w:lang w:val="ru-RU"/>
        </w:rPr>
        <w:t xml:space="preserve">и развитие </w:t>
      </w:r>
      <w:r w:rsidRPr="000F309C">
        <w:t>объединений технической направленности;</w:t>
      </w:r>
    </w:p>
    <w:p w:rsidR="00736CDB" w:rsidRPr="000F309C" w:rsidRDefault="00736CDB" w:rsidP="00BD44E2">
      <w:pPr>
        <w:pStyle w:val="Standard"/>
        <w:jc w:val="both"/>
      </w:pPr>
      <w:r w:rsidRPr="000F309C">
        <w:t>1</w:t>
      </w:r>
      <w:r w:rsidRPr="000F309C">
        <w:rPr>
          <w:lang w:val="ru-RU"/>
        </w:rPr>
        <w:t>5</w:t>
      </w:r>
      <w:r w:rsidRPr="000F309C">
        <w:t>.6.</w:t>
      </w:r>
      <w:r w:rsidRPr="000F309C">
        <w:rPr>
          <w:lang w:val="ru-RU"/>
        </w:rPr>
        <w:t xml:space="preserve"> </w:t>
      </w:r>
      <w:r w:rsidRPr="000F309C">
        <w:t>Обновление содержания дополнительного образования путем применения педагогами</w:t>
      </w:r>
      <w:r w:rsidRPr="000F309C">
        <w:rPr>
          <w:lang w:val="ru-RU"/>
        </w:rPr>
        <w:t xml:space="preserve"> </w:t>
      </w:r>
      <w:r w:rsidRPr="000F309C">
        <w:t>современных  технологий.</w:t>
      </w:r>
    </w:p>
    <w:p w:rsidR="00736CDB" w:rsidRPr="000F309C" w:rsidRDefault="00736CDB" w:rsidP="00BD44E2">
      <w:pPr>
        <w:pStyle w:val="Standard"/>
        <w:jc w:val="both"/>
        <w:rPr>
          <w:lang w:val="ru-RU"/>
        </w:rPr>
      </w:pPr>
      <w:r w:rsidRPr="000F309C">
        <w:t>1</w:t>
      </w:r>
      <w:r w:rsidRPr="000F309C">
        <w:rPr>
          <w:lang w:val="ru-RU"/>
        </w:rPr>
        <w:t>5</w:t>
      </w:r>
      <w:r w:rsidRPr="000F309C">
        <w:t xml:space="preserve">.7. </w:t>
      </w:r>
      <w:r w:rsidRPr="000F309C">
        <w:rPr>
          <w:lang w:val="ru-RU"/>
        </w:rPr>
        <w:t>Создание и р</w:t>
      </w:r>
      <w:r w:rsidRPr="000F309C">
        <w:t xml:space="preserve">азвитие </w:t>
      </w:r>
      <w:r w:rsidRPr="000F309C">
        <w:rPr>
          <w:lang w:val="ru-RU"/>
        </w:rPr>
        <w:t>детско-взрослых сообществ физкультурно-спортивной направленности.</w:t>
      </w:r>
    </w:p>
    <w:p w:rsidR="00736CDB" w:rsidRPr="000F309C" w:rsidRDefault="00736CDB" w:rsidP="00BD44E2">
      <w:pPr>
        <w:pStyle w:val="Standard"/>
        <w:jc w:val="both"/>
        <w:rPr>
          <w:lang w:val="ru-RU"/>
        </w:rPr>
      </w:pPr>
    </w:p>
    <w:p w:rsidR="00736CDB" w:rsidRPr="000F309C" w:rsidRDefault="00736CDB" w:rsidP="00BD44E2">
      <w:pPr>
        <w:pStyle w:val="Standard"/>
        <w:ind w:firstLine="709"/>
        <w:jc w:val="both"/>
      </w:pPr>
    </w:p>
    <w:p w:rsidR="00736CDB" w:rsidRPr="000F309C" w:rsidRDefault="00736CDB" w:rsidP="00BD44E2">
      <w:pPr>
        <w:pStyle w:val="Standard"/>
        <w:autoSpaceDE w:val="0"/>
      </w:pPr>
    </w:p>
    <w:p w:rsidR="00736CDB" w:rsidRPr="000F309C" w:rsidRDefault="00736CDB" w:rsidP="00BD44E2">
      <w:pPr>
        <w:pStyle w:val="Standard"/>
        <w:tabs>
          <w:tab w:val="left" w:pos="1005"/>
        </w:tabs>
        <w:autoSpaceDE w:val="0"/>
        <w:spacing w:before="120" w:after="120"/>
        <w:jc w:val="both"/>
      </w:pPr>
    </w:p>
    <w:p w:rsidR="00736CDB" w:rsidRPr="000F309C" w:rsidRDefault="00736CDB" w:rsidP="00BD44E2">
      <w:pPr>
        <w:pStyle w:val="Standard"/>
      </w:pPr>
    </w:p>
    <w:p w:rsidR="00736CDB" w:rsidRPr="000F309C" w:rsidRDefault="00736CDB" w:rsidP="00BD44E2"/>
    <w:p w:rsidR="00736CDB" w:rsidRPr="000F309C" w:rsidRDefault="00736CDB"/>
    <w:sectPr w:rsidR="00736CDB" w:rsidRPr="000F309C" w:rsidSect="00CE40C7">
      <w:pgSz w:w="11905" w:h="16837"/>
      <w:pgMar w:top="567" w:right="567" w:bottom="567" w:left="56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6622"/>
    <w:multiLevelType w:val="multilevel"/>
    <w:tmpl w:val="E60CEF34"/>
    <w:styleLink w:val="WW8Num2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nsid w:val="03C663D8"/>
    <w:multiLevelType w:val="multilevel"/>
    <w:tmpl w:val="43D0E29E"/>
    <w:styleLink w:val="WWNum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
    <w:nsid w:val="07964372"/>
    <w:multiLevelType w:val="multilevel"/>
    <w:tmpl w:val="3B3E3A42"/>
    <w:styleLink w:val="WW8Num5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
    <w:nsid w:val="079A5674"/>
    <w:multiLevelType w:val="multilevel"/>
    <w:tmpl w:val="C84CB640"/>
    <w:styleLink w:val="WW8Num4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
    <w:nsid w:val="0A4A6347"/>
    <w:multiLevelType w:val="multilevel"/>
    <w:tmpl w:val="DE445F54"/>
    <w:styleLink w:val="WW8Num6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nsid w:val="0B5E33F5"/>
    <w:multiLevelType w:val="multilevel"/>
    <w:tmpl w:val="E2E642FE"/>
    <w:styleLink w:val="WW8Num5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B60040E"/>
    <w:multiLevelType w:val="hybridMultilevel"/>
    <w:tmpl w:val="D970156E"/>
    <w:lvl w:ilvl="0" w:tplc="9144865C">
      <w:start w:val="1"/>
      <w:numFmt w:val="decimal"/>
      <w:lvlText w:val="%1."/>
      <w:lvlJc w:val="left"/>
      <w:pPr>
        <w:ind w:left="417" w:hanging="360"/>
      </w:pPr>
      <w:rPr>
        <w:rFonts w:cs="Times New Roman" w:hint="default"/>
        <w:color w:val="auto"/>
      </w:rPr>
    </w:lvl>
    <w:lvl w:ilvl="1" w:tplc="04190019">
      <w:start w:val="1"/>
      <w:numFmt w:val="lowerLetter"/>
      <w:lvlText w:val="%2."/>
      <w:lvlJc w:val="left"/>
      <w:pPr>
        <w:ind w:left="1137" w:hanging="360"/>
      </w:pPr>
      <w:rPr>
        <w:rFonts w:cs="Times New Roman"/>
      </w:rPr>
    </w:lvl>
    <w:lvl w:ilvl="2" w:tplc="0419001B">
      <w:start w:val="1"/>
      <w:numFmt w:val="lowerRoman"/>
      <w:lvlText w:val="%3."/>
      <w:lvlJc w:val="right"/>
      <w:pPr>
        <w:ind w:left="1857" w:hanging="180"/>
      </w:pPr>
      <w:rPr>
        <w:rFonts w:cs="Times New Roman"/>
      </w:rPr>
    </w:lvl>
    <w:lvl w:ilvl="3" w:tplc="0419000F">
      <w:start w:val="1"/>
      <w:numFmt w:val="decimal"/>
      <w:lvlText w:val="%4."/>
      <w:lvlJc w:val="left"/>
      <w:pPr>
        <w:ind w:left="2577" w:hanging="360"/>
      </w:pPr>
      <w:rPr>
        <w:rFonts w:cs="Times New Roman"/>
      </w:rPr>
    </w:lvl>
    <w:lvl w:ilvl="4" w:tplc="04190019">
      <w:start w:val="1"/>
      <w:numFmt w:val="lowerLetter"/>
      <w:lvlText w:val="%5."/>
      <w:lvlJc w:val="left"/>
      <w:pPr>
        <w:ind w:left="3297" w:hanging="360"/>
      </w:pPr>
      <w:rPr>
        <w:rFonts w:cs="Times New Roman"/>
      </w:rPr>
    </w:lvl>
    <w:lvl w:ilvl="5" w:tplc="0419001B">
      <w:start w:val="1"/>
      <w:numFmt w:val="lowerRoman"/>
      <w:lvlText w:val="%6."/>
      <w:lvlJc w:val="right"/>
      <w:pPr>
        <w:ind w:left="4017" w:hanging="180"/>
      </w:pPr>
      <w:rPr>
        <w:rFonts w:cs="Times New Roman"/>
      </w:rPr>
    </w:lvl>
    <w:lvl w:ilvl="6" w:tplc="0419000F">
      <w:start w:val="1"/>
      <w:numFmt w:val="decimal"/>
      <w:lvlText w:val="%7."/>
      <w:lvlJc w:val="left"/>
      <w:pPr>
        <w:ind w:left="4737" w:hanging="360"/>
      </w:pPr>
      <w:rPr>
        <w:rFonts w:cs="Times New Roman"/>
      </w:rPr>
    </w:lvl>
    <w:lvl w:ilvl="7" w:tplc="04190019">
      <w:start w:val="1"/>
      <w:numFmt w:val="lowerLetter"/>
      <w:lvlText w:val="%8."/>
      <w:lvlJc w:val="left"/>
      <w:pPr>
        <w:ind w:left="5457" w:hanging="360"/>
      </w:pPr>
      <w:rPr>
        <w:rFonts w:cs="Times New Roman"/>
      </w:rPr>
    </w:lvl>
    <w:lvl w:ilvl="8" w:tplc="0419001B">
      <w:start w:val="1"/>
      <w:numFmt w:val="lowerRoman"/>
      <w:lvlText w:val="%9."/>
      <w:lvlJc w:val="right"/>
      <w:pPr>
        <w:ind w:left="6177" w:hanging="180"/>
      </w:pPr>
      <w:rPr>
        <w:rFonts w:cs="Times New Roman"/>
      </w:rPr>
    </w:lvl>
  </w:abstractNum>
  <w:abstractNum w:abstractNumId="7">
    <w:nsid w:val="0BC114B4"/>
    <w:multiLevelType w:val="multilevel"/>
    <w:tmpl w:val="D0FE2202"/>
    <w:styleLink w:val="WW8Num49"/>
    <w:lvl w:ilvl="0">
      <w:start w:val="1"/>
      <w:numFmt w:val="decimal"/>
      <w:lvlText w:val="%1."/>
      <w:lvlJc w:val="left"/>
      <w:rPr>
        <w:rFonts w:cs="Times New Roman"/>
      </w:rPr>
    </w:lvl>
    <w:lvl w:ilvl="1">
      <w:numFmt w:val="bullet"/>
      <w:lvlText w:val=""/>
      <w:lvlJc w:val="left"/>
      <w:rPr>
        <w:rFonts w:ascii="Symbol" w:hAnsi="Symbol"/>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
    <w:nsid w:val="0DB927C0"/>
    <w:multiLevelType w:val="singleLevel"/>
    <w:tmpl w:val="FB441DF0"/>
    <w:styleLink w:val="WWNum8"/>
    <w:lvl w:ilvl="0">
      <w:start w:val="3"/>
      <w:numFmt w:val="decimal"/>
      <w:lvlText w:val="%1."/>
      <w:lvlJc w:val="left"/>
      <w:pPr>
        <w:tabs>
          <w:tab w:val="num" w:pos="-3"/>
        </w:tabs>
        <w:ind w:left="320" w:hanging="320"/>
      </w:pPr>
      <w:rPr>
        <w:rFonts w:cs="Times New Roman" w:hint="default"/>
        <w:b/>
        <w:bCs/>
        <w:i w:val="0"/>
        <w:iCs w:val="0"/>
      </w:rPr>
    </w:lvl>
  </w:abstractNum>
  <w:abstractNum w:abstractNumId="9">
    <w:nsid w:val="0F6B3CF5"/>
    <w:multiLevelType w:val="multilevel"/>
    <w:tmpl w:val="6C964CF0"/>
    <w:styleLink w:val="WW8Num5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116A4767"/>
    <w:multiLevelType w:val="multilevel"/>
    <w:tmpl w:val="09CE9B7A"/>
    <w:styleLink w:val="WWNum1"/>
    <w:lvl w:ilvl="0">
      <w:numFmt w:val="bullet"/>
      <w:lvlText w:val="–"/>
      <w:lvlJc w:val="left"/>
      <w:rPr>
        <w:rFonts w:ascii="Times New Roman" w:hAnsi="Times New Roman"/>
      </w:rPr>
    </w:lvl>
    <w:lvl w:ilvl="1">
      <w:numFmt w:val="bullet"/>
      <w:lvlText w:val="–"/>
      <w:lvlJc w:val="left"/>
      <w:rPr>
        <w:rFonts w:ascii="Times New Roman" w:hAnsi="Times New Roman"/>
      </w:rPr>
    </w:lvl>
    <w:lvl w:ilvl="2">
      <w:numFmt w:val="bullet"/>
      <w:lvlText w:val="–"/>
      <w:lvlJc w:val="left"/>
      <w:rPr>
        <w:rFonts w:ascii="Times New Roman" w:hAnsi="Times New Roman"/>
      </w:rPr>
    </w:lvl>
    <w:lvl w:ilvl="3">
      <w:numFmt w:val="bullet"/>
      <w:lvlText w:val="–"/>
      <w:lvlJc w:val="left"/>
      <w:rPr>
        <w:rFonts w:ascii="Times New Roman" w:hAnsi="Times New Roman"/>
      </w:rPr>
    </w:lvl>
    <w:lvl w:ilvl="4">
      <w:numFmt w:val="bullet"/>
      <w:lvlText w:val="–"/>
      <w:lvlJc w:val="left"/>
      <w:rPr>
        <w:rFonts w:ascii="Times New Roman" w:hAnsi="Times New Roman"/>
      </w:rPr>
    </w:lvl>
    <w:lvl w:ilvl="5">
      <w:numFmt w:val="bullet"/>
      <w:lvlText w:val="–"/>
      <w:lvlJc w:val="left"/>
      <w:rPr>
        <w:rFonts w:ascii="Times New Roman" w:hAnsi="Times New Roman"/>
      </w:rPr>
    </w:lvl>
    <w:lvl w:ilvl="6">
      <w:numFmt w:val="bullet"/>
      <w:lvlText w:val="–"/>
      <w:lvlJc w:val="left"/>
      <w:rPr>
        <w:rFonts w:ascii="Times New Roman" w:hAnsi="Times New Roman"/>
      </w:rPr>
    </w:lvl>
    <w:lvl w:ilvl="7">
      <w:numFmt w:val="bullet"/>
      <w:lvlText w:val="–"/>
      <w:lvlJc w:val="left"/>
      <w:rPr>
        <w:rFonts w:ascii="Times New Roman" w:hAnsi="Times New Roman"/>
      </w:rPr>
    </w:lvl>
    <w:lvl w:ilvl="8">
      <w:numFmt w:val="bullet"/>
      <w:lvlText w:val="–"/>
      <w:lvlJc w:val="left"/>
      <w:rPr>
        <w:rFonts w:ascii="Times New Roman" w:hAnsi="Times New Roman"/>
      </w:rPr>
    </w:lvl>
  </w:abstractNum>
  <w:abstractNum w:abstractNumId="11">
    <w:nsid w:val="118E2510"/>
    <w:multiLevelType w:val="hybridMultilevel"/>
    <w:tmpl w:val="30ACC6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2B01CC7"/>
    <w:multiLevelType w:val="multilevel"/>
    <w:tmpl w:val="5ECC3F74"/>
    <w:styleLink w:val="WW8Num62"/>
    <w:lvl w:ilvl="0">
      <w:numFmt w:val="bullet"/>
      <w:lvlText w:val=""/>
      <w:lvlJc w:val="left"/>
      <w:rPr>
        <w:rFonts w:ascii="Symbol" w:hAnsi="Symbol"/>
        <w:sz w:val="20"/>
      </w:rPr>
    </w:lvl>
    <w:lvl w:ilvl="1">
      <w:start w:val="5"/>
      <w:numFmt w:val="decimal"/>
      <w:lvlText w:val="%2."/>
      <w:lvlJc w:val="left"/>
      <w:rPr>
        <w:rFonts w:cs="Times New Roman"/>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3">
    <w:nsid w:val="13880CE7"/>
    <w:multiLevelType w:val="multilevel"/>
    <w:tmpl w:val="11CE7B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4023A94"/>
    <w:multiLevelType w:val="hybridMultilevel"/>
    <w:tmpl w:val="F322E6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5EF3757"/>
    <w:multiLevelType w:val="hybridMultilevel"/>
    <w:tmpl w:val="59C2F184"/>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17DE5651"/>
    <w:multiLevelType w:val="multilevel"/>
    <w:tmpl w:val="3AC62B4A"/>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
    <w:nsid w:val="212C568A"/>
    <w:multiLevelType w:val="multilevel"/>
    <w:tmpl w:val="55DE819C"/>
    <w:styleLink w:val="WW8Num1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
    <w:nsid w:val="224437F2"/>
    <w:multiLevelType w:val="hybridMultilevel"/>
    <w:tmpl w:val="2F84449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229261D2"/>
    <w:multiLevelType w:val="multilevel"/>
    <w:tmpl w:val="ED0A4D64"/>
    <w:styleLink w:val="WW8Num2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23064A46"/>
    <w:multiLevelType w:val="multilevel"/>
    <w:tmpl w:val="226CFFFC"/>
    <w:styleLink w:val="WW8Num5"/>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
    <w:nsid w:val="231D3E19"/>
    <w:multiLevelType w:val="multilevel"/>
    <w:tmpl w:val="E932A3B6"/>
    <w:styleLink w:val="WW8Num4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2">
    <w:nsid w:val="235A6D19"/>
    <w:multiLevelType w:val="multilevel"/>
    <w:tmpl w:val="48D80282"/>
    <w:styleLink w:val="WW8Num2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3">
    <w:nsid w:val="24865210"/>
    <w:multiLevelType w:val="hybridMultilevel"/>
    <w:tmpl w:val="F2B0E732"/>
    <w:lvl w:ilvl="0" w:tplc="0419000F">
      <w:start w:val="1"/>
      <w:numFmt w:val="decimal"/>
      <w:lvlText w:val="%1."/>
      <w:lvlJc w:val="left"/>
      <w:pPr>
        <w:ind w:left="765" w:hanging="360"/>
      </w:pPr>
      <w:rPr>
        <w:rFonts w:cs="Times New Roman"/>
      </w:rPr>
    </w:lvl>
    <w:lvl w:ilvl="1" w:tplc="04190019" w:tentative="1">
      <w:start w:val="1"/>
      <w:numFmt w:val="lowerLetter"/>
      <w:lvlText w:val="%2."/>
      <w:lvlJc w:val="left"/>
      <w:pPr>
        <w:ind w:left="1485" w:hanging="360"/>
      </w:pPr>
      <w:rPr>
        <w:rFonts w:cs="Times New Roman"/>
      </w:rPr>
    </w:lvl>
    <w:lvl w:ilvl="2" w:tplc="0419001B" w:tentative="1">
      <w:start w:val="1"/>
      <w:numFmt w:val="lowerRoman"/>
      <w:lvlText w:val="%3."/>
      <w:lvlJc w:val="right"/>
      <w:pPr>
        <w:ind w:left="2205" w:hanging="180"/>
      </w:pPr>
      <w:rPr>
        <w:rFonts w:cs="Times New Roman"/>
      </w:rPr>
    </w:lvl>
    <w:lvl w:ilvl="3" w:tplc="0419000F" w:tentative="1">
      <w:start w:val="1"/>
      <w:numFmt w:val="decimal"/>
      <w:lvlText w:val="%4."/>
      <w:lvlJc w:val="left"/>
      <w:pPr>
        <w:ind w:left="2925" w:hanging="360"/>
      </w:pPr>
      <w:rPr>
        <w:rFonts w:cs="Times New Roman"/>
      </w:rPr>
    </w:lvl>
    <w:lvl w:ilvl="4" w:tplc="04190019" w:tentative="1">
      <w:start w:val="1"/>
      <w:numFmt w:val="lowerLetter"/>
      <w:lvlText w:val="%5."/>
      <w:lvlJc w:val="left"/>
      <w:pPr>
        <w:ind w:left="3645" w:hanging="360"/>
      </w:pPr>
      <w:rPr>
        <w:rFonts w:cs="Times New Roman"/>
      </w:rPr>
    </w:lvl>
    <w:lvl w:ilvl="5" w:tplc="0419001B" w:tentative="1">
      <w:start w:val="1"/>
      <w:numFmt w:val="lowerRoman"/>
      <w:lvlText w:val="%6."/>
      <w:lvlJc w:val="right"/>
      <w:pPr>
        <w:ind w:left="4365" w:hanging="180"/>
      </w:pPr>
      <w:rPr>
        <w:rFonts w:cs="Times New Roman"/>
      </w:rPr>
    </w:lvl>
    <w:lvl w:ilvl="6" w:tplc="0419000F" w:tentative="1">
      <w:start w:val="1"/>
      <w:numFmt w:val="decimal"/>
      <w:lvlText w:val="%7."/>
      <w:lvlJc w:val="left"/>
      <w:pPr>
        <w:ind w:left="5085" w:hanging="360"/>
      </w:pPr>
      <w:rPr>
        <w:rFonts w:cs="Times New Roman"/>
      </w:rPr>
    </w:lvl>
    <w:lvl w:ilvl="7" w:tplc="04190019" w:tentative="1">
      <w:start w:val="1"/>
      <w:numFmt w:val="lowerLetter"/>
      <w:lvlText w:val="%8."/>
      <w:lvlJc w:val="left"/>
      <w:pPr>
        <w:ind w:left="5805" w:hanging="360"/>
      </w:pPr>
      <w:rPr>
        <w:rFonts w:cs="Times New Roman"/>
      </w:rPr>
    </w:lvl>
    <w:lvl w:ilvl="8" w:tplc="0419001B" w:tentative="1">
      <w:start w:val="1"/>
      <w:numFmt w:val="lowerRoman"/>
      <w:lvlText w:val="%9."/>
      <w:lvlJc w:val="right"/>
      <w:pPr>
        <w:ind w:left="6525" w:hanging="180"/>
      </w:pPr>
      <w:rPr>
        <w:rFonts w:cs="Times New Roman"/>
      </w:rPr>
    </w:lvl>
  </w:abstractNum>
  <w:abstractNum w:abstractNumId="24">
    <w:nsid w:val="28F3340A"/>
    <w:multiLevelType w:val="multilevel"/>
    <w:tmpl w:val="489E5C8C"/>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29236102"/>
    <w:multiLevelType w:val="multilevel"/>
    <w:tmpl w:val="8E84C2F8"/>
    <w:styleLink w:val="WW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295B401C"/>
    <w:multiLevelType w:val="multilevel"/>
    <w:tmpl w:val="62E0BD16"/>
    <w:styleLink w:val="WW8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2D52547F"/>
    <w:multiLevelType w:val="multilevel"/>
    <w:tmpl w:val="99584062"/>
    <w:styleLink w:val="WW8Num3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2DEA207C"/>
    <w:multiLevelType w:val="multilevel"/>
    <w:tmpl w:val="F64C7184"/>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30AD144E"/>
    <w:multiLevelType w:val="multilevel"/>
    <w:tmpl w:val="4406FD4C"/>
    <w:styleLink w:val="WW8Num53"/>
    <w:lvl w:ilvl="0">
      <w:numFmt w:val="bullet"/>
      <w:lvlText w:val=""/>
      <w:lvlJc w:val="left"/>
      <w:rPr>
        <w:rFonts w:ascii="Symbol" w:hAnsi="Symbol"/>
      </w:rPr>
    </w:lvl>
    <w:lvl w:ilvl="1">
      <w:numFmt w:val="bullet"/>
      <w:lvlText w:val=""/>
      <w:lvlJc w:val="left"/>
      <w:rPr>
        <w:rFonts w:ascii="Wingdings" w:eastAsia="Times New Roman" w:hAnsi="Wingdings"/>
        <w:color w:val="000000"/>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30CE0C1D"/>
    <w:multiLevelType w:val="multilevel"/>
    <w:tmpl w:val="DBFCEE3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1">
    <w:nsid w:val="320768AD"/>
    <w:multiLevelType w:val="multilevel"/>
    <w:tmpl w:val="23D29DE4"/>
    <w:styleLink w:val="WW8Num3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337D0F90"/>
    <w:multiLevelType w:val="multilevel"/>
    <w:tmpl w:val="6F6C1170"/>
    <w:styleLink w:val="WW8Num4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3">
    <w:nsid w:val="36203AFE"/>
    <w:multiLevelType w:val="multilevel"/>
    <w:tmpl w:val="9EE2C3AE"/>
    <w:styleLink w:val="WW8Num2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4">
    <w:nsid w:val="36632F79"/>
    <w:multiLevelType w:val="multilevel"/>
    <w:tmpl w:val="C1A8D184"/>
    <w:styleLink w:val="WW8Num25"/>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5">
    <w:nsid w:val="38303F5E"/>
    <w:multiLevelType w:val="multilevel"/>
    <w:tmpl w:val="9410BF32"/>
    <w:styleLink w:val="WW8Num1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6">
    <w:nsid w:val="39774FF9"/>
    <w:multiLevelType w:val="multilevel"/>
    <w:tmpl w:val="8E109C4C"/>
    <w:styleLink w:val="WW8Num3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7">
    <w:nsid w:val="3CA70291"/>
    <w:multiLevelType w:val="multilevel"/>
    <w:tmpl w:val="520E6306"/>
    <w:styleLink w:val="WW8Num3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3E0D2863"/>
    <w:multiLevelType w:val="hybridMultilevel"/>
    <w:tmpl w:val="41BAFA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F806062"/>
    <w:multiLevelType w:val="hybridMultilevel"/>
    <w:tmpl w:val="96DC217E"/>
    <w:lvl w:ilvl="0" w:tplc="0419000F">
      <w:start w:val="1"/>
      <w:numFmt w:val="decimal"/>
      <w:lvlText w:val="%1."/>
      <w:lvlJc w:val="left"/>
      <w:pPr>
        <w:ind w:left="612" w:hanging="360"/>
      </w:pPr>
      <w:rPr>
        <w:rFonts w:cs="Times New Roman"/>
      </w:rPr>
    </w:lvl>
    <w:lvl w:ilvl="1" w:tplc="04190019" w:tentative="1">
      <w:start w:val="1"/>
      <w:numFmt w:val="lowerLetter"/>
      <w:lvlText w:val="%2."/>
      <w:lvlJc w:val="left"/>
      <w:pPr>
        <w:ind w:left="1332" w:hanging="360"/>
      </w:pPr>
      <w:rPr>
        <w:rFonts w:cs="Times New Roman"/>
      </w:rPr>
    </w:lvl>
    <w:lvl w:ilvl="2" w:tplc="0419001B" w:tentative="1">
      <w:start w:val="1"/>
      <w:numFmt w:val="lowerRoman"/>
      <w:lvlText w:val="%3."/>
      <w:lvlJc w:val="right"/>
      <w:pPr>
        <w:ind w:left="2052" w:hanging="180"/>
      </w:pPr>
      <w:rPr>
        <w:rFonts w:cs="Times New Roman"/>
      </w:rPr>
    </w:lvl>
    <w:lvl w:ilvl="3" w:tplc="0419000F" w:tentative="1">
      <w:start w:val="1"/>
      <w:numFmt w:val="decimal"/>
      <w:lvlText w:val="%4."/>
      <w:lvlJc w:val="left"/>
      <w:pPr>
        <w:ind w:left="2772" w:hanging="360"/>
      </w:pPr>
      <w:rPr>
        <w:rFonts w:cs="Times New Roman"/>
      </w:rPr>
    </w:lvl>
    <w:lvl w:ilvl="4" w:tplc="04190019" w:tentative="1">
      <w:start w:val="1"/>
      <w:numFmt w:val="lowerLetter"/>
      <w:lvlText w:val="%5."/>
      <w:lvlJc w:val="left"/>
      <w:pPr>
        <w:ind w:left="3492" w:hanging="360"/>
      </w:pPr>
      <w:rPr>
        <w:rFonts w:cs="Times New Roman"/>
      </w:rPr>
    </w:lvl>
    <w:lvl w:ilvl="5" w:tplc="0419001B" w:tentative="1">
      <w:start w:val="1"/>
      <w:numFmt w:val="lowerRoman"/>
      <w:lvlText w:val="%6."/>
      <w:lvlJc w:val="right"/>
      <w:pPr>
        <w:ind w:left="4212" w:hanging="180"/>
      </w:pPr>
      <w:rPr>
        <w:rFonts w:cs="Times New Roman"/>
      </w:rPr>
    </w:lvl>
    <w:lvl w:ilvl="6" w:tplc="0419000F" w:tentative="1">
      <w:start w:val="1"/>
      <w:numFmt w:val="decimal"/>
      <w:lvlText w:val="%7."/>
      <w:lvlJc w:val="left"/>
      <w:pPr>
        <w:ind w:left="4932" w:hanging="360"/>
      </w:pPr>
      <w:rPr>
        <w:rFonts w:cs="Times New Roman"/>
      </w:rPr>
    </w:lvl>
    <w:lvl w:ilvl="7" w:tplc="04190019" w:tentative="1">
      <w:start w:val="1"/>
      <w:numFmt w:val="lowerLetter"/>
      <w:lvlText w:val="%8."/>
      <w:lvlJc w:val="left"/>
      <w:pPr>
        <w:ind w:left="5652" w:hanging="360"/>
      </w:pPr>
      <w:rPr>
        <w:rFonts w:cs="Times New Roman"/>
      </w:rPr>
    </w:lvl>
    <w:lvl w:ilvl="8" w:tplc="0419001B" w:tentative="1">
      <w:start w:val="1"/>
      <w:numFmt w:val="lowerRoman"/>
      <w:lvlText w:val="%9."/>
      <w:lvlJc w:val="right"/>
      <w:pPr>
        <w:ind w:left="6372" w:hanging="180"/>
      </w:pPr>
      <w:rPr>
        <w:rFonts w:cs="Times New Roman"/>
      </w:rPr>
    </w:lvl>
  </w:abstractNum>
  <w:abstractNum w:abstractNumId="40">
    <w:nsid w:val="3FE61DD5"/>
    <w:multiLevelType w:val="hybridMultilevel"/>
    <w:tmpl w:val="73D65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632596"/>
    <w:multiLevelType w:val="multilevel"/>
    <w:tmpl w:val="31C81908"/>
    <w:styleLink w:val="WW8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2">
    <w:nsid w:val="420C1121"/>
    <w:multiLevelType w:val="multilevel"/>
    <w:tmpl w:val="BD5E34F4"/>
    <w:styleLink w:val="WW8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3">
    <w:nsid w:val="43AB3232"/>
    <w:multiLevelType w:val="multilevel"/>
    <w:tmpl w:val="B1A0F4A0"/>
    <w:styleLink w:val="WW8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4">
    <w:nsid w:val="4768306F"/>
    <w:multiLevelType w:val="multilevel"/>
    <w:tmpl w:val="93DCDDEA"/>
    <w:styleLink w:val="WW8Num7"/>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45">
    <w:nsid w:val="4AFF6EDF"/>
    <w:multiLevelType w:val="multilevel"/>
    <w:tmpl w:val="3E4C34BC"/>
    <w:styleLink w:val="WW8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nsid w:val="4B3F6366"/>
    <w:multiLevelType w:val="multilevel"/>
    <w:tmpl w:val="322C4612"/>
    <w:styleLink w:val="WW8Num3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4E1A7513"/>
    <w:multiLevelType w:val="multilevel"/>
    <w:tmpl w:val="68A0520C"/>
    <w:styleLink w:val="WW8Num4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8">
    <w:nsid w:val="51532409"/>
    <w:multiLevelType w:val="multilevel"/>
    <w:tmpl w:val="44FCF3FA"/>
    <w:styleLink w:val="WW8Num2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576043F3"/>
    <w:multiLevelType w:val="multilevel"/>
    <w:tmpl w:val="08D63EF0"/>
    <w:styleLink w:val="WW8Num47"/>
    <w:lvl w:ilvl="0">
      <w:start w:val="1"/>
      <w:numFmt w:val="decimal"/>
      <w:lvlText w:val="%1."/>
      <w:lvlJc w:val="left"/>
      <w:rPr>
        <w:rFonts w:cs="Times New Roman"/>
      </w:rPr>
    </w:lvl>
    <w:lvl w:ilvl="1">
      <w:start w:val="7"/>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0">
    <w:nsid w:val="57FC1ECC"/>
    <w:multiLevelType w:val="hybridMultilevel"/>
    <w:tmpl w:val="58FE607A"/>
    <w:lvl w:ilvl="0" w:tplc="9B08EA3C">
      <w:start w:val="1"/>
      <w:numFmt w:val="bullet"/>
      <w:lvlText w:val=""/>
      <w:lvlJc w:val="left"/>
      <w:pPr>
        <w:tabs>
          <w:tab w:val="num" w:pos="720"/>
        </w:tabs>
        <w:ind w:left="720" w:hanging="360"/>
      </w:pPr>
      <w:rPr>
        <w:rFonts w:ascii="Wingdings 2" w:hAnsi="Wingdings 2" w:hint="default"/>
      </w:rPr>
    </w:lvl>
    <w:lvl w:ilvl="1" w:tplc="B92C6B7C" w:tentative="1">
      <w:start w:val="1"/>
      <w:numFmt w:val="bullet"/>
      <w:lvlText w:val=""/>
      <w:lvlJc w:val="left"/>
      <w:pPr>
        <w:tabs>
          <w:tab w:val="num" w:pos="1440"/>
        </w:tabs>
        <w:ind w:left="1440" w:hanging="360"/>
      </w:pPr>
      <w:rPr>
        <w:rFonts w:ascii="Wingdings 2" w:hAnsi="Wingdings 2" w:hint="default"/>
      </w:rPr>
    </w:lvl>
    <w:lvl w:ilvl="2" w:tplc="D958C720" w:tentative="1">
      <w:start w:val="1"/>
      <w:numFmt w:val="bullet"/>
      <w:lvlText w:val=""/>
      <w:lvlJc w:val="left"/>
      <w:pPr>
        <w:tabs>
          <w:tab w:val="num" w:pos="2160"/>
        </w:tabs>
        <w:ind w:left="2160" w:hanging="360"/>
      </w:pPr>
      <w:rPr>
        <w:rFonts w:ascii="Wingdings 2" w:hAnsi="Wingdings 2" w:hint="default"/>
      </w:rPr>
    </w:lvl>
    <w:lvl w:ilvl="3" w:tplc="A112C930" w:tentative="1">
      <w:start w:val="1"/>
      <w:numFmt w:val="bullet"/>
      <w:lvlText w:val=""/>
      <w:lvlJc w:val="left"/>
      <w:pPr>
        <w:tabs>
          <w:tab w:val="num" w:pos="2880"/>
        </w:tabs>
        <w:ind w:left="2880" w:hanging="360"/>
      </w:pPr>
      <w:rPr>
        <w:rFonts w:ascii="Wingdings 2" w:hAnsi="Wingdings 2" w:hint="default"/>
      </w:rPr>
    </w:lvl>
    <w:lvl w:ilvl="4" w:tplc="E1C24FE2" w:tentative="1">
      <w:start w:val="1"/>
      <w:numFmt w:val="bullet"/>
      <w:lvlText w:val=""/>
      <w:lvlJc w:val="left"/>
      <w:pPr>
        <w:tabs>
          <w:tab w:val="num" w:pos="3600"/>
        </w:tabs>
        <w:ind w:left="3600" w:hanging="360"/>
      </w:pPr>
      <w:rPr>
        <w:rFonts w:ascii="Wingdings 2" w:hAnsi="Wingdings 2" w:hint="default"/>
      </w:rPr>
    </w:lvl>
    <w:lvl w:ilvl="5" w:tplc="08FE59D4" w:tentative="1">
      <w:start w:val="1"/>
      <w:numFmt w:val="bullet"/>
      <w:lvlText w:val=""/>
      <w:lvlJc w:val="left"/>
      <w:pPr>
        <w:tabs>
          <w:tab w:val="num" w:pos="4320"/>
        </w:tabs>
        <w:ind w:left="4320" w:hanging="360"/>
      </w:pPr>
      <w:rPr>
        <w:rFonts w:ascii="Wingdings 2" w:hAnsi="Wingdings 2" w:hint="default"/>
      </w:rPr>
    </w:lvl>
    <w:lvl w:ilvl="6" w:tplc="78AE21B4" w:tentative="1">
      <w:start w:val="1"/>
      <w:numFmt w:val="bullet"/>
      <w:lvlText w:val=""/>
      <w:lvlJc w:val="left"/>
      <w:pPr>
        <w:tabs>
          <w:tab w:val="num" w:pos="5040"/>
        </w:tabs>
        <w:ind w:left="5040" w:hanging="360"/>
      </w:pPr>
      <w:rPr>
        <w:rFonts w:ascii="Wingdings 2" w:hAnsi="Wingdings 2" w:hint="default"/>
      </w:rPr>
    </w:lvl>
    <w:lvl w:ilvl="7" w:tplc="7CC889A4" w:tentative="1">
      <w:start w:val="1"/>
      <w:numFmt w:val="bullet"/>
      <w:lvlText w:val=""/>
      <w:lvlJc w:val="left"/>
      <w:pPr>
        <w:tabs>
          <w:tab w:val="num" w:pos="5760"/>
        </w:tabs>
        <w:ind w:left="5760" w:hanging="360"/>
      </w:pPr>
      <w:rPr>
        <w:rFonts w:ascii="Wingdings 2" w:hAnsi="Wingdings 2" w:hint="default"/>
      </w:rPr>
    </w:lvl>
    <w:lvl w:ilvl="8" w:tplc="CADAB718" w:tentative="1">
      <w:start w:val="1"/>
      <w:numFmt w:val="bullet"/>
      <w:lvlText w:val=""/>
      <w:lvlJc w:val="left"/>
      <w:pPr>
        <w:tabs>
          <w:tab w:val="num" w:pos="6480"/>
        </w:tabs>
        <w:ind w:left="6480" w:hanging="360"/>
      </w:pPr>
      <w:rPr>
        <w:rFonts w:ascii="Wingdings 2" w:hAnsi="Wingdings 2" w:hint="default"/>
      </w:rPr>
    </w:lvl>
  </w:abstractNum>
  <w:abstractNum w:abstractNumId="51">
    <w:nsid w:val="5CF856F2"/>
    <w:multiLevelType w:val="multilevel"/>
    <w:tmpl w:val="9F3A00AA"/>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2">
    <w:nsid w:val="5D292712"/>
    <w:multiLevelType w:val="hybridMultilevel"/>
    <w:tmpl w:val="2B0829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5ED00E43"/>
    <w:multiLevelType w:val="multilevel"/>
    <w:tmpl w:val="BF34B178"/>
    <w:styleLink w:val="WW8Num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4">
    <w:nsid w:val="62EE1DCB"/>
    <w:multiLevelType w:val="multilevel"/>
    <w:tmpl w:val="6ED45A02"/>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637970E6"/>
    <w:multiLevelType w:val="multilevel"/>
    <w:tmpl w:val="FA9831B0"/>
    <w:styleLink w:val="WW8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6">
    <w:nsid w:val="65CE6A73"/>
    <w:multiLevelType w:val="hybridMultilevel"/>
    <w:tmpl w:val="31D41B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67FD32B7"/>
    <w:multiLevelType w:val="multilevel"/>
    <w:tmpl w:val="A9141752"/>
    <w:styleLink w:val="WW8Num2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8">
    <w:nsid w:val="68537E33"/>
    <w:multiLevelType w:val="multilevel"/>
    <w:tmpl w:val="3604844A"/>
    <w:lvl w:ilvl="0">
      <w:start w:val="5"/>
      <w:numFmt w:val="upperRoman"/>
      <w:lvlText w:val="%1."/>
      <w:lvlJc w:val="left"/>
      <w:pPr>
        <w:tabs>
          <w:tab w:val="num" w:pos="720"/>
        </w:tabs>
        <w:ind w:left="720" w:hanging="720"/>
      </w:pPr>
      <w:rPr>
        <w:rFonts w:cs="Times New Roman" w:hint="default"/>
      </w:rPr>
    </w:lvl>
    <w:lvl w:ilvl="1">
      <w:start w:val="3"/>
      <w:numFmt w:val="decimal"/>
      <w:isLgl/>
      <w:lvlText w:val="%1.%2."/>
      <w:lvlJc w:val="left"/>
      <w:pPr>
        <w:ind w:left="24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9">
    <w:nsid w:val="699677CE"/>
    <w:multiLevelType w:val="multilevel"/>
    <w:tmpl w:val="D13C6DAE"/>
    <w:styleLink w:val="WW8Num3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0">
    <w:nsid w:val="69CC12E4"/>
    <w:multiLevelType w:val="multilevel"/>
    <w:tmpl w:val="E6AC016E"/>
    <w:styleLink w:val="WW8Num5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1">
    <w:nsid w:val="6B4A47E5"/>
    <w:multiLevelType w:val="multilevel"/>
    <w:tmpl w:val="A0A434EA"/>
    <w:styleLink w:val="WW8Num5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2">
    <w:nsid w:val="6C647C4B"/>
    <w:multiLevelType w:val="multilevel"/>
    <w:tmpl w:val="2D64B35E"/>
    <w:styleLink w:val="WW8Num10"/>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3">
    <w:nsid w:val="6D244D66"/>
    <w:multiLevelType w:val="multilevel"/>
    <w:tmpl w:val="EF682E94"/>
    <w:styleLink w:val="WW8Num2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4">
    <w:nsid w:val="6FFF53CF"/>
    <w:multiLevelType w:val="multilevel"/>
    <w:tmpl w:val="E0BE7546"/>
    <w:styleLink w:val="WWNum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5">
    <w:nsid w:val="72910705"/>
    <w:multiLevelType w:val="hybridMultilevel"/>
    <w:tmpl w:val="F2C6166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7426325A"/>
    <w:multiLevelType w:val="hybridMultilevel"/>
    <w:tmpl w:val="DC16F2E8"/>
    <w:lvl w:ilvl="0" w:tplc="7166E40E">
      <w:start w:val="1"/>
      <w:numFmt w:val="bullet"/>
      <w:lvlText w:val="•"/>
      <w:lvlJc w:val="left"/>
      <w:pPr>
        <w:tabs>
          <w:tab w:val="num" w:pos="720"/>
        </w:tabs>
        <w:ind w:left="720" w:hanging="360"/>
      </w:pPr>
      <w:rPr>
        <w:rFonts w:ascii="Arial" w:hAnsi="Arial" w:hint="default"/>
      </w:rPr>
    </w:lvl>
    <w:lvl w:ilvl="1" w:tplc="69CAE1CA">
      <w:start w:val="1"/>
      <w:numFmt w:val="bullet"/>
      <w:lvlText w:val="•"/>
      <w:lvlJc w:val="left"/>
      <w:pPr>
        <w:tabs>
          <w:tab w:val="num" w:pos="1440"/>
        </w:tabs>
        <w:ind w:left="1440" w:hanging="360"/>
      </w:pPr>
      <w:rPr>
        <w:rFonts w:ascii="Arial" w:hAnsi="Arial" w:hint="default"/>
      </w:rPr>
    </w:lvl>
    <w:lvl w:ilvl="2" w:tplc="815639CA">
      <w:start w:val="1"/>
      <w:numFmt w:val="bullet"/>
      <w:lvlText w:val="•"/>
      <w:lvlJc w:val="left"/>
      <w:pPr>
        <w:tabs>
          <w:tab w:val="num" w:pos="2160"/>
        </w:tabs>
        <w:ind w:left="2160" w:hanging="360"/>
      </w:pPr>
      <w:rPr>
        <w:rFonts w:ascii="Arial" w:hAnsi="Arial" w:hint="default"/>
      </w:rPr>
    </w:lvl>
    <w:lvl w:ilvl="3" w:tplc="48A41C04">
      <w:start w:val="1"/>
      <w:numFmt w:val="bullet"/>
      <w:lvlText w:val="•"/>
      <w:lvlJc w:val="left"/>
      <w:pPr>
        <w:tabs>
          <w:tab w:val="num" w:pos="2880"/>
        </w:tabs>
        <w:ind w:left="2880" w:hanging="360"/>
      </w:pPr>
      <w:rPr>
        <w:rFonts w:ascii="Arial" w:hAnsi="Arial" w:hint="default"/>
      </w:rPr>
    </w:lvl>
    <w:lvl w:ilvl="4" w:tplc="2286BD24">
      <w:start w:val="1"/>
      <w:numFmt w:val="bullet"/>
      <w:lvlText w:val="•"/>
      <w:lvlJc w:val="left"/>
      <w:pPr>
        <w:tabs>
          <w:tab w:val="num" w:pos="3600"/>
        </w:tabs>
        <w:ind w:left="3600" w:hanging="360"/>
      </w:pPr>
      <w:rPr>
        <w:rFonts w:ascii="Arial" w:hAnsi="Arial" w:hint="default"/>
      </w:rPr>
    </w:lvl>
    <w:lvl w:ilvl="5" w:tplc="9E54A06E">
      <w:start w:val="1"/>
      <w:numFmt w:val="bullet"/>
      <w:lvlText w:val="•"/>
      <w:lvlJc w:val="left"/>
      <w:pPr>
        <w:tabs>
          <w:tab w:val="num" w:pos="4320"/>
        </w:tabs>
        <w:ind w:left="4320" w:hanging="360"/>
      </w:pPr>
      <w:rPr>
        <w:rFonts w:ascii="Arial" w:hAnsi="Arial" w:hint="default"/>
      </w:rPr>
    </w:lvl>
    <w:lvl w:ilvl="6" w:tplc="1F5C6B7A">
      <w:start w:val="1"/>
      <w:numFmt w:val="bullet"/>
      <w:lvlText w:val="•"/>
      <w:lvlJc w:val="left"/>
      <w:pPr>
        <w:tabs>
          <w:tab w:val="num" w:pos="5040"/>
        </w:tabs>
        <w:ind w:left="5040" w:hanging="360"/>
      </w:pPr>
      <w:rPr>
        <w:rFonts w:ascii="Arial" w:hAnsi="Arial" w:hint="default"/>
      </w:rPr>
    </w:lvl>
    <w:lvl w:ilvl="7" w:tplc="8910AAD6">
      <w:start w:val="1"/>
      <w:numFmt w:val="bullet"/>
      <w:lvlText w:val="•"/>
      <w:lvlJc w:val="left"/>
      <w:pPr>
        <w:tabs>
          <w:tab w:val="num" w:pos="5760"/>
        </w:tabs>
        <w:ind w:left="5760" w:hanging="360"/>
      </w:pPr>
      <w:rPr>
        <w:rFonts w:ascii="Arial" w:hAnsi="Arial" w:hint="default"/>
      </w:rPr>
    </w:lvl>
    <w:lvl w:ilvl="8" w:tplc="6338DCFA">
      <w:start w:val="1"/>
      <w:numFmt w:val="bullet"/>
      <w:lvlText w:val="•"/>
      <w:lvlJc w:val="left"/>
      <w:pPr>
        <w:tabs>
          <w:tab w:val="num" w:pos="6480"/>
        </w:tabs>
        <w:ind w:left="6480" w:hanging="360"/>
      </w:pPr>
      <w:rPr>
        <w:rFonts w:ascii="Arial" w:hAnsi="Arial" w:hint="default"/>
      </w:rPr>
    </w:lvl>
  </w:abstractNum>
  <w:abstractNum w:abstractNumId="67">
    <w:nsid w:val="774B3804"/>
    <w:multiLevelType w:val="multilevel"/>
    <w:tmpl w:val="6950BDD6"/>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7EC63482"/>
    <w:multiLevelType w:val="multilevel"/>
    <w:tmpl w:val="2A82275A"/>
    <w:styleLink w:val="WWNum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22"/>
  </w:num>
  <w:num w:numId="2">
    <w:abstractNumId w:val="45"/>
  </w:num>
  <w:num w:numId="3">
    <w:abstractNumId w:val="34"/>
  </w:num>
  <w:num w:numId="4">
    <w:abstractNumId w:val="36"/>
  </w:num>
  <w:num w:numId="5">
    <w:abstractNumId w:val="49"/>
  </w:num>
  <w:num w:numId="6">
    <w:abstractNumId w:val="63"/>
  </w:num>
  <w:num w:numId="7">
    <w:abstractNumId w:val="21"/>
  </w:num>
  <w:num w:numId="8">
    <w:abstractNumId w:val="2"/>
  </w:num>
  <w:num w:numId="9">
    <w:abstractNumId w:val="20"/>
  </w:num>
  <w:num w:numId="10">
    <w:abstractNumId w:val="0"/>
  </w:num>
  <w:num w:numId="11">
    <w:abstractNumId w:val="31"/>
  </w:num>
  <w:num w:numId="12">
    <w:abstractNumId w:val="59"/>
  </w:num>
  <w:num w:numId="13">
    <w:abstractNumId w:val="4"/>
  </w:num>
  <w:num w:numId="14">
    <w:abstractNumId w:val="42"/>
  </w:num>
  <w:num w:numId="15">
    <w:abstractNumId w:val="55"/>
  </w:num>
  <w:num w:numId="16">
    <w:abstractNumId w:val="44"/>
  </w:num>
  <w:num w:numId="17">
    <w:abstractNumId w:val="62"/>
  </w:num>
  <w:num w:numId="18">
    <w:abstractNumId w:val="60"/>
  </w:num>
  <w:num w:numId="19">
    <w:abstractNumId w:val="19"/>
  </w:num>
  <w:num w:numId="20">
    <w:abstractNumId w:val="43"/>
  </w:num>
  <w:num w:numId="21">
    <w:abstractNumId w:val="26"/>
  </w:num>
  <w:num w:numId="22">
    <w:abstractNumId w:val="47"/>
  </w:num>
  <w:num w:numId="23">
    <w:abstractNumId w:val="9"/>
  </w:num>
  <w:num w:numId="24">
    <w:abstractNumId w:val="7"/>
  </w:num>
  <w:num w:numId="25">
    <w:abstractNumId w:val="12"/>
  </w:num>
  <w:num w:numId="26">
    <w:abstractNumId w:val="61"/>
  </w:num>
  <w:num w:numId="27">
    <w:abstractNumId w:val="32"/>
  </w:num>
  <w:num w:numId="28">
    <w:abstractNumId w:val="17"/>
  </w:num>
  <w:num w:numId="29">
    <w:abstractNumId w:val="57"/>
  </w:num>
  <w:num w:numId="30">
    <w:abstractNumId w:val="3"/>
  </w:num>
  <w:num w:numId="31">
    <w:abstractNumId w:val="33"/>
  </w:num>
  <w:num w:numId="32">
    <w:abstractNumId w:val="35"/>
  </w:num>
  <w:num w:numId="33">
    <w:abstractNumId w:val="27"/>
  </w:num>
  <w:num w:numId="34">
    <w:abstractNumId w:val="29"/>
  </w:num>
  <w:num w:numId="35">
    <w:abstractNumId w:val="5"/>
  </w:num>
  <w:num w:numId="36">
    <w:abstractNumId w:val="46"/>
  </w:num>
  <w:num w:numId="37">
    <w:abstractNumId w:val="48"/>
  </w:num>
  <w:num w:numId="38">
    <w:abstractNumId w:val="41"/>
  </w:num>
  <w:num w:numId="39">
    <w:abstractNumId w:val="53"/>
  </w:num>
  <w:num w:numId="40">
    <w:abstractNumId w:val="64"/>
  </w:num>
  <w:num w:numId="41">
    <w:abstractNumId w:val="28"/>
  </w:num>
  <w:num w:numId="42">
    <w:abstractNumId w:val="25"/>
  </w:num>
  <w:num w:numId="43">
    <w:abstractNumId w:val="10"/>
  </w:num>
  <w:num w:numId="44">
    <w:abstractNumId w:val="68"/>
  </w:num>
  <w:num w:numId="45">
    <w:abstractNumId w:val="67"/>
  </w:num>
  <w:num w:numId="46">
    <w:abstractNumId w:val="16"/>
  </w:num>
  <w:num w:numId="47">
    <w:abstractNumId w:val="1"/>
  </w:num>
  <w:num w:numId="48">
    <w:abstractNumId w:val="8"/>
  </w:num>
  <w:num w:numId="49">
    <w:abstractNumId w:val="24"/>
  </w:num>
  <w:num w:numId="50">
    <w:abstractNumId w:val="51"/>
  </w:num>
  <w:num w:numId="51">
    <w:abstractNumId w:val="54"/>
  </w:num>
  <w:num w:numId="52">
    <w:abstractNumId w:val="30"/>
  </w:num>
  <w:num w:numId="53">
    <w:abstractNumId w:val="36"/>
    <w:lvlOverride w:ilvl="0">
      <w:startOverride w:val="1"/>
    </w:lvlOverride>
  </w:num>
  <w:num w:numId="54">
    <w:abstractNumId w:val="49"/>
    <w:lvlOverride w:ilvl="0">
      <w:startOverride w:val="1"/>
    </w:lvlOverride>
  </w:num>
  <w:num w:numId="55">
    <w:abstractNumId w:val="2"/>
    <w:lvlOverride w:ilvl="0">
      <w:startOverride w:val="1"/>
    </w:lvlOverride>
  </w:num>
  <w:num w:numId="56">
    <w:abstractNumId w:val="25"/>
    <w:lvlOverride w:ilvl="0">
      <w:startOverride w:val="1"/>
    </w:lvlOverride>
  </w:num>
  <w:num w:numId="57">
    <w:abstractNumId w:val="68"/>
    <w:lvlOverride w:ilvl="0">
      <w:startOverride w:val="1"/>
    </w:lvlOverride>
  </w:num>
  <w:num w:numId="58">
    <w:abstractNumId w:val="64"/>
    <w:lvlOverride w:ilvl="0">
      <w:startOverride w:val="1"/>
    </w:lvlOverride>
  </w:num>
  <w:num w:numId="59">
    <w:abstractNumId w:val="68"/>
    <w:lvlOverride w:ilvl="0">
      <w:startOverride w:val="1"/>
    </w:lvlOverride>
  </w:num>
  <w:num w:numId="60">
    <w:abstractNumId w:val="28"/>
    <w:lvlOverride w:ilvl="0">
      <w:lvl w:ilvl="0">
        <w:numFmt w:val="bullet"/>
        <w:lvlText w:val=""/>
        <w:lvlJc w:val="left"/>
        <w:rPr>
          <w:rFonts w:ascii="Symbol" w:hAnsi="Symbol"/>
        </w:rPr>
      </w:lvl>
    </w:lvlOverride>
  </w:num>
  <w:num w:numId="61">
    <w:abstractNumId w:val="68"/>
    <w:lvlOverride w:ilvl="0">
      <w:startOverride w:val="1"/>
    </w:lvlOverride>
  </w:num>
  <w:num w:numId="62">
    <w:abstractNumId w:val="25"/>
    <w:lvlOverride w:ilvl="0">
      <w:startOverride w:val="1"/>
    </w:lvlOverride>
  </w:num>
  <w:num w:numId="63">
    <w:abstractNumId w:val="37"/>
    <w:lvlOverride w:ilvl="0">
      <w:lvl w:ilvl="0">
        <w:numFmt w:val="bullet"/>
        <w:lvlText w:val=""/>
        <w:lvlJc w:val="left"/>
        <w:rPr>
          <w:rFonts w:ascii="Symbol" w:hAnsi="Symbol"/>
        </w:rPr>
      </w:lvl>
    </w:lvlOverride>
  </w:num>
  <w:num w:numId="64">
    <w:abstractNumId w:val="25"/>
    <w:lvlOverride w:ilvl="0">
      <w:startOverride w:val="1"/>
    </w:lvlOverride>
  </w:num>
  <w:num w:numId="65">
    <w:abstractNumId w:val="58"/>
  </w:num>
  <w:num w:numId="66">
    <w:abstractNumId w:val="6"/>
  </w:num>
  <w:num w:numId="67">
    <w:abstractNumId w:val="13"/>
  </w:num>
  <w:num w:numId="68">
    <w:abstractNumId w:val="15"/>
  </w:num>
  <w:num w:numId="69">
    <w:abstractNumId w:val="18"/>
  </w:num>
  <w:num w:numId="70">
    <w:abstractNumId w:val="66"/>
  </w:num>
  <w:num w:numId="71">
    <w:abstractNumId w:val="65"/>
  </w:num>
  <w:num w:numId="72">
    <w:abstractNumId w:val="37"/>
  </w:num>
  <w:num w:numId="73">
    <w:abstractNumId w:val="14"/>
  </w:num>
  <w:num w:numId="74">
    <w:abstractNumId w:val="56"/>
  </w:num>
  <w:num w:numId="75">
    <w:abstractNumId w:val="38"/>
  </w:num>
  <w:num w:numId="76">
    <w:abstractNumId w:val="23"/>
  </w:num>
  <w:num w:numId="77">
    <w:abstractNumId w:val="52"/>
  </w:num>
  <w:num w:numId="78">
    <w:abstractNumId w:val="39"/>
  </w:num>
  <w:num w:numId="79">
    <w:abstractNumId w:val="40"/>
  </w:num>
  <w:num w:numId="80">
    <w:abstractNumId w:val="50"/>
  </w:num>
  <w:num w:numId="81">
    <w:abstractNumId w:val="11"/>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4E2"/>
    <w:rsid w:val="00026804"/>
    <w:rsid w:val="000F309C"/>
    <w:rsid w:val="0010752E"/>
    <w:rsid w:val="00111C7F"/>
    <w:rsid w:val="001307D8"/>
    <w:rsid w:val="00180CC7"/>
    <w:rsid w:val="001B6EDF"/>
    <w:rsid w:val="001E74CE"/>
    <w:rsid w:val="0020543A"/>
    <w:rsid w:val="0032365C"/>
    <w:rsid w:val="0032387B"/>
    <w:rsid w:val="00334784"/>
    <w:rsid w:val="003766A2"/>
    <w:rsid w:val="003D0DCF"/>
    <w:rsid w:val="003E3FD0"/>
    <w:rsid w:val="00403FA4"/>
    <w:rsid w:val="00404224"/>
    <w:rsid w:val="00415B67"/>
    <w:rsid w:val="00415FC9"/>
    <w:rsid w:val="00496502"/>
    <w:rsid w:val="004C4018"/>
    <w:rsid w:val="005005F0"/>
    <w:rsid w:val="005275E5"/>
    <w:rsid w:val="00541204"/>
    <w:rsid w:val="00583F62"/>
    <w:rsid w:val="0058433E"/>
    <w:rsid w:val="005874DC"/>
    <w:rsid w:val="005B6D3F"/>
    <w:rsid w:val="005C57CF"/>
    <w:rsid w:val="005D443B"/>
    <w:rsid w:val="006322CD"/>
    <w:rsid w:val="006613AB"/>
    <w:rsid w:val="00693DEA"/>
    <w:rsid w:val="006A331A"/>
    <w:rsid w:val="006C24F8"/>
    <w:rsid w:val="006C4EB4"/>
    <w:rsid w:val="00703F3C"/>
    <w:rsid w:val="007204FE"/>
    <w:rsid w:val="00736CDB"/>
    <w:rsid w:val="00757576"/>
    <w:rsid w:val="00786C21"/>
    <w:rsid w:val="007C23B0"/>
    <w:rsid w:val="007D04B0"/>
    <w:rsid w:val="0086390F"/>
    <w:rsid w:val="0087741F"/>
    <w:rsid w:val="00924916"/>
    <w:rsid w:val="00930590"/>
    <w:rsid w:val="00943E18"/>
    <w:rsid w:val="00983AF2"/>
    <w:rsid w:val="009E31C9"/>
    <w:rsid w:val="00A170D1"/>
    <w:rsid w:val="00A21FAB"/>
    <w:rsid w:val="00A35A7E"/>
    <w:rsid w:val="00A423E4"/>
    <w:rsid w:val="00A44E82"/>
    <w:rsid w:val="00AE332E"/>
    <w:rsid w:val="00AE53F3"/>
    <w:rsid w:val="00AE7198"/>
    <w:rsid w:val="00B120DF"/>
    <w:rsid w:val="00B227C3"/>
    <w:rsid w:val="00B32DE3"/>
    <w:rsid w:val="00B47A14"/>
    <w:rsid w:val="00B96B8F"/>
    <w:rsid w:val="00BB00C8"/>
    <w:rsid w:val="00BC3546"/>
    <w:rsid w:val="00BD44E2"/>
    <w:rsid w:val="00C36B38"/>
    <w:rsid w:val="00C42B25"/>
    <w:rsid w:val="00C87088"/>
    <w:rsid w:val="00CE40C7"/>
    <w:rsid w:val="00CF0685"/>
    <w:rsid w:val="00D22CAF"/>
    <w:rsid w:val="00D50F4B"/>
    <w:rsid w:val="00DB3636"/>
    <w:rsid w:val="00DE5DDF"/>
    <w:rsid w:val="00EC083B"/>
    <w:rsid w:val="00ED2927"/>
    <w:rsid w:val="00F238FE"/>
    <w:rsid w:val="00F42CD1"/>
    <w:rsid w:val="00F465D4"/>
    <w:rsid w:val="00F47CB5"/>
    <w:rsid w:val="00F77CBD"/>
    <w:rsid w:val="00F80E3D"/>
    <w:rsid w:val="00F82EC9"/>
    <w:rsid w:val="00FC2CAF"/>
    <w:rsid w:val="00FC388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4E2"/>
    <w:pPr>
      <w:widowControl w:val="0"/>
      <w:suppressAutoHyphens/>
      <w:autoSpaceDN w:val="0"/>
      <w:textAlignment w:val="baseline"/>
    </w:pPr>
    <w:rPr>
      <w:rFonts w:ascii="Times New Roman" w:hAnsi="Times New Roman"/>
      <w:kern w:val="3"/>
      <w:sz w:val="24"/>
      <w:szCs w:val="24"/>
      <w:lang w:val="de-DE" w:eastAsia="ja-JP"/>
    </w:rPr>
  </w:style>
  <w:style w:type="paragraph" w:styleId="Heading5">
    <w:name w:val="heading 5"/>
    <w:basedOn w:val="Normal"/>
    <w:next w:val="Normal"/>
    <w:link w:val="Heading5Char"/>
    <w:uiPriority w:val="99"/>
    <w:qFormat/>
    <w:rsid w:val="00BD44E2"/>
    <w:pPr>
      <w:keepNext/>
      <w:keepLines/>
      <w:widowControl/>
      <w:suppressAutoHyphens w:val="0"/>
      <w:autoSpaceDN/>
      <w:spacing w:before="200"/>
      <w:textAlignment w:val="auto"/>
      <w:outlineLvl w:val="4"/>
    </w:pPr>
    <w:rPr>
      <w:rFonts w:ascii="Cambria" w:hAnsi="Cambria"/>
      <w:color w:val="243F60"/>
      <w:kern w:val="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BD44E2"/>
    <w:rPr>
      <w:rFonts w:ascii="Cambria" w:eastAsia="Times New Roman" w:hAnsi="Cambria" w:cs="Times New Roman"/>
      <w:color w:val="243F60"/>
      <w:sz w:val="24"/>
      <w:szCs w:val="24"/>
      <w:lang w:eastAsia="ru-RU"/>
    </w:rPr>
  </w:style>
  <w:style w:type="paragraph" w:customStyle="1" w:styleId="Standard">
    <w:name w:val="Standard"/>
    <w:uiPriority w:val="99"/>
    <w:rsid w:val="00BD44E2"/>
    <w:pPr>
      <w:widowControl w:val="0"/>
      <w:suppressAutoHyphens/>
      <w:autoSpaceDN w:val="0"/>
      <w:textAlignment w:val="baseline"/>
    </w:pPr>
    <w:rPr>
      <w:rFonts w:ascii="Times New Roman" w:hAnsi="Times New Roman"/>
      <w:kern w:val="3"/>
      <w:sz w:val="24"/>
      <w:szCs w:val="24"/>
      <w:lang w:val="de-DE" w:eastAsia="ja-JP"/>
    </w:rPr>
  </w:style>
  <w:style w:type="paragraph" w:styleId="Title">
    <w:name w:val="Title"/>
    <w:basedOn w:val="Standard"/>
    <w:next w:val="Textbody"/>
    <w:link w:val="TitleChar"/>
    <w:uiPriority w:val="99"/>
    <w:qFormat/>
    <w:rsid w:val="00BD44E2"/>
    <w:pPr>
      <w:keepNext/>
      <w:spacing w:before="240" w:after="120"/>
    </w:pPr>
    <w:rPr>
      <w:rFonts w:ascii="Arial" w:hAnsi="Arial"/>
      <w:sz w:val="28"/>
      <w:szCs w:val="28"/>
    </w:rPr>
  </w:style>
  <w:style w:type="character" w:customStyle="1" w:styleId="TitleChar">
    <w:name w:val="Title Char"/>
    <w:basedOn w:val="DefaultParagraphFont"/>
    <w:link w:val="Title"/>
    <w:uiPriority w:val="99"/>
    <w:locked/>
    <w:rsid w:val="00BD44E2"/>
    <w:rPr>
      <w:rFonts w:ascii="Arial" w:eastAsia="Times New Roman" w:hAnsi="Arial" w:cs="Times New Roman"/>
      <w:kern w:val="3"/>
      <w:sz w:val="28"/>
      <w:szCs w:val="28"/>
      <w:lang w:val="de-DE" w:eastAsia="ja-JP"/>
    </w:rPr>
  </w:style>
  <w:style w:type="paragraph" w:customStyle="1" w:styleId="Textbody">
    <w:name w:val="Text body"/>
    <w:basedOn w:val="Standard"/>
    <w:uiPriority w:val="99"/>
    <w:rsid w:val="00BD44E2"/>
    <w:pPr>
      <w:spacing w:after="120"/>
    </w:pPr>
  </w:style>
  <w:style w:type="paragraph" w:styleId="Subtitle">
    <w:name w:val="Subtitle"/>
    <w:basedOn w:val="Title"/>
    <w:next w:val="Textbody"/>
    <w:link w:val="SubtitleChar"/>
    <w:uiPriority w:val="99"/>
    <w:qFormat/>
    <w:rsid w:val="00BD44E2"/>
    <w:pPr>
      <w:jc w:val="center"/>
    </w:pPr>
    <w:rPr>
      <w:i/>
      <w:iCs/>
    </w:rPr>
  </w:style>
  <w:style w:type="character" w:customStyle="1" w:styleId="SubtitleChar">
    <w:name w:val="Subtitle Char"/>
    <w:basedOn w:val="DefaultParagraphFont"/>
    <w:link w:val="Subtitle"/>
    <w:uiPriority w:val="99"/>
    <w:locked/>
    <w:rsid w:val="00BD44E2"/>
    <w:rPr>
      <w:rFonts w:ascii="Arial" w:eastAsia="Times New Roman" w:hAnsi="Arial" w:cs="Times New Roman"/>
      <w:i/>
      <w:iCs/>
      <w:kern w:val="3"/>
      <w:sz w:val="28"/>
      <w:szCs w:val="28"/>
      <w:lang w:val="de-DE" w:eastAsia="ja-JP"/>
    </w:rPr>
  </w:style>
  <w:style w:type="paragraph" w:styleId="List">
    <w:name w:val="List"/>
    <w:basedOn w:val="Textbody"/>
    <w:uiPriority w:val="99"/>
    <w:rsid w:val="00BD44E2"/>
  </w:style>
  <w:style w:type="paragraph" w:customStyle="1" w:styleId="Caption1">
    <w:name w:val="Caption1"/>
    <w:basedOn w:val="Standard"/>
    <w:uiPriority w:val="99"/>
    <w:rsid w:val="00BD44E2"/>
    <w:pPr>
      <w:suppressLineNumbers/>
      <w:spacing w:before="120" w:after="120"/>
    </w:pPr>
    <w:rPr>
      <w:i/>
      <w:iCs/>
    </w:rPr>
  </w:style>
  <w:style w:type="paragraph" w:customStyle="1" w:styleId="Index">
    <w:name w:val="Index"/>
    <w:basedOn w:val="Standard"/>
    <w:uiPriority w:val="99"/>
    <w:rsid w:val="00BD44E2"/>
    <w:pPr>
      <w:suppressLineNumbers/>
    </w:pPr>
  </w:style>
  <w:style w:type="paragraph" w:styleId="NormalWeb">
    <w:name w:val="Normal (Web)"/>
    <w:basedOn w:val="Standard"/>
    <w:uiPriority w:val="99"/>
    <w:rsid w:val="00BD44E2"/>
  </w:style>
  <w:style w:type="paragraph" w:styleId="ListParagraph">
    <w:name w:val="List Paragraph"/>
    <w:basedOn w:val="Standard"/>
    <w:uiPriority w:val="99"/>
    <w:qFormat/>
    <w:rsid w:val="00BD44E2"/>
  </w:style>
  <w:style w:type="paragraph" w:customStyle="1" w:styleId="Textbodyindent">
    <w:name w:val="Text body indent"/>
    <w:basedOn w:val="Standard"/>
    <w:uiPriority w:val="99"/>
    <w:rsid w:val="00BD44E2"/>
    <w:pPr>
      <w:spacing w:after="120"/>
      <w:ind w:left="283"/>
    </w:pPr>
  </w:style>
  <w:style w:type="paragraph" w:customStyle="1" w:styleId="Heading51">
    <w:name w:val="Heading 51"/>
    <w:basedOn w:val="Standard"/>
    <w:next w:val="Standard"/>
    <w:uiPriority w:val="99"/>
    <w:rsid w:val="00BD44E2"/>
    <w:pPr>
      <w:keepNext/>
      <w:keepLines/>
      <w:spacing w:before="200"/>
      <w:outlineLvl w:val="4"/>
    </w:pPr>
    <w:rPr>
      <w:rFonts w:ascii="Cambria" w:hAnsi="Cambria" w:cs="Cambria"/>
      <w:color w:val="243F60"/>
    </w:rPr>
  </w:style>
  <w:style w:type="paragraph" w:customStyle="1" w:styleId="Heading21">
    <w:name w:val="Heading 21"/>
    <w:basedOn w:val="Standard"/>
    <w:next w:val="Textbody"/>
    <w:uiPriority w:val="99"/>
    <w:rsid w:val="00BD44E2"/>
    <w:pPr>
      <w:keepNext/>
      <w:spacing w:before="240" w:after="60"/>
      <w:outlineLvl w:val="1"/>
    </w:pPr>
    <w:rPr>
      <w:rFonts w:ascii="Cambria" w:hAnsi="Cambria" w:cs="Cambria"/>
      <w:b/>
      <w:bCs/>
      <w:i/>
      <w:iCs/>
      <w:sz w:val="28"/>
      <w:szCs w:val="28"/>
    </w:rPr>
  </w:style>
  <w:style w:type="paragraph" w:customStyle="1" w:styleId="1">
    <w:name w:val="Абзац списка1"/>
    <w:basedOn w:val="Standard"/>
    <w:uiPriority w:val="99"/>
    <w:rsid w:val="00BD44E2"/>
    <w:pPr>
      <w:ind w:left="720"/>
    </w:pPr>
  </w:style>
  <w:style w:type="paragraph" w:customStyle="1" w:styleId="2">
    <w:name w:val="Абзац списка2"/>
    <w:basedOn w:val="Standard"/>
    <w:uiPriority w:val="99"/>
    <w:rsid w:val="00BD44E2"/>
    <w:pPr>
      <w:spacing w:after="200" w:line="276" w:lineRule="auto"/>
      <w:ind w:left="720"/>
    </w:pPr>
    <w:rPr>
      <w:rFonts w:ascii="Calibri" w:hAnsi="Calibri" w:cs="Calibri"/>
      <w:sz w:val="22"/>
      <w:szCs w:val="22"/>
    </w:rPr>
  </w:style>
  <w:style w:type="paragraph" w:customStyle="1" w:styleId="WW-BodyText21234">
    <w:name w:val="WW-Body Text 21234"/>
    <w:basedOn w:val="Standard"/>
    <w:uiPriority w:val="99"/>
    <w:rsid w:val="00BD44E2"/>
    <w:pPr>
      <w:ind w:left="360"/>
      <w:jc w:val="both"/>
    </w:pPr>
    <w:rPr>
      <w:rFonts w:ascii="Times New Roman CYR" w:hAnsi="Times New Roman CYR" w:cs="Times New Roman CYR"/>
      <w:i/>
      <w:iCs/>
    </w:rPr>
  </w:style>
  <w:style w:type="paragraph" w:customStyle="1" w:styleId="TableContents">
    <w:name w:val="Table Contents"/>
    <w:basedOn w:val="Standard"/>
    <w:uiPriority w:val="99"/>
    <w:rsid w:val="00BD44E2"/>
    <w:pPr>
      <w:suppressLineNumbers/>
    </w:pPr>
  </w:style>
  <w:style w:type="paragraph" w:customStyle="1" w:styleId="Framecontents">
    <w:name w:val="Frame contents"/>
    <w:basedOn w:val="Textbody"/>
    <w:uiPriority w:val="99"/>
    <w:rsid w:val="00BD44E2"/>
  </w:style>
  <w:style w:type="character" w:customStyle="1" w:styleId="WW8Num23z0">
    <w:name w:val="WW8Num23z0"/>
    <w:uiPriority w:val="99"/>
    <w:rsid w:val="00BD44E2"/>
    <w:rPr>
      <w:rFonts w:ascii="Symbol" w:hAnsi="Symbol"/>
    </w:rPr>
  </w:style>
  <w:style w:type="character" w:customStyle="1" w:styleId="WW8Num23z1">
    <w:name w:val="WW8Num23z1"/>
    <w:uiPriority w:val="99"/>
    <w:rsid w:val="00BD44E2"/>
    <w:rPr>
      <w:rFonts w:ascii="Courier New" w:hAnsi="Courier New"/>
    </w:rPr>
  </w:style>
  <w:style w:type="character" w:customStyle="1" w:styleId="WW8Num23z2">
    <w:name w:val="WW8Num23z2"/>
    <w:uiPriority w:val="99"/>
    <w:rsid w:val="00BD44E2"/>
    <w:rPr>
      <w:rFonts w:ascii="Wingdings" w:hAnsi="Wingdings"/>
    </w:rPr>
  </w:style>
  <w:style w:type="character" w:customStyle="1" w:styleId="WW8Num4z0">
    <w:name w:val="WW8Num4z0"/>
    <w:uiPriority w:val="99"/>
    <w:rsid w:val="00BD44E2"/>
    <w:rPr>
      <w:rFonts w:ascii="Symbol" w:hAnsi="Symbol"/>
    </w:rPr>
  </w:style>
  <w:style w:type="character" w:customStyle="1" w:styleId="WW8Num4z1">
    <w:name w:val="WW8Num4z1"/>
    <w:uiPriority w:val="99"/>
    <w:rsid w:val="00BD44E2"/>
    <w:rPr>
      <w:rFonts w:ascii="Courier New" w:hAnsi="Courier New"/>
    </w:rPr>
  </w:style>
  <w:style w:type="character" w:customStyle="1" w:styleId="WW8Num4z2">
    <w:name w:val="WW8Num4z2"/>
    <w:uiPriority w:val="99"/>
    <w:rsid w:val="00BD44E2"/>
    <w:rPr>
      <w:rFonts w:ascii="Wingdings" w:hAnsi="Wingdings"/>
    </w:rPr>
  </w:style>
  <w:style w:type="character" w:customStyle="1" w:styleId="WW8Num25z0">
    <w:name w:val="WW8Num25z0"/>
    <w:uiPriority w:val="99"/>
    <w:rsid w:val="00BD44E2"/>
    <w:rPr>
      <w:color w:val="000000"/>
    </w:rPr>
  </w:style>
  <w:style w:type="character" w:customStyle="1" w:styleId="Internetlink">
    <w:name w:val="Internet link"/>
    <w:uiPriority w:val="99"/>
    <w:rsid w:val="00BD44E2"/>
    <w:rPr>
      <w:color w:val="0000FF"/>
      <w:u w:val="single"/>
    </w:rPr>
  </w:style>
  <w:style w:type="character" w:customStyle="1" w:styleId="WW8Num41z0">
    <w:name w:val="WW8Num41z0"/>
    <w:uiPriority w:val="99"/>
    <w:rsid w:val="00BD44E2"/>
    <w:rPr>
      <w:rFonts w:ascii="Symbol" w:hAnsi="Symbol"/>
    </w:rPr>
  </w:style>
  <w:style w:type="character" w:customStyle="1" w:styleId="WW8Num41z1">
    <w:name w:val="WW8Num41z1"/>
    <w:uiPriority w:val="99"/>
    <w:rsid w:val="00BD44E2"/>
    <w:rPr>
      <w:rFonts w:ascii="Courier New" w:hAnsi="Courier New"/>
    </w:rPr>
  </w:style>
  <w:style w:type="character" w:customStyle="1" w:styleId="WW8Num41z2">
    <w:name w:val="WW8Num41z2"/>
    <w:uiPriority w:val="99"/>
    <w:rsid w:val="00BD44E2"/>
    <w:rPr>
      <w:rFonts w:ascii="Wingdings" w:hAnsi="Wingdings"/>
    </w:rPr>
  </w:style>
  <w:style w:type="character" w:customStyle="1" w:styleId="WW8Num5z0">
    <w:name w:val="WW8Num5z0"/>
    <w:uiPriority w:val="99"/>
    <w:rsid w:val="00BD44E2"/>
    <w:rPr>
      <w:rFonts w:ascii="Times New Roman" w:hAnsi="Times New Roman"/>
    </w:rPr>
  </w:style>
  <w:style w:type="character" w:customStyle="1" w:styleId="WW8Num5z1">
    <w:name w:val="WW8Num5z1"/>
    <w:uiPriority w:val="99"/>
    <w:rsid w:val="00BD44E2"/>
    <w:rPr>
      <w:rFonts w:ascii="Courier New" w:hAnsi="Courier New"/>
    </w:rPr>
  </w:style>
  <w:style w:type="character" w:customStyle="1" w:styleId="WW8Num5z2">
    <w:name w:val="WW8Num5z2"/>
    <w:uiPriority w:val="99"/>
    <w:rsid w:val="00BD44E2"/>
    <w:rPr>
      <w:rFonts w:ascii="Wingdings" w:hAnsi="Wingdings"/>
    </w:rPr>
  </w:style>
  <w:style w:type="character" w:customStyle="1" w:styleId="WW8Num5z3">
    <w:name w:val="WW8Num5z3"/>
    <w:uiPriority w:val="99"/>
    <w:rsid w:val="00BD44E2"/>
    <w:rPr>
      <w:rFonts w:ascii="Symbol" w:hAnsi="Symbol"/>
    </w:rPr>
  </w:style>
  <w:style w:type="character" w:customStyle="1" w:styleId="WW8Num28z0">
    <w:name w:val="WW8Num28z0"/>
    <w:uiPriority w:val="99"/>
    <w:rsid w:val="00BD44E2"/>
    <w:rPr>
      <w:rFonts w:ascii="Symbol" w:hAnsi="Symbol"/>
    </w:rPr>
  </w:style>
  <w:style w:type="character" w:customStyle="1" w:styleId="WW8Num28z1">
    <w:name w:val="WW8Num28z1"/>
    <w:uiPriority w:val="99"/>
    <w:rsid w:val="00BD44E2"/>
    <w:rPr>
      <w:rFonts w:ascii="Courier New" w:hAnsi="Courier New"/>
    </w:rPr>
  </w:style>
  <w:style w:type="character" w:customStyle="1" w:styleId="WW8Num28z2">
    <w:name w:val="WW8Num28z2"/>
    <w:uiPriority w:val="99"/>
    <w:rsid w:val="00BD44E2"/>
    <w:rPr>
      <w:rFonts w:ascii="Wingdings" w:hAnsi="Wingdings"/>
    </w:rPr>
  </w:style>
  <w:style w:type="character" w:customStyle="1" w:styleId="WW8Num35z0">
    <w:name w:val="WW8Num35z0"/>
    <w:uiPriority w:val="99"/>
    <w:rsid w:val="00BD44E2"/>
    <w:rPr>
      <w:rFonts w:ascii="Symbol" w:hAnsi="Symbol"/>
    </w:rPr>
  </w:style>
  <w:style w:type="character" w:customStyle="1" w:styleId="WW8Num35z1">
    <w:name w:val="WW8Num35z1"/>
    <w:uiPriority w:val="99"/>
    <w:rsid w:val="00BD44E2"/>
    <w:rPr>
      <w:rFonts w:ascii="Courier New" w:hAnsi="Courier New"/>
    </w:rPr>
  </w:style>
  <w:style w:type="character" w:customStyle="1" w:styleId="WW8Num35z2">
    <w:name w:val="WW8Num35z2"/>
    <w:uiPriority w:val="99"/>
    <w:rsid w:val="00BD44E2"/>
    <w:rPr>
      <w:rFonts w:ascii="Wingdings" w:hAnsi="Wingdings"/>
    </w:rPr>
  </w:style>
  <w:style w:type="character" w:customStyle="1" w:styleId="WW8Num61z0">
    <w:name w:val="WW8Num61z0"/>
    <w:uiPriority w:val="99"/>
    <w:rsid w:val="00BD44E2"/>
    <w:rPr>
      <w:rFonts w:ascii="Symbol" w:hAnsi="Symbol"/>
    </w:rPr>
  </w:style>
  <w:style w:type="character" w:customStyle="1" w:styleId="WW8Num61z1">
    <w:name w:val="WW8Num61z1"/>
    <w:uiPriority w:val="99"/>
    <w:rsid w:val="00BD44E2"/>
    <w:rPr>
      <w:rFonts w:ascii="Courier New" w:hAnsi="Courier New"/>
    </w:rPr>
  </w:style>
  <w:style w:type="character" w:customStyle="1" w:styleId="WW8Num61z2">
    <w:name w:val="WW8Num61z2"/>
    <w:uiPriority w:val="99"/>
    <w:rsid w:val="00BD44E2"/>
    <w:rPr>
      <w:rFonts w:ascii="Wingdings" w:hAnsi="Wingdings"/>
    </w:rPr>
  </w:style>
  <w:style w:type="character" w:customStyle="1" w:styleId="fbl">
    <w:name w:val="fbl"/>
    <w:uiPriority w:val="99"/>
    <w:rsid w:val="00BD44E2"/>
  </w:style>
  <w:style w:type="character" w:customStyle="1" w:styleId="WW8Num2z0">
    <w:name w:val="WW8Num2z0"/>
    <w:uiPriority w:val="99"/>
    <w:rsid w:val="00BD44E2"/>
    <w:rPr>
      <w:rFonts w:ascii="Symbol" w:hAnsi="Symbol"/>
    </w:rPr>
  </w:style>
  <w:style w:type="character" w:customStyle="1" w:styleId="WW8Num2z1">
    <w:name w:val="WW8Num2z1"/>
    <w:uiPriority w:val="99"/>
    <w:rsid w:val="00BD44E2"/>
    <w:rPr>
      <w:rFonts w:ascii="Courier New" w:hAnsi="Courier New"/>
    </w:rPr>
  </w:style>
  <w:style w:type="character" w:customStyle="1" w:styleId="WW8Num2z2">
    <w:name w:val="WW8Num2z2"/>
    <w:uiPriority w:val="99"/>
    <w:rsid w:val="00BD44E2"/>
    <w:rPr>
      <w:rFonts w:ascii="Wingdings" w:hAnsi="Wingdings"/>
    </w:rPr>
  </w:style>
  <w:style w:type="character" w:customStyle="1" w:styleId="WW8Num3z0">
    <w:name w:val="WW8Num3z0"/>
    <w:uiPriority w:val="99"/>
    <w:rsid w:val="00BD44E2"/>
    <w:rPr>
      <w:rFonts w:ascii="Symbol" w:hAnsi="Symbol"/>
    </w:rPr>
  </w:style>
  <w:style w:type="character" w:customStyle="1" w:styleId="WW8Num3z1">
    <w:name w:val="WW8Num3z1"/>
    <w:uiPriority w:val="99"/>
    <w:rsid w:val="00BD44E2"/>
    <w:rPr>
      <w:rFonts w:ascii="Courier New" w:hAnsi="Courier New"/>
    </w:rPr>
  </w:style>
  <w:style w:type="character" w:customStyle="1" w:styleId="WW8Num3z2">
    <w:name w:val="WW8Num3z2"/>
    <w:uiPriority w:val="99"/>
    <w:rsid w:val="00BD44E2"/>
    <w:rPr>
      <w:rFonts w:ascii="Wingdings" w:hAnsi="Wingdings"/>
    </w:rPr>
  </w:style>
  <w:style w:type="character" w:customStyle="1" w:styleId="WW8Num7z0">
    <w:name w:val="WW8Num7z0"/>
    <w:uiPriority w:val="99"/>
    <w:rsid w:val="00BD44E2"/>
    <w:rPr>
      <w:rFonts w:ascii="Symbol" w:hAnsi="Symbol"/>
      <w:sz w:val="20"/>
    </w:rPr>
  </w:style>
  <w:style w:type="character" w:customStyle="1" w:styleId="WW8Num7z1">
    <w:name w:val="WW8Num7z1"/>
    <w:uiPriority w:val="99"/>
    <w:rsid w:val="00BD44E2"/>
    <w:rPr>
      <w:rFonts w:ascii="Courier New" w:hAnsi="Courier New"/>
      <w:sz w:val="20"/>
    </w:rPr>
  </w:style>
  <w:style w:type="character" w:customStyle="1" w:styleId="WW8Num7z2">
    <w:name w:val="WW8Num7z2"/>
    <w:uiPriority w:val="99"/>
    <w:rsid w:val="00BD44E2"/>
    <w:rPr>
      <w:rFonts w:ascii="Wingdings" w:hAnsi="Wingdings"/>
      <w:sz w:val="20"/>
    </w:rPr>
  </w:style>
  <w:style w:type="character" w:customStyle="1" w:styleId="WW8Num10z0">
    <w:name w:val="WW8Num10z0"/>
    <w:uiPriority w:val="99"/>
    <w:rsid w:val="00BD44E2"/>
    <w:rPr>
      <w:rFonts w:ascii="Symbol" w:hAnsi="Symbol"/>
    </w:rPr>
  </w:style>
  <w:style w:type="character" w:customStyle="1" w:styleId="WW8Num10z1">
    <w:name w:val="WW8Num10z1"/>
    <w:uiPriority w:val="99"/>
    <w:rsid w:val="00BD44E2"/>
    <w:rPr>
      <w:rFonts w:ascii="Courier New" w:hAnsi="Courier New"/>
    </w:rPr>
  </w:style>
  <w:style w:type="character" w:customStyle="1" w:styleId="WW8Num10z2">
    <w:name w:val="WW8Num10z2"/>
    <w:uiPriority w:val="99"/>
    <w:rsid w:val="00BD44E2"/>
    <w:rPr>
      <w:rFonts w:ascii="Wingdings" w:hAnsi="Wingdings"/>
    </w:rPr>
  </w:style>
  <w:style w:type="character" w:customStyle="1" w:styleId="apple-converted-space">
    <w:name w:val="apple-converted-space"/>
    <w:uiPriority w:val="99"/>
    <w:rsid w:val="00BD44E2"/>
  </w:style>
  <w:style w:type="character" w:customStyle="1" w:styleId="hl">
    <w:name w:val="hl"/>
    <w:uiPriority w:val="99"/>
    <w:rsid w:val="00BD44E2"/>
  </w:style>
  <w:style w:type="character" w:customStyle="1" w:styleId="WW8Num26z0">
    <w:name w:val="WW8Num26z0"/>
    <w:uiPriority w:val="99"/>
    <w:rsid w:val="00BD44E2"/>
    <w:rPr>
      <w:rFonts w:ascii="Symbol" w:hAnsi="Symbol"/>
    </w:rPr>
  </w:style>
  <w:style w:type="character" w:customStyle="1" w:styleId="WW8Num26z1">
    <w:name w:val="WW8Num26z1"/>
    <w:uiPriority w:val="99"/>
    <w:rsid w:val="00BD44E2"/>
    <w:rPr>
      <w:rFonts w:ascii="Courier New" w:hAnsi="Courier New"/>
    </w:rPr>
  </w:style>
  <w:style w:type="character" w:customStyle="1" w:styleId="WW8Num26z2">
    <w:name w:val="WW8Num26z2"/>
    <w:uiPriority w:val="99"/>
    <w:rsid w:val="00BD44E2"/>
    <w:rPr>
      <w:rFonts w:ascii="Wingdings" w:hAnsi="Wingdings"/>
    </w:rPr>
  </w:style>
  <w:style w:type="character" w:customStyle="1" w:styleId="WW8Num51z0">
    <w:name w:val="WW8Num51z0"/>
    <w:uiPriority w:val="99"/>
    <w:rsid w:val="00BD44E2"/>
    <w:rPr>
      <w:rFonts w:ascii="Symbol" w:hAnsi="Symbol"/>
    </w:rPr>
  </w:style>
  <w:style w:type="character" w:customStyle="1" w:styleId="WW8Num51z1">
    <w:name w:val="WW8Num51z1"/>
    <w:uiPriority w:val="99"/>
    <w:rsid w:val="00BD44E2"/>
    <w:rPr>
      <w:rFonts w:ascii="Courier New" w:hAnsi="Courier New"/>
    </w:rPr>
  </w:style>
  <w:style w:type="character" w:customStyle="1" w:styleId="WW8Num51z2">
    <w:name w:val="WW8Num51z2"/>
    <w:uiPriority w:val="99"/>
    <w:rsid w:val="00BD44E2"/>
    <w:rPr>
      <w:rFonts w:ascii="Wingdings" w:hAnsi="Wingdings"/>
    </w:rPr>
  </w:style>
  <w:style w:type="character" w:customStyle="1" w:styleId="WW8Num38z0">
    <w:name w:val="WW8Num38z0"/>
    <w:uiPriority w:val="99"/>
    <w:rsid w:val="00BD44E2"/>
    <w:rPr>
      <w:rFonts w:ascii="Symbol" w:hAnsi="Symbol"/>
    </w:rPr>
  </w:style>
  <w:style w:type="character" w:customStyle="1" w:styleId="WW8Num38z1">
    <w:name w:val="WW8Num38z1"/>
    <w:uiPriority w:val="99"/>
    <w:rsid w:val="00BD44E2"/>
    <w:rPr>
      <w:rFonts w:ascii="Courier New" w:hAnsi="Courier New"/>
    </w:rPr>
  </w:style>
  <w:style w:type="character" w:customStyle="1" w:styleId="WW8Num38z2">
    <w:name w:val="WW8Num38z2"/>
    <w:uiPriority w:val="99"/>
    <w:rsid w:val="00BD44E2"/>
    <w:rPr>
      <w:rFonts w:ascii="Wingdings" w:hAnsi="Wingdings"/>
    </w:rPr>
  </w:style>
  <w:style w:type="character" w:customStyle="1" w:styleId="WW8Num39z0">
    <w:name w:val="WW8Num39z0"/>
    <w:uiPriority w:val="99"/>
    <w:rsid w:val="00BD44E2"/>
    <w:rPr>
      <w:rFonts w:ascii="Symbol" w:hAnsi="Symbol"/>
    </w:rPr>
  </w:style>
  <w:style w:type="character" w:customStyle="1" w:styleId="WW8Num8z0">
    <w:name w:val="WW8Num8z0"/>
    <w:uiPriority w:val="99"/>
    <w:rsid w:val="00BD44E2"/>
    <w:rPr>
      <w:rFonts w:ascii="Symbol" w:hAnsi="Symbol"/>
    </w:rPr>
  </w:style>
  <w:style w:type="character" w:customStyle="1" w:styleId="WW8Num30z0">
    <w:name w:val="WW8Num30z0"/>
    <w:uiPriority w:val="99"/>
    <w:rsid w:val="00BD44E2"/>
    <w:rPr>
      <w:rFonts w:ascii="Symbol" w:hAnsi="Symbol"/>
    </w:rPr>
  </w:style>
  <w:style w:type="character" w:customStyle="1" w:styleId="WW8Num6z0">
    <w:name w:val="WW8Num6z0"/>
    <w:uiPriority w:val="99"/>
    <w:rsid w:val="00BD44E2"/>
    <w:rPr>
      <w:rFonts w:ascii="Symbol" w:hAnsi="Symbol"/>
    </w:rPr>
  </w:style>
  <w:style w:type="character" w:customStyle="1" w:styleId="WW8Num52z0">
    <w:name w:val="WW8Num52z0"/>
    <w:uiPriority w:val="99"/>
    <w:rsid w:val="00BD44E2"/>
  </w:style>
  <w:style w:type="character" w:customStyle="1" w:styleId="WW8Num49z1">
    <w:name w:val="WW8Num49z1"/>
    <w:uiPriority w:val="99"/>
    <w:rsid w:val="00BD44E2"/>
    <w:rPr>
      <w:rFonts w:ascii="Symbol" w:hAnsi="Symbol"/>
    </w:rPr>
  </w:style>
  <w:style w:type="character" w:customStyle="1" w:styleId="StrongEmphasis">
    <w:name w:val="Strong Emphasis"/>
    <w:uiPriority w:val="99"/>
    <w:rsid w:val="00BD44E2"/>
    <w:rPr>
      <w:b/>
    </w:rPr>
  </w:style>
  <w:style w:type="character" w:customStyle="1" w:styleId="WW8Num62z0">
    <w:name w:val="WW8Num62z0"/>
    <w:uiPriority w:val="99"/>
    <w:rsid w:val="00BD44E2"/>
    <w:rPr>
      <w:rFonts w:ascii="Symbol" w:hAnsi="Symbol"/>
      <w:sz w:val="20"/>
    </w:rPr>
  </w:style>
  <w:style w:type="character" w:customStyle="1" w:styleId="WW8Num62z2">
    <w:name w:val="WW8Num62z2"/>
    <w:uiPriority w:val="99"/>
    <w:rsid w:val="00BD44E2"/>
    <w:rPr>
      <w:rFonts w:ascii="Wingdings" w:hAnsi="Wingdings"/>
      <w:sz w:val="20"/>
    </w:rPr>
  </w:style>
  <w:style w:type="character" w:customStyle="1" w:styleId="WW8Num59z0">
    <w:name w:val="WW8Num59z0"/>
    <w:uiPriority w:val="99"/>
    <w:rsid w:val="00BD44E2"/>
    <w:rPr>
      <w:rFonts w:ascii="Symbol" w:hAnsi="Symbol"/>
    </w:rPr>
  </w:style>
  <w:style w:type="character" w:customStyle="1" w:styleId="WW8Num59z1">
    <w:name w:val="WW8Num59z1"/>
    <w:uiPriority w:val="99"/>
    <w:rsid w:val="00BD44E2"/>
    <w:rPr>
      <w:rFonts w:ascii="Courier New" w:hAnsi="Courier New"/>
    </w:rPr>
  </w:style>
  <w:style w:type="character" w:customStyle="1" w:styleId="WW8Num59z2">
    <w:name w:val="WW8Num59z2"/>
    <w:uiPriority w:val="99"/>
    <w:rsid w:val="00BD44E2"/>
    <w:rPr>
      <w:rFonts w:ascii="Wingdings" w:hAnsi="Wingdings"/>
    </w:rPr>
  </w:style>
  <w:style w:type="character" w:customStyle="1" w:styleId="WW8Num43z0">
    <w:name w:val="WW8Num43z0"/>
    <w:uiPriority w:val="99"/>
    <w:rsid w:val="00BD44E2"/>
    <w:rPr>
      <w:rFonts w:ascii="Symbol" w:hAnsi="Symbol"/>
    </w:rPr>
  </w:style>
  <w:style w:type="character" w:customStyle="1" w:styleId="WW8Num43z1">
    <w:name w:val="WW8Num43z1"/>
    <w:uiPriority w:val="99"/>
    <w:rsid w:val="00BD44E2"/>
    <w:rPr>
      <w:rFonts w:ascii="Courier New" w:hAnsi="Courier New"/>
    </w:rPr>
  </w:style>
  <w:style w:type="character" w:customStyle="1" w:styleId="WW8Num43z2">
    <w:name w:val="WW8Num43z2"/>
    <w:uiPriority w:val="99"/>
    <w:rsid w:val="00BD44E2"/>
    <w:rPr>
      <w:rFonts w:ascii="Wingdings" w:hAnsi="Wingdings"/>
    </w:rPr>
  </w:style>
  <w:style w:type="character" w:customStyle="1" w:styleId="WW8Num19z0">
    <w:name w:val="WW8Num19z0"/>
    <w:uiPriority w:val="99"/>
    <w:rsid w:val="00BD44E2"/>
    <w:rPr>
      <w:rFonts w:ascii="Symbol" w:hAnsi="Symbol"/>
    </w:rPr>
  </w:style>
  <w:style w:type="character" w:customStyle="1" w:styleId="WW8Num19z1">
    <w:name w:val="WW8Num19z1"/>
    <w:uiPriority w:val="99"/>
    <w:rsid w:val="00BD44E2"/>
    <w:rPr>
      <w:rFonts w:ascii="Courier New" w:hAnsi="Courier New"/>
    </w:rPr>
  </w:style>
  <w:style w:type="character" w:customStyle="1" w:styleId="WW8Num19z2">
    <w:name w:val="WW8Num19z2"/>
    <w:uiPriority w:val="99"/>
    <w:rsid w:val="00BD44E2"/>
    <w:rPr>
      <w:rFonts w:ascii="Wingdings" w:hAnsi="Wingdings"/>
    </w:rPr>
  </w:style>
  <w:style w:type="character" w:customStyle="1" w:styleId="WW8Num22z0">
    <w:name w:val="WW8Num22z0"/>
    <w:uiPriority w:val="99"/>
    <w:rsid w:val="00BD44E2"/>
    <w:rPr>
      <w:rFonts w:ascii="Symbol" w:hAnsi="Symbol"/>
    </w:rPr>
  </w:style>
  <w:style w:type="character" w:customStyle="1" w:styleId="WW8Num22z1">
    <w:name w:val="WW8Num22z1"/>
    <w:uiPriority w:val="99"/>
    <w:rsid w:val="00BD44E2"/>
    <w:rPr>
      <w:rFonts w:ascii="Courier New" w:hAnsi="Courier New"/>
    </w:rPr>
  </w:style>
  <w:style w:type="character" w:customStyle="1" w:styleId="WW8Num22z2">
    <w:name w:val="WW8Num22z2"/>
    <w:uiPriority w:val="99"/>
    <w:rsid w:val="00BD44E2"/>
    <w:rPr>
      <w:rFonts w:ascii="Wingdings" w:hAnsi="Wingdings"/>
    </w:rPr>
  </w:style>
  <w:style w:type="character" w:customStyle="1" w:styleId="WW8Num42z0">
    <w:name w:val="WW8Num42z0"/>
    <w:uiPriority w:val="99"/>
    <w:rsid w:val="00BD44E2"/>
    <w:rPr>
      <w:rFonts w:ascii="Symbol" w:hAnsi="Symbol"/>
    </w:rPr>
  </w:style>
  <w:style w:type="character" w:customStyle="1" w:styleId="WW8Num42z1">
    <w:name w:val="WW8Num42z1"/>
    <w:uiPriority w:val="99"/>
    <w:rsid w:val="00BD44E2"/>
    <w:rPr>
      <w:rFonts w:ascii="Courier New" w:hAnsi="Courier New"/>
    </w:rPr>
  </w:style>
  <w:style w:type="character" w:customStyle="1" w:styleId="WW8Num42z2">
    <w:name w:val="WW8Num42z2"/>
    <w:uiPriority w:val="99"/>
    <w:rsid w:val="00BD44E2"/>
    <w:rPr>
      <w:rFonts w:ascii="Wingdings" w:hAnsi="Wingdings"/>
    </w:rPr>
  </w:style>
  <w:style w:type="character" w:customStyle="1" w:styleId="WW8Num29z0">
    <w:name w:val="WW8Num29z0"/>
    <w:uiPriority w:val="99"/>
    <w:rsid w:val="00BD44E2"/>
    <w:rPr>
      <w:rFonts w:ascii="Symbol" w:hAnsi="Symbol"/>
    </w:rPr>
  </w:style>
  <w:style w:type="character" w:customStyle="1" w:styleId="WW8Num29z1">
    <w:name w:val="WW8Num29z1"/>
    <w:uiPriority w:val="99"/>
    <w:rsid w:val="00BD44E2"/>
    <w:rPr>
      <w:rFonts w:ascii="Courier New" w:hAnsi="Courier New"/>
    </w:rPr>
  </w:style>
  <w:style w:type="character" w:customStyle="1" w:styleId="WW8Num29z2">
    <w:name w:val="WW8Num29z2"/>
    <w:uiPriority w:val="99"/>
    <w:rsid w:val="00BD44E2"/>
    <w:rPr>
      <w:rFonts w:ascii="Wingdings" w:hAnsi="Wingdings"/>
    </w:rPr>
  </w:style>
  <w:style w:type="character" w:customStyle="1" w:styleId="WW8Num29z3">
    <w:name w:val="WW8Num29z3"/>
    <w:uiPriority w:val="99"/>
    <w:rsid w:val="00BD44E2"/>
    <w:rPr>
      <w:rFonts w:ascii="Symbol" w:hAnsi="Symbol"/>
    </w:rPr>
  </w:style>
  <w:style w:type="character" w:customStyle="1" w:styleId="WW8Num17z0">
    <w:name w:val="WW8Num17z0"/>
    <w:uiPriority w:val="99"/>
    <w:rsid w:val="00BD44E2"/>
    <w:rPr>
      <w:rFonts w:ascii="Symbol" w:hAnsi="Symbol"/>
    </w:rPr>
  </w:style>
  <w:style w:type="character" w:customStyle="1" w:styleId="WW8Num17z1">
    <w:name w:val="WW8Num17z1"/>
    <w:uiPriority w:val="99"/>
    <w:rsid w:val="00BD44E2"/>
    <w:rPr>
      <w:rFonts w:ascii="Courier New" w:hAnsi="Courier New"/>
    </w:rPr>
  </w:style>
  <w:style w:type="character" w:customStyle="1" w:styleId="WW8Num17z2">
    <w:name w:val="WW8Num17z2"/>
    <w:uiPriority w:val="99"/>
    <w:rsid w:val="00BD44E2"/>
    <w:rPr>
      <w:rFonts w:ascii="Wingdings" w:hAnsi="Wingdings"/>
    </w:rPr>
  </w:style>
  <w:style w:type="character" w:customStyle="1" w:styleId="WW8Num17z3">
    <w:name w:val="WW8Num17z3"/>
    <w:uiPriority w:val="99"/>
    <w:rsid w:val="00BD44E2"/>
    <w:rPr>
      <w:rFonts w:ascii="Symbol" w:hAnsi="Symbol"/>
    </w:rPr>
  </w:style>
  <w:style w:type="character" w:customStyle="1" w:styleId="WW8Num31z0">
    <w:name w:val="WW8Num31z0"/>
    <w:uiPriority w:val="99"/>
    <w:rsid w:val="00BD44E2"/>
    <w:rPr>
      <w:rFonts w:ascii="Symbol" w:hAnsi="Symbol"/>
    </w:rPr>
  </w:style>
  <w:style w:type="character" w:customStyle="1" w:styleId="WW8Num31z1">
    <w:name w:val="WW8Num31z1"/>
    <w:uiPriority w:val="99"/>
    <w:rsid w:val="00BD44E2"/>
    <w:rPr>
      <w:rFonts w:ascii="Courier New" w:hAnsi="Courier New"/>
    </w:rPr>
  </w:style>
  <w:style w:type="character" w:customStyle="1" w:styleId="WW8Num31z2">
    <w:name w:val="WW8Num31z2"/>
    <w:uiPriority w:val="99"/>
    <w:rsid w:val="00BD44E2"/>
    <w:rPr>
      <w:rFonts w:ascii="Wingdings" w:hAnsi="Wingdings"/>
    </w:rPr>
  </w:style>
  <w:style w:type="character" w:customStyle="1" w:styleId="WW8Num32z0">
    <w:name w:val="WW8Num32z0"/>
    <w:uiPriority w:val="99"/>
    <w:rsid w:val="00BD44E2"/>
    <w:rPr>
      <w:rFonts w:ascii="Symbol" w:hAnsi="Symbol"/>
    </w:rPr>
  </w:style>
  <w:style w:type="character" w:customStyle="1" w:styleId="WW8Num32z1">
    <w:name w:val="WW8Num32z1"/>
    <w:uiPriority w:val="99"/>
    <w:rsid w:val="00BD44E2"/>
    <w:rPr>
      <w:rFonts w:ascii="Courier New" w:hAnsi="Courier New"/>
    </w:rPr>
  </w:style>
  <w:style w:type="character" w:customStyle="1" w:styleId="WW8Num32z2">
    <w:name w:val="WW8Num32z2"/>
    <w:uiPriority w:val="99"/>
    <w:rsid w:val="00BD44E2"/>
    <w:rPr>
      <w:rFonts w:ascii="Wingdings" w:hAnsi="Wingdings"/>
    </w:rPr>
  </w:style>
  <w:style w:type="character" w:customStyle="1" w:styleId="WW8Num53z0">
    <w:name w:val="WW8Num53z0"/>
    <w:uiPriority w:val="99"/>
    <w:rsid w:val="00BD44E2"/>
    <w:rPr>
      <w:rFonts w:ascii="Symbol" w:hAnsi="Symbol"/>
    </w:rPr>
  </w:style>
  <w:style w:type="character" w:customStyle="1" w:styleId="WW8Num53z1">
    <w:name w:val="WW8Num53z1"/>
    <w:uiPriority w:val="99"/>
    <w:rsid w:val="00BD44E2"/>
    <w:rPr>
      <w:rFonts w:ascii="Wingdings" w:hAnsi="Wingdings"/>
      <w:color w:val="000000"/>
    </w:rPr>
  </w:style>
  <w:style w:type="character" w:customStyle="1" w:styleId="WW8Num53z2">
    <w:name w:val="WW8Num53z2"/>
    <w:uiPriority w:val="99"/>
    <w:rsid w:val="00BD44E2"/>
    <w:rPr>
      <w:rFonts w:ascii="Wingdings" w:hAnsi="Wingdings"/>
    </w:rPr>
  </w:style>
  <w:style w:type="character" w:customStyle="1" w:styleId="WW8Num53z4">
    <w:name w:val="WW8Num53z4"/>
    <w:uiPriority w:val="99"/>
    <w:rsid w:val="00BD44E2"/>
    <w:rPr>
      <w:rFonts w:ascii="Courier New" w:hAnsi="Courier New"/>
    </w:rPr>
  </w:style>
  <w:style w:type="character" w:customStyle="1" w:styleId="WW8Num55z0">
    <w:name w:val="WW8Num55z0"/>
    <w:uiPriority w:val="99"/>
    <w:rsid w:val="00BD44E2"/>
    <w:rPr>
      <w:rFonts w:ascii="Symbol" w:hAnsi="Symbol"/>
    </w:rPr>
  </w:style>
  <w:style w:type="character" w:customStyle="1" w:styleId="WW8Num55z1">
    <w:name w:val="WW8Num55z1"/>
    <w:uiPriority w:val="99"/>
    <w:rsid w:val="00BD44E2"/>
    <w:rPr>
      <w:rFonts w:ascii="Courier New" w:hAnsi="Courier New"/>
    </w:rPr>
  </w:style>
  <w:style w:type="character" w:customStyle="1" w:styleId="WW8Num55z2">
    <w:name w:val="WW8Num55z2"/>
    <w:uiPriority w:val="99"/>
    <w:rsid w:val="00BD44E2"/>
    <w:rPr>
      <w:rFonts w:ascii="Wingdings" w:hAnsi="Wingdings"/>
    </w:rPr>
  </w:style>
  <w:style w:type="character" w:customStyle="1" w:styleId="WW8Num34z0">
    <w:name w:val="WW8Num34z0"/>
    <w:uiPriority w:val="99"/>
    <w:rsid w:val="00BD44E2"/>
    <w:rPr>
      <w:rFonts w:ascii="Symbol" w:hAnsi="Symbol"/>
    </w:rPr>
  </w:style>
  <w:style w:type="character" w:customStyle="1" w:styleId="WW8Num34z2">
    <w:name w:val="WW8Num34z2"/>
    <w:uiPriority w:val="99"/>
    <w:rsid w:val="00BD44E2"/>
    <w:rPr>
      <w:rFonts w:ascii="Wingdings" w:hAnsi="Wingdings"/>
    </w:rPr>
  </w:style>
  <w:style w:type="character" w:customStyle="1" w:styleId="WW8Num34z4">
    <w:name w:val="WW8Num34z4"/>
    <w:uiPriority w:val="99"/>
    <w:rsid w:val="00BD44E2"/>
    <w:rPr>
      <w:rFonts w:ascii="Courier New" w:hAnsi="Courier New"/>
    </w:rPr>
  </w:style>
  <w:style w:type="character" w:customStyle="1" w:styleId="WW8Num27z0">
    <w:name w:val="WW8Num27z0"/>
    <w:uiPriority w:val="99"/>
    <w:rsid w:val="00BD44E2"/>
    <w:rPr>
      <w:rFonts w:ascii="Symbol" w:hAnsi="Symbol"/>
    </w:rPr>
  </w:style>
  <w:style w:type="character" w:customStyle="1" w:styleId="WW8Num27z1">
    <w:name w:val="WW8Num27z1"/>
    <w:uiPriority w:val="99"/>
    <w:rsid w:val="00BD44E2"/>
    <w:rPr>
      <w:rFonts w:ascii="Courier New" w:hAnsi="Courier New"/>
    </w:rPr>
  </w:style>
  <w:style w:type="character" w:customStyle="1" w:styleId="WW8Num27z2">
    <w:name w:val="WW8Num27z2"/>
    <w:uiPriority w:val="99"/>
    <w:rsid w:val="00BD44E2"/>
    <w:rPr>
      <w:rFonts w:ascii="Wingdings" w:hAnsi="Wingdings"/>
    </w:rPr>
  </w:style>
  <w:style w:type="character" w:customStyle="1" w:styleId="WW8Num13z0">
    <w:name w:val="WW8Num13z0"/>
    <w:uiPriority w:val="99"/>
    <w:rsid w:val="00BD44E2"/>
    <w:rPr>
      <w:rFonts w:ascii="Symbol" w:hAnsi="Symbol"/>
    </w:rPr>
  </w:style>
  <w:style w:type="character" w:customStyle="1" w:styleId="WW8Num13z1">
    <w:name w:val="WW8Num13z1"/>
    <w:uiPriority w:val="99"/>
    <w:rsid w:val="00BD44E2"/>
    <w:rPr>
      <w:rFonts w:ascii="Courier New" w:hAnsi="Courier New"/>
    </w:rPr>
  </w:style>
  <w:style w:type="character" w:customStyle="1" w:styleId="WW8Num13z2">
    <w:name w:val="WW8Num13z2"/>
    <w:uiPriority w:val="99"/>
    <w:rsid w:val="00BD44E2"/>
    <w:rPr>
      <w:rFonts w:ascii="Wingdings" w:hAnsi="Wingdings"/>
    </w:rPr>
  </w:style>
  <w:style w:type="character" w:customStyle="1" w:styleId="WW8Num36z0">
    <w:name w:val="WW8Num36z0"/>
    <w:uiPriority w:val="99"/>
    <w:rsid w:val="00BD44E2"/>
  </w:style>
  <w:style w:type="character" w:customStyle="1" w:styleId="ListLabel1">
    <w:name w:val="ListLabel 1"/>
    <w:uiPriority w:val="99"/>
    <w:rsid w:val="00BD44E2"/>
  </w:style>
  <w:style w:type="character" w:customStyle="1" w:styleId="NumberingSymbols">
    <w:name w:val="Numbering Symbols"/>
    <w:uiPriority w:val="99"/>
    <w:rsid w:val="00BD44E2"/>
  </w:style>
  <w:style w:type="character" w:customStyle="1" w:styleId="ListLabel2">
    <w:name w:val="ListLabel 2"/>
    <w:uiPriority w:val="99"/>
    <w:rsid w:val="00BD44E2"/>
  </w:style>
  <w:style w:type="character" w:customStyle="1" w:styleId="ListLabel3">
    <w:name w:val="ListLabel 3"/>
    <w:uiPriority w:val="99"/>
    <w:rsid w:val="00BD44E2"/>
  </w:style>
  <w:style w:type="paragraph" w:styleId="BalloonText">
    <w:name w:val="Balloon Text"/>
    <w:basedOn w:val="Normal"/>
    <w:link w:val="BalloonTextChar"/>
    <w:uiPriority w:val="99"/>
    <w:semiHidden/>
    <w:rsid w:val="00BD44E2"/>
    <w:rPr>
      <w:rFonts w:ascii="Tahoma" w:hAnsi="Tahoma"/>
      <w:sz w:val="16"/>
      <w:szCs w:val="16"/>
    </w:rPr>
  </w:style>
  <w:style w:type="character" w:customStyle="1" w:styleId="BalloonTextChar">
    <w:name w:val="Balloon Text Char"/>
    <w:basedOn w:val="DefaultParagraphFont"/>
    <w:link w:val="BalloonText"/>
    <w:uiPriority w:val="99"/>
    <w:semiHidden/>
    <w:locked/>
    <w:rsid w:val="00BD44E2"/>
    <w:rPr>
      <w:rFonts w:ascii="Tahoma" w:eastAsia="Times New Roman" w:hAnsi="Tahoma" w:cs="Times New Roman"/>
      <w:kern w:val="3"/>
      <w:sz w:val="16"/>
      <w:szCs w:val="16"/>
      <w:lang w:val="de-DE" w:eastAsia="ja-JP"/>
    </w:rPr>
  </w:style>
  <w:style w:type="character" w:styleId="Emphasis">
    <w:name w:val="Emphasis"/>
    <w:basedOn w:val="DefaultParagraphFont"/>
    <w:uiPriority w:val="99"/>
    <w:qFormat/>
    <w:rsid w:val="00BD44E2"/>
    <w:rPr>
      <w:rFonts w:cs="Times New Roman"/>
      <w:i/>
    </w:rPr>
  </w:style>
  <w:style w:type="paragraph" w:styleId="BodyText">
    <w:name w:val="Body Text"/>
    <w:basedOn w:val="Normal"/>
    <w:link w:val="BodyTextChar"/>
    <w:uiPriority w:val="99"/>
    <w:rsid w:val="00BD44E2"/>
    <w:pPr>
      <w:widowControl/>
      <w:suppressAutoHyphens w:val="0"/>
      <w:autoSpaceDN/>
      <w:spacing w:after="120"/>
      <w:textAlignment w:val="auto"/>
    </w:pPr>
    <w:rPr>
      <w:kern w:val="0"/>
      <w:lang w:eastAsia="ru-RU"/>
    </w:rPr>
  </w:style>
  <w:style w:type="character" w:customStyle="1" w:styleId="BodyTextChar">
    <w:name w:val="Body Text Char"/>
    <w:basedOn w:val="DefaultParagraphFont"/>
    <w:link w:val="BodyText"/>
    <w:uiPriority w:val="99"/>
    <w:locked/>
    <w:rsid w:val="00BD44E2"/>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BD44E2"/>
    <w:pPr>
      <w:widowControl/>
      <w:suppressAutoHyphens w:val="0"/>
      <w:autoSpaceDN/>
      <w:spacing w:after="120"/>
      <w:ind w:left="283"/>
      <w:textAlignment w:val="auto"/>
    </w:pPr>
    <w:rPr>
      <w:kern w:val="0"/>
      <w:lang w:eastAsia="ru-RU"/>
    </w:rPr>
  </w:style>
  <w:style w:type="character" w:customStyle="1" w:styleId="BodyTextIndentChar">
    <w:name w:val="Body Text Indent Char"/>
    <w:basedOn w:val="DefaultParagraphFont"/>
    <w:link w:val="BodyTextIndent"/>
    <w:uiPriority w:val="99"/>
    <w:locked/>
    <w:rsid w:val="00BD44E2"/>
    <w:rPr>
      <w:rFonts w:ascii="Times New Roman" w:eastAsia="Times New Roman" w:hAnsi="Times New Roman" w:cs="Times New Roman"/>
      <w:sz w:val="24"/>
      <w:szCs w:val="24"/>
      <w:lang w:eastAsia="ru-RU"/>
    </w:rPr>
  </w:style>
  <w:style w:type="table" w:styleId="TableGrid">
    <w:name w:val="Table Grid"/>
    <w:basedOn w:val="TableNormal"/>
    <w:uiPriority w:val="99"/>
    <w:rsid w:val="00BD44E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_"/>
    <w:link w:val="11"/>
    <w:uiPriority w:val="99"/>
    <w:locked/>
    <w:rsid w:val="00BD44E2"/>
    <w:rPr>
      <w:shd w:val="clear" w:color="auto" w:fill="FFFFFF"/>
    </w:rPr>
  </w:style>
  <w:style w:type="paragraph" w:customStyle="1" w:styleId="11">
    <w:name w:val="Заголовок №1"/>
    <w:basedOn w:val="Normal"/>
    <w:link w:val="10"/>
    <w:uiPriority w:val="99"/>
    <w:rsid w:val="00BD44E2"/>
    <w:pPr>
      <w:widowControl/>
      <w:shd w:val="clear" w:color="auto" w:fill="FFFFFF"/>
      <w:suppressAutoHyphens w:val="0"/>
      <w:autoSpaceDN/>
      <w:spacing w:after="120" w:line="322" w:lineRule="exact"/>
      <w:textAlignment w:val="auto"/>
      <w:outlineLvl w:val="0"/>
    </w:pPr>
    <w:rPr>
      <w:rFonts w:ascii="Calibri" w:hAnsi="Calibri"/>
      <w:kern w:val="0"/>
      <w:sz w:val="20"/>
      <w:szCs w:val="20"/>
      <w:lang w:val="ru-RU" w:eastAsia="ru-RU"/>
    </w:rPr>
  </w:style>
  <w:style w:type="paragraph" w:customStyle="1" w:styleId="20">
    <w:name w:val="Основной текст2"/>
    <w:basedOn w:val="Normal"/>
    <w:uiPriority w:val="99"/>
    <w:rsid w:val="00BD44E2"/>
    <w:pPr>
      <w:widowControl/>
      <w:shd w:val="clear" w:color="auto" w:fill="FFFFFF"/>
      <w:suppressAutoHyphens w:val="0"/>
      <w:autoSpaceDN/>
      <w:spacing w:line="240" w:lineRule="atLeast"/>
      <w:textAlignment w:val="auto"/>
    </w:pPr>
    <w:rPr>
      <w:rFonts w:eastAsia="Times New Roman"/>
      <w:color w:val="000000"/>
      <w:kern w:val="0"/>
      <w:sz w:val="13"/>
      <w:szCs w:val="13"/>
      <w:lang w:val="ru-RU" w:eastAsia="ru-RU"/>
    </w:rPr>
  </w:style>
  <w:style w:type="paragraph" w:customStyle="1" w:styleId="a">
    <w:name w:val="Базовый"/>
    <w:uiPriority w:val="99"/>
    <w:rsid w:val="00BD44E2"/>
    <w:pPr>
      <w:tabs>
        <w:tab w:val="left" w:pos="709"/>
      </w:tabs>
      <w:suppressAutoHyphens/>
      <w:spacing w:line="100" w:lineRule="atLeast"/>
    </w:pPr>
    <w:rPr>
      <w:rFonts w:ascii="Times New Roman" w:eastAsia="Times New Roman" w:hAnsi="Times New Roman"/>
      <w:color w:val="00000A"/>
      <w:sz w:val="24"/>
      <w:szCs w:val="24"/>
    </w:rPr>
  </w:style>
  <w:style w:type="character" w:styleId="Hyperlink">
    <w:name w:val="Hyperlink"/>
    <w:basedOn w:val="DefaultParagraphFont"/>
    <w:uiPriority w:val="99"/>
    <w:semiHidden/>
    <w:rsid w:val="00BD44E2"/>
    <w:rPr>
      <w:rFonts w:cs="Times New Roman"/>
      <w:color w:val="0000FF"/>
      <w:u w:val="single"/>
    </w:rPr>
  </w:style>
  <w:style w:type="character" w:styleId="Strong">
    <w:name w:val="Strong"/>
    <w:basedOn w:val="DefaultParagraphFont"/>
    <w:uiPriority w:val="99"/>
    <w:qFormat/>
    <w:rsid w:val="00BD44E2"/>
    <w:rPr>
      <w:rFonts w:cs="Times New Roman"/>
      <w:b/>
    </w:rPr>
  </w:style>
  <w:style w:type="paragraph" w:styleId="Caption">
    <w:name w:val="caption"/>
    <w:basedOn w:val="Normal"/>
    <w:next w:val="Normal"/>
    <w:uiPriority w:val="99"/>
    <w:qFormat/>
    <w:rsid w:val="00BD44E2"/>
    <w:pPr>
      <w:widowControl/>
      <w:suppressAutoHyphens w:val="0"/>
      <w:autoSpaceDN/>
      <w:jc w:val="center"/>
      <w:textAlignment w:val="auto"/>
    </w:pPr>
    <w:rPr>
      <w:rFonts w:eastAsia="Times New Roman"/>
      <w:b/>
      <w:bCs/>
      <w:kern w:val="0"/>
      <w:sz w:val="28"/>
      <w:szCs w:val="28"/>
      <w:lang w:val="ru-RU" w:eastAsia="ru-RU"/>
    </w:rPr>
  </w:style>
  <w:style w:type="character" w:customStyle="1" w:styleId="FontStyle32">
    <w:name w:val="Font Style32"/>
    <w:uiPriority w:val="99"/>
    <w:rsid w:val="00BD44E2"/>
    <w:rPr>
      <w:rFonts w:ascii="Times New Roman" w:hAnsi="Times New Roman"/>
      <w:sz w:val="20"/>
    </w:rPr>
  </w:style>
  <w:style w:type="paragraph" w:styleId="NoSpacing">
    <w:name w:val="No Spacing"/>
    <w:link w:val="NoSpacingChar"/>
    <w:uiPriority w:val="99"/>
    <w:qFormat/>
    <w:rsid w:val="00BD44E2"/>
    <w:rPr>
      <w:rFonts w:cs="Calibri"/>
      <w:lang w:eastAsia="en-US"/>
    </w:rPr>
  </w:style>
  <w:style w:type="character" w:customStyle="1" w:styleId="tekst">
    <w:name w:val="tekst"/>
    <w:uiPriority w:val="99"/>
    <w:rsid w:val="00BD44E2"/>
  </w:style>
  <w:style w:type="paragraph" w:customStyle="1" w:styleId="Default">
    <w:name w:val="Default"/>
    <w:uiPriority w:val="99"/>
    <w:rsid w:val="00BD44E2"/>
    <w:pPr>
      <w:autoSpaceDE w:val="0"/>
      <w:autoSpaceDN w:val="0"/>
      <w:adjustRightInd w:val="0"/>
    </w:pPr>
    <w:rPr>
      <w:rFonts w:ascii="Times New Roman" w:hAnsi="Times New Roman"/>
      <w:color w:val="000000"/>
      <w:sz w:val="24"/>
      <w:szCs w:val="24"/>
      <w:lang w:eastAsia="en-US"/>
    </w:rPr>
  </w:style>
  <w:style w:type="character" w:customStyle="1" w:styleId="NoSpacingChar">
    <w:name w:val="No Spacing Char"/>
    <w:link w:val="NoSpacing"/>
    <w:uiPriority w:val="99"/>
    <w:locked/>
    <w:rsid w:val="00BD44E2"/>
    <w:rPr>
      <w:rFonts w:ascii="Calibri" w:eastAsia="Times New Roman" w:hAnsi="Calibri"/>
      <w:sz w:val="22"/>
      <w:lang w:val="ru-RU" w:eastAsia="en-US"/>
    </w:rPr>
  </w:style>
  <w:style w:type="numbering" w:customStyle="1" w:styleId="WW8Num28">
    <w:name w:val="WW8Num28"/>
    <w:rsid w:val="00E747CF"/>
    <w:pPr>
      <w:numPr>
        <w:numId w:val="10"/>
      </w:numPr>
    </w:pPr>
  </w:style>
  <w:style w:type="numbering" w:customStyle="1" w:styleId="WWNum9">
    <w:name w:val="WWNum9"/>
    <w:rsid w:val="00E747CF"/>
    <w:pPr>
      <w:numPr>
        <w:numId w:val="47"/>
      </w:numPr>
    </w:pPr>
  </w:style>
  <w:style w:type="numbering" w:customStyle="1" w:styleId="WW8Num50">
    <w:name w:val="WW8Num50"/>
    <w:rsid w:val="00E747CF"/>
    <w:pPr>
      <w:numPr>
        <w:numId w:val="8"/>
      </w:numPr>
    </w:pPr>
  </w:style>
  <w:style w:type="numbering" w:customStyle="1" w:styleId="WW8Num42">
    <w:name w:val="WW8Num42"/>
    <w:rsid w:val="00E747CF"/>
    <w:pPr>
      <w:numPr>
        <w:numId w:val="30"/>
      </w:numPr>
    </w:pPr>
  </w:style>
  <w:style w:type="numbering" w:customStyle="1" w:styleId="WW8Num61">
    <w:name w:val="WW8Num61"/>
    <w:rsid w:val="00E747CF"/>
    <w:pPr>
      <w:numPr>
        <w:numId w:val="13"/>
      </w:numPr>
    </w:pPr>
  </w:style>
  <w:style w:type="numbering" w:customStyle="1" w:styleId="WW8Num55">
    <w:name w:val="WW8Num55"/>
    <w:rsid w:val="00E747CF"/>
    <w:pPr>
      <w:numPr>
        <w:numId w:val="35"/>
      </w:numPr>
    </w:pPr>
  </w:style>
  <w:style w:type="numbering" w:customStyle="1" w:styleId="WW8Num49">
    <w:name w:val="WW8Num49"/>
    <w:rsid w:val="00E747CF"/>
    <w:pPr>
      <w:numPr>
        <w:numId w:val="24"/>
      </w:numPr>
    </w:pPr>
  </w:style>
  <w:style w:type="numbering" w:customStyle="1" w:styleId="WWNum8">
    <w:name w:val="WWNum8"/>
    <w:rsid w:val="00E747CF"/>
    <w:pPr>
      <w:numPr>
        <w:numId w:val="48"/>
      </w:numPr>
    </w:pPr>
  </w:style>
  <w:style w:type="numbering" w:customStyle="1" w:styleId="WW8Num52">
    <w:name w:val="WW8Num52"/>
    <w:rsid w:val="00E747CF"/>
    <w:pPr>
      <w:numPr>
        <w:numId w:val="23"/>
      </w:numPr>
    </w:pPr>
  </w:style>
  <w:style w:type="numbering" w:customStyle="1" w:styleId="WWNum1">
    <w:name w:val="WWNum1"/>
    <w:rsid w:val="00E747CF"/>
    <w:pPr>
      <w:numPr>
        <w:numId w:val="43"/>
      </w:numPr>
    </w:pPr>
  </w:style>
  <w:style w:type="numbering" w:customStyle="1" w:styleId="WW8Num62">
    <w:name w:val="WW8Num62"/>
    <w:rsid w:val="00E747CF"/>
    <w:pPr>
      <w:numPr>
        <w:numId w:val="25"/>
      </w:numPr>
    </w:pPr>
  </w:style>
  <w:style w:type="numbering" w:customStyle="1" w:styleId="WWNum7">
    <w:name w:val="WWNum7"/>
    <w:rsid w:val="00E747CF"/>
    <w:pPr>
      <w:numPr>
        <w:numId w:val="46"/>
      </w:numPr>
    </w:pPr>
  </w:style>
  <w:style w:type="numbering" w:customStyle="1" w:styleId="WW8Num19">
    <w:name w:val="WW8Num19"/>
    <w:rsid w:val="00E747CF"/>
    <w:pPr>
      <w:numPr>
        <w:numId w:val="28"/>
      </w:numPr>
    </w:pPr>
  </w:style>
  <w:style w:type="numbering" w:customStyle="1" w:styleId="WW8Num26">
    <w:name w:val="WW8Num26"/>
    <w:rsid w:val="00E747CF"/>
    <w:pPr>
      <w:numPr>
        <w:numId w:val="19"/>
      </w:numPr>
    </w:pPr>
  </w:style>
  <w:style w:type="numbering" w:customStyle="1" w:styleId="WW8Num5">
    <w:name w:val="WW8Num5"/>
    <w:rsid w:val="00E747CF"/>
    <w:pPr>
      <w:numPr>
        <w:numId w:val="9"/>
      </w:numPr>
    </w:pPr>
  </w:style>
  <w:style w:type="numbering" w:customStyle="1" w:styleId="WW8Num41">
    <w:name w:val="WW8Num41"/>
    <w:rsid w:val="00E747CF"/>
    <w:pPr>
      <w:numPr>
        <w:numId w:val="7"/>
      </w:numPr>
    </w:pPr>
  </w:style>
  <w:style w:type="numbering" w:customStyle="1" w:styleId="WW8Num23">
    <w:name w:val="WW8Num23"/>
    <w:rsid w:val="00E747CF"/>
    <w:pPr>
      <w:numPr>
        <w:numId w:val="1"/>
      </w:numPr>
    </w:pPr>
  </w:style>
  <w:style w:type="numbering" w:customStyle="1" w:styleId="WWNum12">
    <w:name w:val="WWNum12"/>
    <w:rsid w:val="00E747CF"/>
    <w:pPr>
      <w:numPr>
        <w:numId w:val="49"/>
      </w:numPr>
    </w:pPr>
  </w:style>
  <w:style w:type="numbering" w:customStyle="1" w:styleId="WWNum2">
    <w:name w:val="WWNum2"/>
    <w:rsid w:val="00E747CF"/>
    <w:pPr>
      <w:numPr>
        <w:numId w:val="42"/>
      </w:numPr>
    </w:pPr>
  </w:style>
  <w:style w:type="numbering" w:customStyle="1" w:styleId="WW8Num38">
    <w:name w:val="WW8Num38"/>
    <w:rsid w:val="00E747CF"/>
    <w:pPr>
      <w:numPr>
        <w:numId w:val="21"/>
      </w:numPr>
    </w:pPr>
  </w:style>
  <w:style w:type="numbering" w:customStyle="1" w:styleId="WW8Num32">
    <w:name w:val="WW8Num32"/>
    <w:rsid w:val="00E747CF"/>
    <w:pPr>
      <w:numPr>
        <w:numId w:val="33"/>
      </w:numPr>
    </w:pPr>
  </w:style>
  <w:style w:type="numbering" w:customStyle="1" w:styleId="WWNum5">
    <w:name w:val="WWNum5"/>
    <w:rsid w:val="00E747CF"/>
    <w:pPr>
      <w:numPr>
        <w:numId w:val="41"/>
      </w:numPr>
    </w:pPr>
  </w:style>
  <w:style w:type="numbering" w:customStyle="1" w:styleId="WW8Num53">
    <w:name w:val="WW8Num53"/>
    <w:rsid w:val="00E747CF"/>
    <w:pPr>
      <w:numPr>
        <w:numId w:val="34"/>
      </w:numPr>
    </w:pPr>
  </w:style>
  <w:style w:type="numbering" w:customStyle="1" w:styleId="WW8Num35">
    <w:name w:val="WW8Num35"/>
    <w:rsid w:val="00E747CF"/>
    <w:pPr>
      <w:numPr>
        <w:numId w:val="11"/>
      </w:numPr>
    </w:pPr>
  </w:style>
  <w:style w:type="numbering" w:customStyle="1" w:styleId="WW8Num43">
    <w:name w:val="WW8Num43"/>
    <w:rsid w:val="00E747CF"/>
    <w:pPr>
      <w:numPr>
        <w:numId w:val="27"/>
      </w:numPr>
    </w:pPr>
  </w:style>
  <w:style w:type="numbering" w:customStyle="1" w:styleId="WW8Num29">
    <w:name w:val="WW8Num29"/>
    <w:rsid w:val="00E747CF"/>
    <w:pPr>
      <w:numPr>
        <w:numId w:val="31"/>
      </w:numPr>
    </w:pPr>
  </w:style>
  <w:style w:type="numbering" w:customStyle="1" w:styleId="WW8Num25">
    <w:name w:val="WW8Num25"/>
    <w:rsid w:val="00E747CF"/>
    <w:pPr>
      <w:numPr>
        <w:numId w:val="3"/>
      </w:numPr>
    </w:pPr>
  </w:style>
  <w:style w:type="numbering" w:customStyle="1" w:styleId="WW8Num17">
    <w:name w:val="WW8Num17"/>
    <w:rsid w:val="00E747CF"/>
    <w:pPr>
      <w:numPr>
        <w:numId w:val="32"/>
      </w:numPr>
    </w:pPr>
  </w:style>
  <w:style w:type="numbering" w:customStyle="1" w:styleId="WW8Num37">
    <w:name w:val="WW8Num37"/>
    <w:rsid w:val="00E747CF"/>
    <w:pPr>
      <w:numPr>
        <w:numId w:val="4"/>
      </w:numPr>
    </w:pPr>
  </w:style>
  <w:style w:type="numbering" w:customStyle="1" w:styleId="WW8Num31">
    <w:name w:val="WW8Num31"/>
    <w:rsid w:val="00E747CF"/>
    <w:pPr>
      <w:numPr>
        <w:numId w:val="72"/>
      </w:numPr>
    </w:pPr>
  </w:style>
  <w:style w:type="numbering" w:customStyle="1" w:styleId="WW8Num13">
    <w:name w:val="WW8Num13"/>
    <w:rsid w:val="00E747CF"/>
    <w:pPr>
      <w:numPr>
        <w:numId w:val="38"/>
      </w:numPr>
    </w:pPr>
  </w:style>
  <w:style w:type="numbering" w:customStyle="1" w:styleId="WW8Num2">
    <w:name w:val="WW8Num2"/>
    <w:rsid w:val="00E747CF"/>
    <w:pPr>
      <w:numPr>
        <w:numId w:val="14"/>
      </w:numPr>
    </w:pPr>
  </w:style>
  <w:style w:type="numbering" w:customStyle="1" w:styleId="WW8Num51">
    <w:name w:val="WW8Num51"/>
    <w:rsid w:val="00E747CF"/>
    <w:pPr>
      <w:numPr>
        <w:numId w:val="20"/>
      </w:numPr>
    </w:pPr>
  </w:style>
  <w:style w:type="numbering" w:customStyle="1" w:styleId="WW8Num7">
    <w:name w:val="WW8Num7"/>
    <w:rsid w:val="00E747CF"/>
    <w:pPr>
      <w:numPr>
        <w:numId w:val="16"/>
      </w:numPr>
    </w:pPr>
  </w:style>
  <w:style w:type="numbering" w:customStyle="1" w:styleId="WW8Num4">
    <w:name w:val="WW8Num4"/>
    <w:rsid w:val="00E747CF"/>
    <w:pPr>
      <w:numPr>
        <w:numId w:val="2"/>
      </w:numPr>
    </w:pPr>
  </w:style>
  <w:style w:type="numbering" w:customStyle="1" w:styleId="WW8Num34">
    <w:name w:val="WW8Num34"/>
    <w:rsid w:val="00E747CF"/>
    <w:pPr>
      <w:numPr>
        <w:numId w:val="36"/>
      </w:numPr>
    </w:pPr>
  </w:style>
  <w:style w:type="numbering" w:customStyle="1" w:styleId="WW8Num48">
    <w:name w:val="WW8Num48"/>
    <w:rsid w:val="00E747CF"/>
    <w:pPr>
      <w:numPr>
        <w:numId w:val="22"/>
      </w:numPr>
    </w:pPr>
  </w:style>
  <w:style w:type="numbering" w:customStyle="1" w:styleId="WW8Num27">
    <w:name w:val="WW8Num27"/>
    <w:rsid w:val="00E747CF"/>
    <w:pPr>
      <w:numPr>
        <w:numId w:val="37"/>
      </w:numPr>
    </w:pPr>
  </w:style>
  <w:style w:type="numbering" w:customStyle="1" w:styleId="WW8Num47">
    <w:name w:val="WW8Num47"/>
    <w:rsid w:val="00E747CF"/>
    <w:pPr>
      <w:numPr>
        <w:numId w:val="5"/>
      </w:numPr>
    </w:pPr>
  </w:style>
  <w:style w:type="numbering" w:customStyle="1" w:styleId="WWNum10">
    <w:name w:val="WWNum10"/>
    <w:rsid w:val="00E747CF"/>
    <w:pPr>
      <w:numPr>
        <w:numId w:val="50"/>
      </w:numPr>
    </w:pPr>
  </w:style>
  <w:style w:type="numbering" w:customStyle="1" w:styleId="WW8Num36">
    <w:name w:val="WW8Num36"/>
    <w:rsid w:val="00E747CF"/>
    <w:pPr>
      <w:numPr>
        <w:numId w:val="39"/>
      </w:numPr>
    </w:pPr>
  </w:style>
  <w:style w:type="numbering" w:customStyle="1" w:styleId="WWNum11">
    <w:name w:val="WWNum11"/>
    <w:rsid w:val="00E747CF"/>
    <w:pPr>
      <w:numPr>
        <w:numId w:val="51"/>
      </w:numPr>
    </w:pPr>
  </w:style>
  <w:style w:type="numbering" w:customStyle="1" w:styleId="WW8Num3">
    <w:name w:val="WW8Num3"/>
    <w:rsid w:val="00E747CF"/>
    <w:pPr>
      <w:numPr>
        <w:numId w:val="15"/>
      </w:numPr>
    </w:pPr>
  </w:style>
  <w:style w:type="numbering" w:customStyle="1" w:styleId="WW8Num22">
    <w:name w:val="WW8Num22"/>
    <w:rsid w:val="00E747CF"/>
    <w:pPr>
      <w:numPr>
        <w:numId w:val="29"/>
      </w:numPr>
    </w:pPr>
  </w:style>
  <w:style w:type="numbering" w:customStyle="1" w:styleId="WW8Num33">
    <w:name w:val="WW8Num33"/>
    <w:rsid w:val="00E747CF"/>
    <w:pPr>
      <w:numPr>
        <w:numId w:val="12"/>
      </w:numPr>
    </w:pPr>
  </w:style>
  <w:style w:type="numbering" w:customStyle="1" w:styleId="WW8Num58">
    <w:name w:val="WW8Num58"/>
    <w:rsid w:val="00E747CF"/>
    <w:pPr>
      <w:numPr>
        <w:numId w:val="18"/>
      </w:numPr>
    </w:pPr>
  </w:style>
  <w:style w:type="numbering" w:customStyle="1" w:styleId="WW8Num59">
    <w:name w:val="WW8Num59"/>
    <w:rsid w:val="00E747CF"/>
    <w:pPr>
      <w:numPr>
        <w:numId w:val="26"/>
      </w:numPr>
    </w:pPr>
  </w:style>
  <w:style w:type="numbering" w:customStyle="1" w:styleId="WW8Num10">
    <w:name w:val="WW8Num10"/>
    <w:rsid w:val="00E747CF"/>
    <w:pPr>
      <w:numPr>
        <w:numId w:val="17"/>
      </w:numPr>
    </w:pPr>
  </w:style>
  <w:style w:type="numbering" w:customStyle="1" w:styleId="WW8Num20">
    <w:name w:val="WW8Num20"/>
    <w:rsid w:val="00E747CF"/>
    <w:pPr>
      <w:numPr>
        <w:numId w:val="6"/>
      </w:numPr>
    </w:pPr>
  </w:style>
  <w:style w:type="numbering" w:customStyle="1" w:styleId="WWNum3">
    <w:name w:val="WWNum3"/>
    <w:rsid w:val="00E747CF"/>
    <w:pPr>
      <w:numPr>
        <w:numId w:val="40"/>
      </w:numPr>
    </w:pPr>
  </w:style>
  <w:style w:type="numbering" w:customStyle="1" w:styleId="WWNum4">
    <w:name w:val="WWNum4"/>
    <w:rsid w:val="00E747CF"/>
    <w:pPr>
      <w:numPr>
        <w:numId w:val="45"/>
      </w:numPr>
    </w:pPr>
  </w:style>
  <w:style w:type="numbering" w:customStyle="1" w:styleId="WWNum6">
    <w:name w:val="WWNum6"/>
    <w:rsid w:val="00E747CF"/>
    <w:pPr>
      <w:numPr>
        <w:numId w:val="44"/>
      </w:numPr>
    </w:pPr>
  </w:style>
</w:styles>
</file>

<file path=word/webSettings.xml><?xml version="1.0" encoding="utf-8"?>
<w:webSettings xmlns:r="http://schemas.openxmlformats.org/officeDocument/2006/relationships" xmlns:w="http://schemas.openxmlformats.org/wordprocessingml/2006/main">
  <w:divs>
    <w:div w:id="944006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k-almanah.ru/index.php/talant/item/638-atatya"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hyperlink" Target="http://gorod-detstva.ippk.ru/images/doc/rasporyazenie432.PDF"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gorod-detstva.ippk.ru/images/doc/prikaz418.jp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qorod-detstva.ippk.ru/"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infourok.ru/zanyatie-roditelskoy-shkoli-po-mediabezopasnosti-951945.html" TargetMode="External"/><Relationship Id="rId19" Type="http://schemas.openxmlformats.org/officeDocument/2006/relationships/image" Target="media/image10.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infourok.ru/metodicheskie-rekomendacii-k-provedeniyu-nedeli-dobrogo-kino-dlya-doshkolnikov-951929.html" TargetMode="External"/><Relationship Id="rId14" Type="http://schemas.openxmlformats.org/officeDocument/2006/relationships/image" Target="media/image5.emf"/><Relationship Id="rId22" Type="http://schemas.openxmlformats.org/officeDocument/2006/relationships/hyperlink" Target="http://qorod-detstva.ippk.ru/"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68</Pages>
  <Words>23828</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Grey Wolf</dc:creator>
  <cp:keywords/>
  <dc:description/>
  <cp:lastModifiedBy>админ</cp:lastModifiedBy>
  <cp:revision>2</cp:revision>
  <cp:lastPrinted>2018-04-18T06:10:00Z</cp:lastPrinted>
  <dcterms:created xsi:type="dcterms:W3CDTF">2018-04-25T04:20:00Z</dcterms:created>
  <dcterms:modified xsi:type="dcterms:W3CDTF">2018-04-25T04:20:00Z</dcterms:modified>
</cp:coreProperties>
</file>